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C8" w:rsidRDefault="003C12F9" w:rsidP="00852AC8">
      <w:pPr>
        <w:tabs>
          <w:tab w:val="left" w:pos="6140"/>
        </w:tabs>
        <w:jc w:val="right"/>
        <w:rPr>
          <w:rFonts w:ascii="Arial" w:hAnsi="Arial" w:cs="Arial"/>
          <w:b/>
          <w:color w:val="0070C0"/>
          <w:sz w:val="48"/>
          <w:szCs w:val="48"/>
        </w:rPr>
      </w:pPr>
      <w:r>
        <w:rPr>
          <w:noProof/>
        </w:rPr>
        <mc:AlternateContent>
          <mc:Choice Requires="wps">
            <w:drawing>
              <wp:anchor distT="0" distB="0" distL="114300" distR="114300" simplePos="0" relativeHeight="251546112"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546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bookmarkStart w:id="0" w:name="_GoBack"/>
      <w:bookmarkEnd w:id="0"/>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3C12F9" w:rsidP="00852AC8">
      <w:r>
        <w:rPr>
          <w:noProof/>
        </w:rPr>
        <w:lastRenderedPageBreak/>
        <mc:AlternateContent>
          <mc:Choice Requires="wps">
            <w:drawing>
              <wp:anchor distT="0" distB="0" distL="114300" distR="114300" simplePos="0" relativeHeight="251547136" behindDoc="0" locked="0" layoutInCell="1" allowOverlap="1">
                <wp:simplePos x="0" y="0"/>
                <wp:positionH relativeFrom="column">
                  <wp:posOffset>-47625</wp:posOffset>
                </wp:positionH>
                <wp:positionV relativeFrom="paragraph">
                  <wp:posOffset>142875</wp:posOffset>
                </wp:positionV>
                <wp:extent cx="3009900" cy="762000"/>
                <wp:effectExtent l="0" t="0" r="19050" b="1905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54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rsidR="00852AC8">
        <w:tab/>
      </w:r>
      <w:r w:rsidR="00852AC8">
        <w:tab/>
      </w:r>
      <w:r w:rsidR="00852AC8">
        <w:tab/>
      </w:r>
      <w:r w:rsidR="00852AC8">
        <w:tab/>
      </w:r>
      <w:r w:rsidR="00852AC8">
        <w:tab/>
      </w:r>
      <w:r w:rsidR="00852AC8">
        <w:tab/>
      </w:r>
      <w:r w:rsidR="00852AC8">
        <w:tab/>
      </w:r>
      <w:r w:rsidR="00852AC8">
        <w:tab/>
      </w:r>
      <w:r w:rsidR="00852AC8">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3C12F9">
        <w:rPr>
          <w:rFonts w:cs="Tahoma"/>
          <w:b/>
          <w:noProof/>
          <w:sz w:val="44"/>
          <w:szCs w:val="52"/>
        </w:rPr>
        <w:drawing>
          <wp:inline distT="0" distB="0" distL="0" distR="0">
            <wp:extent cx="1076325" cy="58102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3C12F9" w:rsidP="00852AC8">
      <w:r>
        <w:rPr>
          <w:noProof/>
        </w:rPr>
        <mc:AlternateContent>
          <mc:Choice Requires="wps">
            <w:drawing>
              <wp:anchor distT="0" distB="0" distL="114300" distR="114300" simplePos="0" relativeHeight="251548160" behindDoc="0" locked="0" layoutInCell="1" allowOverlap="1">
                <wp:simplePos x="0" y="0"/>
                <wp:positionH relativeFrom="column">
                  <wp:posOffset>0</wp:posOffset>
                </wp:positionH>
                <wp:positionV relativeFrom="paragraph">
                  <wp:posOffset>27940</wp:posOffset>
                </wp:positionV>
                <wp:extent cx="7086600" cy="342900"/>
                <wp:effectExtent l="0" t="0" r="19050" b="19050"/>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 o:spid="_x0000_s1028" type="#_x0000_t202" style="position:absolute;margin-left:0;margin-top:2.2pt;width:558pt;height:27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49184" behindDoc="0" locked="0" layoutInCell="1" allowOverlap="1">
                <wp:simplePos x="0" y="0"/>
                <wp:positionH relativeFrom="column">
                  <wp:posOffset>114300</wp:posOffset>
                </wp:positionH>
                <wp:positionV relativeFrom="paragraph">
                  <wp:posOffset>154305</wp:posOffset>
                </wp:positionV>
                <wp:extent cx="1365885" cy="342900"/>
                <wp:effectExtent l="0" t="0" r="24765" b="19050"/>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54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Pr>
          <w:noProof/>
        </w:rPr>
        <mc:AlternateContent>
          <mc:Choice Requires="wps">
            <w:drawing>
              <wp:anchor distT="0" distB="0" distL="114300" distR="114300" simplePos="0" relativeHeight="251550208" behindDoc="0" locked="0" layoutInCell="1" allowOverlap="1">
                <wp:simplePos x="0" y="0"/>
                <wp:positionH relativeFrom="column">
                  <wp:posOffset>1828800</wp:posOffset>
                </wp:positionH>
                <wp:positionV relativeFrom="paragraph">
                  <wp:posOffset>154305</wp:posOffset>
                </wp:positionV>
                <wp:extent cx="5143500" cy="341630"/>
                <wp:effectExtent l="0" t="0" r="19050" b="2032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55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53280" behindDoc="0" locked="0" layoutInCell="1" allowOverlap="1">
                <wp:simplePos x="0" y="0"/>
                <wp:positionH relativeFrom="column">
                  <wp:posOffset>1828165</wp:posOffset>
                </wp:positionH>
                <wp:positionV relativeFrom="paragraph">
                  <wp:posOffset>149225</wp:posOffset>
                </wp:positionV>
                <wp:extent cx="2400300" cy="341630"/>
                <wp:effectExtent l="0" t="0" r="19050" b="2032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52256" behindDoc="0" locked="0" layoutInCell="1" allowOverlap="1">
                <wp:simplePos x="0" y="0"/>
                <wp:positionH relativeFrom="column">
                  <wp:posOffset>114300</wp:posOffset>
                </wp:positionH>
                <wp:positionV relativeFrom="paragraph">
                  <wp:posOffset>147320</wp:posOffset>
                </wp:positionV>
                <wp:extent cx="1448435" cy="342900"/>
                <wp:effectExtent l="0" t="0" r="18415" b="1905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51232" behindDoc="0" locked="0" layoutInCell="1" allowOverlap="1">
                <wp:simplePos x="0" y="0"/>
                <wp:positionH relativeFrom="column">
                  <wp:posOffset>635</wp:posOffset>
                </wp:positionH>
                <wp:positionV relativeFrom="paragraph">
                  <wp:posOffset>32385</wp:posOffset>
                </wp:positionV>
                <wp:extent cx="7086600" cy="342900"/>
                <wp:effectExtent l="0" t="0" r="19050" b="19050"/>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58400" behindDoc="0" locked="0" layoutInCell="1" allowOverlap="1">
                <wp:simplePos x="0" y="0"/>
                <wp:positionH relativeFrom="column">
                  <wp:posOffset>113665</wp:posOffset>
                </wp:positionH>
                <wp:positionV relativeFrom="paragraph">
                  <wp:posOffset>988060</wp:posOffset>
                </wp:positionV>
                <wp:extent cx="1365885" cy="342900"/>
                <wp:effectExtent l="0" t="0" r="24765" b="1905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Pr>
          <w:noProof/>
        </w:rPr>
        <mc:AlternateContent>
          <mc:Choice Requires="wps">
            <w:drawing>
              <wp:anchor distT="0" distB="0" distL="114300" distR="114300" simplePos="0" relativeHeight="251559424" behindDoc="0" locked="0" layoutInCell="1" allowOverlap="1">
                <wp:simplePos x="0" y="0"/>
                <wp:positionH relativeFrom="column">
                  <wp:posOffset>1828165</wp:posOffset>
                </wp:positionH>
                <wp:positionV relativeFrom="paragraph">
                  <wp:posOffset>988060</wp:posOffset>
                </wp:positionV>
                <wp:extent cx="5143500" cy="341630"/>
                <wp:effectExtent l="0" t="0" r="19050" b="2032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5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55328" behindDoc="0" locked="0" layoutInCell="1" allowOverlap="1">
                <wp:simplePos x="0" y="0"/>
                <wp:positionH relativeFrom="column">
                  <wp:posOffset>1828165</wp:posOffset>
                </wp:positionH>
                <wp:positionV relativeFrom="paragraph">
                  <wp:posOffset>530860</wp:posOffset>
                </wp:positionV>
                <wp:extent cx="5143500" cy="341630"/>
                <wp:effectExtent l="0" t="0" r="19050" b="2032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54304" behindDoc="0" locked="0" layoutInCell="1" allowOverlap="1">
                <wp:simplePos x="0" y="0"/>
                <wp:positionH relativeFrom="column">
                  <wp:posOffset>113665</wp:posOffset>
                </wp:positionH>
                <wp:positionV relativeFrom="paragraph">
                  <wp:posOffset>530860</wp:posOffset>
                </wp:positionV>
                <wp:extent cx="1365885" cy="342900"/>
                <wp:effectExtent l="0" t="0" r="24765"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55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Pr>
          <w:noProof/>
        </w:rPr>
        <mc:AlternateContent>
          <mc:Choice Requires="wps">
            <w:drawing>
              <wp:anchor distT="0" distB="0" distL="114300" distR="114300" simplePos="0" relativeHeight="251556352" behindDoc="0" locked="0" layoutInCell="1" allowOverlap="1">
                <wp:simplePos x="0" y="0"/>
                <wp:positionH relativeFrom="column">
                  <wp:posOffset>113665</wp:posOffset>
                </wp:positionH>
                <wp:positionV relativeFrom="paragraph">
                  <wp:posOffset>73660</wp:posOffset>
                </wp:positionV>
                <wp:extent cx="1365885" cy="342900"/>
                <wp:effectExtent l="0" t="0" r="24765" b="1905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Pr>
          <w:noProof/>
        </w:rPr>
        <mc:AlternateContent>
          <mc:Choice Requires="wps">
            <w:drawing>
              <wp:anchor distT="0" distB="0" distL="114300" distR="114300" simplePos="0" relativeHeight="251557376" behindDoc="0" locked="0" layoutInCell="1" allowOverlap="1">
                <wp:simplePos x="0" y="0"/>
                <wp:positionH relativeFrom="column">
                  <wp:posOffset>1828165</wp:posOffset>
                </wp:positionH>
                <wp:positionV relativeFrom="paragraph">
                  <wp:posOffset>73660</wp:posOffset>
                </wp:positionV>
                <wp:extent cx="5143500" cy="341630"/>
                <wp:effectExtent l="0" t="0" r="19050" b="2032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55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765248" behindDoc="0" locked="0" layoutInCell="1" allowOverlap="1">
                <wp:simplePos x="0" y="0"/>
                <wp:positionH relativeFrom="column">
                  <wp:posOffset>114300</wp:posOffset>
                </wp:positionH>
                <wp:positionV relativeFrom="paragraph">
                  <wp:posOffset>30480</wp:posOffset>
                </wp:positionV>
                <wp:extent cx="1365885" cy="342900"/>
                <wp:effectExtent l="0" t="0" r="24765" b="1905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rPr>
        <mc:AlternateContent>
          <mc:Choice Requires="wps">
            <w:drawing>
              <wp:anchor distT="0" distB="0" distL="114300" distR="114300" simplePos="0" relativeHeight="251766272" behindDoc="0" locked="0" layoutInCell="1" allowOverlap="1">
                <wp:simplePos x="0" y="0"/>
                <wp:positionH relativeFrom="column">
                  <wp:posOffset>1828800</wp:posOffset>
                </wp:positionH>
                <wp:positionV relativeFrom="paragraph">
                  <wp:posOffset>30480</wp:posOffset>
                </wp:positionV>
                <wp:extent cx="5143500" cy="341630"/>
                <wp:effectExtent l="0" t="0" r="19050" b="2032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65568" behindDoc="0" locked="0" layoutInCell="1" allowOverlap="1">
                <wp:simplePos x="0" y="0"/>
                <wp:positionH relativeFrom="column">
                  <wp:posOffset>1828800</wp:posOffset>
                </wp:positionH>
                <wp:positionV relativeFrom="paragraph">
                  <wp:posOffset>1654810</wp:posOffset>
                </wp:positionV>
                <wp:extent cx="5143500" cy="341630"/>
                <wp:effectExtent l="0" t="0" r="19050" b="2032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64544" behindDoc="0" locked="0" layoutInCell="1" allowOverlap="1">
                <wp:simplePos x="0" y="0"/>
                <wp:positionH relativeFrom="column">
                  <wp:posOffset>114300</wp:posOffset>
                </wp:positionH>
                <wp:positionV relativeFrom="paragraph">
                  <wp:posOffset>1654810</wp:posOffset>
                </wp:positionV>
                <wp:extent cx="1365885" cy="342900"/>
                <wp:effectExtent l="0" t="0" r="24765" b="1905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Pr>
          <w:noProof/>
        </w:rPr>
        <mc:AlternateContent>
          <mc:Choice Requires="wps">
            <w:drawing>
              <wp:anchor distT="0" distB="0" distL="114300" distR="114300" simplePos="0" relativeHeight="251567616" behindDoc="0" locked="0" layoutInCell="1" allowOverlap="1">
                <wp:simplePos x="0" y="0"/>
                <wp:positionH relativeFrom="column">
                  <wp:posOffset>1828800</wp:posOffset>
                </wp:positionH>
                <wp:positionV relativeFrom="paragraph">
                  <wp:posOffset>1197610</wp:posOffset>
                </wp:positionV>
                <wp:extent cx="5143500" cy="341630"/>
                <wp:effectExtent l="0" t="0" r="19050" b="2032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56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62496" behindDoc="0" locked="0" layoutInCell="1" allowOverlap="1">
                <wp:simplePos x="0" y="0"/>
                <wp:positionH relativeFrom="column">
                  <wp:posOffset>114300</wp:posOffset>
                </wp:positionH>
                <wp:positionV relativeFrom="paragraph">
                  <wp:posOffset>740410</wp:posOffset>
                </wp:positionV>
                <wp:extent cx="1365885" cy="342900"/>
                <wp:effectExtent l="0" t="0" r="24765"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56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Pr>
          <w:noProof/>
        </w:rPr>
        <mc:AlternateContent>
          <mc:Choice Requires="wps">
            <w:drawing>
              <wp:anchor distT="0" distB="0" distL="114300" distR="114300" simplePos="0" relativeHeight="251563520" behindDoc="0" locked="0" layoutInCell="1" allowOverlap="1">
                <wp:simplePos x="0" y="0"/>
                <wp:positionH relativeFrom="column">
                  <wp:posOffset>1828800</wp:posOffset>
                </wp:positionH>
                <wp:positionV relativeFrom="paragraph">
                  <wp:posOffset>740410</wp:posOffset>
                </wp:positionV>
                <wp:extent cx="5143500" cy="341630"/>
                <wp:effectExtent l="0" t="0" r="19050" b="2032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61472" behindDoc="0" locked="0" layoutInCell="1" allowOverlap="1">
                <wp:simplePos x="0" y="0"/>
                <wp:positionH relativeFrom="column">
                  <wp:posOffset>1828800</wp:posOffset>
                </wp:positionH>
                <wp:positionV relativeFrom="paragraph">
                  <wp:posOffset>168910</wp:posOffset>
                </wp:positionV>
                <wp:extent cx="5143500" cy="457200"/>
                <wp:effectExtent l="0" t="0" r="19050" b="1905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Pr>
          <w:noProof/>
        </w:rPr>
        <mc:AlternateContent>
          <mc:Choice Requires="wps">
            <w:drawing>
              <wp:anchor distT="0" distB="0" distL="114300" distR="114300" simplePos="0" relativeHeight="251560448" behindDoc="0" locked="0" layoutInCell="1" allowOverlap="1">
                <wp:simplePos x="0" y="0"/>
                <wp:positionH relativeFrom="column">
                  <wp:posOffset>114300</wp:posOffset>
                </wp:positionH>
                <wp:positionV relativeFrom="paragraph">
                  <wp:posOffset>168910</wp:posOffset>
                </wp:positionV>
                <wp:extent cx="1365885" cy="342900"/>
                <wp:effectExtent l="0" t="0" r="24765" b="1905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Pr>
          <w:noProof/>
        </w:rPr>
        <mc:AlternateContent>
          <mc:Choice Requires="wps">
            <w:drawing>
              <wp:anchor distT="0" distB="0" distL="114300" distR="114300" simplePos="0" relativeHeight="251570688" behindDoc="0" locked="0" layoutInCell="1" allowOverlap="1">
                <wp:simplePos x="0" y="0"/>
                <wp:positionH relativeFrom="column">
                  <wp:posOffset>114300</wp:posOffset>
                </wp:positionH>
                <wp:positionV relativeFrom="paragraph">
                  <wp:posOffset>2553335</wp:posOffset>
                </wp:positionV>
                <wp:extent cx="1714500" cy="342900"/>
                <wp:effectExtent l="0" t="0" r="19050" b="1905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57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Pr>
          <w:noProof/>
        </w:rPr>
        <mc:AlternateContent>
          <mc:Choice Requires="wps">
            <w:drawing>
              <wp:anchor distT="0" distB="0" distL="114300" distR="114300" simplePos="0" relativeHeight="251568640" behindDoc="0" locked="0" layoutInCell="1" allowOverlap="1">
                <wp:simplePos x="0" y="0"/>
                <wp:positionH relativeFrom="column">
                  <wp:posOffset>114300</wp:posOffset>
                </wp:positionH>
                <wp:positionV relativeFrom="paragraph">
                  <wp:posOffset>2096135</wp:posOffset>
                </wp:positionV>
                <wp:extent cx="1365885" cy="342900"/>
                <wp:effectExtent l="0" t="0" r="24765" b="1905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Pr>
          <w:noProof/>
        </w:rPr>
        <mc:AlternateContent>
          <mc:Choice Requires="wps">
            <w:drawing>
              <wp:anchor distT="0" distB="0" distL="114300" distR="114300" simplePos="0" relativeHeight="251569664" behindDoc="0" locked="0" layoutInCell="1" allowOverlap="1">
                <wp:simplePos x="0" y="0"/>
                <wp:positionH relativeFrom="column">
                  <wp:posOffset>1828800</wp:posOffset>
                </wp:positionH>
                <wp:positionV relativeFrom="paragraph">
                  <wp:posOffset>2096135</wp:posOffset>
                </wp:positionV>
                <wp:extent cx="5143500" cy="341630"/>
                <wp:effectExtent l="0" t="0" r="19050" b="2032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5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52960" behindDoc="0" locked="0" layoutInCell="1" allowOverlap="1">
                <wp:simplePos x="0" y="0"/>
                <wp:positionH relativeFrom="column">
                  <wp:posOffset>3429000</wp:posOffset>
                </wp:positionH>
                <wp:positionV relativeFrom="paragraph">
                  <wp:posOffset>2538730</wp:posOffset>
                </wp:positionV>
                <wp:extent cx="2057400" cy="342900"/>
                <wp:effectExtent l="0" t="0" r="19050" b="19050"/>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rPr>
        <mc:AlternateContent>
          <mc:Choice Requires="wps">
            <w:drawing>
              <wp:anchor distT="0" distB="0" distL="114300" distR="114300" simplePos="0" relativeHeight="251571712" behindDoc="0" locked="0" layoutInCell="1" allowOverlap="1">
                <wp:simplePos x="0" y="0"/>
                <wp:positionH relativeFrom="column">
                  <wp:posOffset>1828800</wp:posOffset>
                </wp:positionH>
                <wp:positionV relativeFrom="paragraph">
                  <wp:posOffset>2538730</wp:posOffset>
                </wp:positionV>
                <wp:extent cx="1485900" cy="341630"/>
                <wp:effectExtent l="0" t="0" r="19050" b="2032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j5/8Gy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66592" behindDoc="0" locked="0" layoutInCell="1" allowOverlap="1">
                <wp:simplePos x="0" y="0"/>
                <wp:positionH relativeFrom="column">
                  <wp:posOffset>114300</wp:posOffset>
                </wp:positionH>
                <wp:positionV relativeFrom="paragraph">
                  <wp:posOffset>1197610</wp:posOffset>
                </wp:positionV>
                <wp:extent cx="1365885" cy="457200"/>
                <wp:effectExtent l="0" t="0" r="24765" b="1905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4" type="#_x0000_t202" style="position:absolute;margin-left:9pt;margin-top:94.3pt;width:107.55pt;height:36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B3L51c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660800" behindDoc="0" locked="0" layoutInCell="1" allowOverlap="1">
                <wp:simplePos x="0" y="0"/>
                <wp:positionH relativeFrom="column">
                  <wp:posOffset>5741035</wp:posOffset>
                </wp:positionH>
                <wp:positionV relativeFrom="paragraph">
                  <wp:posOffset>12700</wp:posOffset>
                </wp:positionV>
                <wp:extent cx="945515" cy="228600"/>
                <wp:effectExtent l="0" t="0" r="26035" b="1905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5" type="#_x0000_t202" style="position:absolute;margin-left:452.05pt;margin-top:1pt;width:74.45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l1UN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rPr>
        <mc:AlternateContent>
          <mc:Choice Requires="wps">
            <w:drawing>
              <wp:anchor distT="0" distB="0" distL="114300" distR="114300" simplePos="0" relativeHeight="251572736" behindDoc="0" locked="0" layoutInCell="1" allowOverlap="1">
                <wp:simplePos x="0" y="0"/>
                <wp:positionH relativeFrom="column">
                  <wp:posOffset>113665</wp:posOffset>
                </wp:positionH>
                <wp:positionV relativeFrom="paragraph">
                  <wp:posOffset>12700</wp:posOffset>
                </wp:positionV>
                <wp:extent cx="6134100" cy="459105"/>
                <wp:effectExtent l="0" t="0" r="19050" b="17145"/>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6" type="#_x0000_t202" style="position:absolute;margin-left:8.95pt;margin-top:1pt;width:483pt;height:36.1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KgeepU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3C12F9" w:rsidP="00852AC8">
      <w:pPr>
        <w:rPr>
          <w:rFonts w:ascii="Arial" w:hAnsi="Arial" w:cs="Arial"/>
        </w:rPr>
      </w:pPr>
      <w:r>
        <w:rPr>
          <w:noProof/>
        </w:rPr>
        <mc:AlternateContent>
          <mc:Choice Requires="wps">
            <w:drawing>
              <wp:anchor distT="0" distB="0" distL="114300" distR="114300" simplePos="0" relativeHeight="251573760" behindDoc="0" locked="0" layoutInCell="1" allowOverlap="1">
                <wp:simplePos x="0" y="0"/>
                <wp:positionH relativeFrom="column">
                  <wp:posOffset>113665</wp:posOffset>
                </wp:positionH>
                <wp:positionV relativeFrom="paragraph">
                  <wp:posOffset>108585</wp:posOffset>
                </wp:positionV>
                <wp:extent cx="6858000" cy="725805"/>
                <wp:effectExtent l="0" t="0" r="19050" b="17145"/>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7" type="#_x0000_t202" style="position:absolute;margin-left:8.95pt;margin-top:8.55pt;width:540pt;height:57.15pt;z-index:25157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KEQy2A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sidR="003C12F9">
        <w:rPr>
          <w:noProof/>
        </w:rPr>
        <mc:AlternateContent>
          <mc:Choice Requires="wps">
            <w:drawing>
              <wp:anchor distT="0" distB="0" distL="114300" distR="114300" simplePos="0" relativeHeight="251574784" behindDoc="0" locked="0" layoutInCell="1" allowOverlap="1">
                <wp:simplePos x="0" y="0"/>
                <wp:positionH relativeFrom="column">
                  <wp:posOffset>0</wp:posOffset>
                </wp:positionH>
                <wp:positionV relativeFrom="paragraph">
                  <wp:posOffset>0</wp:posOffset>
                </wp:positionV>
                <wp:extent cx="7087235" cy="9944100"/>
                <wp:effectExtent l="0" t="0" r="18415" b="19050"/>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9" o:spid="_x0000_s1026" style="position:absolute;margin-left:0;margin-top:0;width:558.05pt;height:783pt;z-index:25157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3C12F9" w:rsidP="00852AC8">
      <w:pPr>
        <w:tabs>
          <w:tab w:val="left" w:pos="6400"/>
        </w:tabs>
        <w:rPr>
          <w:rFonts w:ascii="Arial" w:hAnsi="Arial" w:cs="Arial"/>
          <w:b/>
          <w:color w:val="FFCC00"/>
        </w:rPr>
      </w:pPr>
      <w:r>
        <w:rPr>
          <w:noProof/>
        </w:rPr>
        <w:lastRenderedPageBreak/>
        <mc:AlternateContent>
          <mc:Choice Requires="wps">
            <w:drawing>
              <wp:anchor distT="0" distB="0" distL="114300" distR="114300" simplePos="0" relativeHeight="251575808" behindDoc="0" locked="0" layoutInCell="1" allowOverlap="1">
                <wp:simplePos x="0" y="0"/>
                <wp:positionH relativeFrom="column">
                  <wp:posOffset>-95250</wp:posOffset>
                </wp:positionH>
                <wp:positionV relativeFrom="paragraph">
                  <wp:posOffset>-161925</wp:posOffset>
                </wp:positionV>
                <wp:extent cx="7086600" cy="342900"/>
                <wp:effectExtent l="0" t="0" r="19050" b="19050"/>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8" type="#_x0000_t202" style="position:absolute;margin-left:-7.5pt;margin-top:-12.75pt;width:558pt;height:27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CUfKw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576832" behindDoc="0" locked="0" layoutInCell="1" allowOverlap="1">
                <wp:simplePos x="0" y="0"/>
                <wp:positionH relativeFrom="column">
                  <wp:posOffset>124460</wp:posOffset>
                </wp:positionH>
                <wp:positionV relativeFrom="paragraph">
                  <wp:posOffset>106680</wp:posOffset>
                </wp:positionV>
                <wp:extent cx="6962775" cy="337185"/>
                <wp:effectExtent l="0" t="0" r="28575" b="2476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59" type="#_x0000_t202" style="position:absolute;margin-left:9.8pt;margin-top:8.4pt;width:548.25pt;height:26.55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pe5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x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F+ml7k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577856" behindDoc="0" locked="0" layoutInCell="1" allowOverlap="1">
                <wp:simplePos x="0" y="0"/>
                <wp:positionH relativeFrom="column">
                  <wp:posOffset>104775</wp:posOffset>
                </wp:positionH>
                <wp:positionV relativeFrom="paragraph">
                  <wp:posOffset>9525</wp:posOffset>
                </wp:positionV>
                <wp:extent cx="6848475" cy="7595235"/>
                <wp:effectExtent l="0" t="0" r="28575" b="2476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026" style="position:absolute;margin-left:8.25pt;margin-top:.75pt;width:539.25pt;height:598.05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noProof/>
        </w:rPr>
        <mc:AlternateContent>
          <mc:Choice Requires="wps">
            <w:drawing>
              <wp:anchor distT="0" distB="0" distL="114299" distR="114299" simplePos="0" relativeHeight="251581952" behindDoc="0" locked="0" layoutInCell="1" allowOverlap="1">
                <wp:simplePos x="0" y="0"/>
                <wp:positionH relativeFrom="column">
                  <wp:posOffset>4457699</wp:posOffset>
                </wp:positionH>
                <wp:positionV relativeFrom="paragraph">
                  <wp:posOffset>0</wp:posOffset>
                </wp:positionV>
                <wp:extent cx="0" cy="6985000"/>
                <wp:effectExtent l="0" t="0" r="19050" b="2540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5" o:spid="_x0000_s1026" style="position:absolute;z-index:251581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noProof/>
        </w:rPr>
        <mc:AlternateContent>
          <mc:Choice Requires="wps">
            <w:drawing>
              <wp:anchor distT="0" distB="0" distL="114299" distR="114299" simplePos="0" relativeHeight="251580928" behindDoc="0" locked="0" layoutInCell="1" allowOverlap="1">
                <wp:simplePos x="0" y="0"/>
                <wp:positionH relativeFrom="column">
                  <wp:posOffset>3657599</wp:posOffset>
                </wp:positionH>
                <wp:positionV relativeFrom="paragraph">
                  <wp:posOffset>0</wp:posOffset>
                </wp:positionV>
                <wp:extent cx="0" cy="6985000"/>
                <wp:effectExtent l="0" t="0" r="19050" b="2540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4" o:spid="_x0000_s1026" style="position:absolute;z-index:251580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noProof/>
        </w:rPr>
        <mc:AlternateContent>
          <mc:Choice Requires="wps">
            <w:drawing>
              <wp:anchor distT="0" distB="0" distL="114299" distR="114299" simplePos="0" relativeHeight="251578880" behindDoc="0" locked="0" layoutInCell="1" allowOverlap="1">
                <wp:simplePos x="0" y="0"/>
                <wp:positionH relativeFrom="column">
                  <wp:posOffset>2857499</wp:posOffset>
                </wp:positionH>
                <wp:positionV relativeFrom="paragraph">
                  <wp:posOffset>0</wp:posOffset>
                </wp:positionV>
                <wp:extent cx="0" cy="6985000"/>
                <wp:effectExtent l="0" t="0" r="19050" b="2540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3" o:spid="_x0000_s1026" style="position:absolute;z-index:251578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noProof/>
        </w:rPr>
        <mc:AlternateContent>
          <mc:Choice Requires="wps">
            <w:drawing>
              <wp:anchor distT="0" distB="0" distL="114300" distR="114300" simplePos="0" relativeHeight="251582976" behindDoc="0" locked="0" layoutInCell="1" allowOverlap="1">
                <wp:simplePos x="0" y="0"/>
                <wp:positionH relativeFrom="column">
                  <wp:posOffset>228600</wp:posOffset>
                </wp:positionH>
                <wp:positionV relativeFrom="paragraph">
                  <wp:posOffset>88900</wp:posOffset>
                </wp:positionV>
                <wp:extent cx="2400300" cy="571500"/>
                <wp:effectExtent l="0" t="0" r="19050" b="1905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0" type="#_x0000_t202" style="position:absolute;margin-left:18pt;margin-top:7pt;width:189pt;height:45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HT4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F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BK7HT4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noProof/>
        </w:rPr>
        <mc:AlternateContent>
          <mc:Choice Requires="wps">
            <w:drawing>
              <wp:anchor distT="0" distB="0" distL="114300" distR="114300" simplePos="0" relativeHeight="251584000" behindDoc="0" locked="0" layoutInCell="1" allowOverlap="1">
                <wp:simplePos x="0" y="0"/>
                <wp:positionH relativeFrom="column">
                  <wp:posOffset>4572000</wp:posOffset>
                </wp:positionH>
                <wp:positionV relativeFrom="paragraph">
                  <wp:posOffset>88900</wp:posOffset>
                </wp:positionV>
                <wp:extent cx="2286000" cy="571500"/>
                <wp:effectExtent l="0" t="0" r="19050" b="1905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1" type="#_x0000_t202" style="position:absolute;margin-left:5in;margin-top:7pt;width:180pt;height:45pt;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73YjOC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noProof/>
        </w:rPr>
        <mc:AlternateContent>
          <mc:Choice Requires="wps">
            <w:drawing>
              <wp:anchor distT="0" distB="0" distL="114300" distR="114300" simplePos="0" relativeHeight="251585024" behindDoc="0" locked="0" layoutInCell="1" allowOverlap="1">
                <wp:simplePos x="0" y="0"/>
                <wp:positionH relativeFrom="column">
                  <wp:posOffset>2971800</wp:posOffset>
                </wp:positionH>
                <wp:positionV relativeFrom="paragraph">
                  <wp:posOffset>203200</wp:posOffset>
                </wp:positionV>
                <wp:extent cx="571500" cy="455930"/>
                <wp:effectExtent l="0" t="0" r="19050" b="2032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2" type="#_x0000_t202" style="position:absolute;margin-left:234pt;margin-top:16pt;width:45pt;height:35.9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AeTkT4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noProof/>
        </w:rPr>
        <mc:AlternateContent>
          <mc:Choice Requires="wps">
            <w:drawing>
              <wp:anchor distT="0" distB="0" distL="114300" distR="114300" simplePos="0" relativeHeight="251586048" behindDoc="0" locked="0" layoutInCell="1" allowOverlap="1">
                <wp:simplePos x="0" y="0"/>
                <wp:positionH relativeFrom="column">
                  <wp:posOffset>3771900</wp:posOffset>
                </wp:positionH>
                <wp:positionV relativeFrom="paragraph">
                  <wp:posOffset>203200</wp:posOffset>
                </wp:positionV>
                <wp:extent cx="457200" cy="455930"/>
                <wp:effectExtent l="0" t="0" r="19050" b="2032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3" type="#_x0000_t202" style="position:absolute;margin-left:297pt;margin-top:16pt;width:36pt;height:35.9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H9Hyt0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noProof/>
        </w:rPr>
        <mc:AlternateContent>
          <mc:Choice Requires="wps">
            <w:drawing>
              <wp:anchor distT="4294967295" distB="4294967295" distL="114300" distR="114300" simplePos="0" relativeHeight="251579904" behindDoc="0" locked="0" layoutInCell="1" allowOverlap="1">
                <wp:simplePos x="0" y="0"/>
                <wp:positionH relativeFrom="column">
                  <wp:posOffset>228600</wp:posOffset>
                </wp:positionH>
                <wp:positionV relativeFrom="paragraph">
                  <wp:posOffset>800099</wp:posOffset>
                </wp:positionV>
                <wp:extent cx="6629400" cy="0"/>
                <wp:effectExtent l="0" t="0" r="19050" b="19050"/>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8" o:spid="_x0000_s1026" style="position:absolute;z-index:251579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588096" behindDoc="0" locked="0" layoutInCell="1" allowOverlap="1">
                <wp:simplePos x="0" y="0"/>
                <wp:positionH relativeFrom="column">
                  <wp:posOffset>4572000</wp:posOffset>
                </wp:positionH>
                <wp:positionV relativeFrom="paragraph">
                  <wp:posOffset>25400</wp:posOffset>
                </wp:positionV>
                <wp:extent cx="2286000" cy="6223000"/>
                <wp:effectExtent l="0" t="0" r="19050" b="2540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4" type="#_x0000_t202" style="position:absolute;margin-left:5in;margin-top:2pt;width:180pt;height:490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Pn8Faw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89120" behindDoc="0" locked="0" layoutInCell="1" allowOverlap="1">
                <wp:simplePos x="0" y="0"/>
                <wp:positionH relativeFrom="column">
                  <wp:posOffset>3771900</wp:posOffset>
                </wp:positionH>
                <wp:positionV relativeFrom="paragraph">
                  <wp:posOffset>25400</wp:posOffset>
                </wp:positionV>
                <wp:extent cx="571500" cy="6223000"/>
                <wp:effectExtent l="0" t="0" r="19050" b="25400"/>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5" type="#_x0000_t202" style="position:absolute;margin-left:297pt;margin-top:2pt;width:45pt;height:490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90144" behindDoc="0" locked="0" layoutInCell="1" allowOverlap="1">
                <wp:simplePos x="0" y="0"/>
                <wp:positionH relativeFrom="column">
                  <wp:posOffset>2971800</wp:posOffset>
                </wp:positionH>
                <wp:positionV relativeFrom="paragraph">
                  <wp:posOffset>25400</wp:posOffset>
                </wp:positionV>
                <wp:extent cx="571500" cy="6223000"/>
                <wp:effectExtent l="0" t="0" r="19050" b="25400"/>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6" type="#_x0000_t202" style="position:absolute;margin-left:234pt;margin-top:2pt;width:45pt;height:490pt;z-index:2515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D0l3QQ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587072" behindDoc="0" locked="0" layoutInCell="1" allowOverlap="1">
                <wp:simplePos x="0" y="0"/>
                <wp:positionH relativeFrom="column">
                  <wp:posOffset>228600</wp:posOffset>
                </wp:positionH>
                <wp:positionV relativeFrom="paragraph">
                  <wp:posOffset>25400</wp:posOffset>
                </wp:positionV>
                <wp:extent cx="2514600" cy="6223000"/>
                <wp:effectExtent l="0" t="0" r="19050" b="25400"/>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7" type="#_x0000_t202" style="position:absolute;margin-left:18pt;margin-top:2pt;width:198pt;height:490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591168" behindDoc="0" locked="0" layoutInCell="1" allowOverlap="1">
                <wp:simplePos x="0" y="0"/>
                <wp:positionH relativeFrom="column">
                  <wp:posOffset>228600</wp:posOffset>
                </wp:positionH>
                <wp:positionV relativeFrom="paragraph">
                  <wp:posOffset>15875</wp:posOffset>
                </wp:positionV>
                <wp:extent cx="6515100" cy="317500"/>
                <wp:effectExtent l="0" t="0" r="19050" b="2540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8" type="#_x0000_t202" style="position:absolute;margin-left:18pt;margin-top:1.25pt;width:513pt;height:25pt;z-index:25159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PspMdQ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79232" behindDoc="0" locked="0" layoutInCell="1" allowOverlap="1">
                <wp:simplePos x="0" y="0"/>
                <wp:positionH relativeFrom="column">
                  <wp:posOffset>6286500</wp:posOffset>
                </wp:positionH>
                <wp:positionV relativeFrom="paragraph">
                  <wp:posOffset>160655</wp:posOffset>
                </wp:positionV>
                <wp:extent cx="457200" cy="342900"/>
                <wp:effectExtent l="0" t="0" r="19050" b="19050"/>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69" type="#_x0000_t202" style="position:absolute;margin-left:495pt;margin-top:12.65pt;width:36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AB/hmX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4686300</wp:posOffset>
                </wp:positionH>
                <wp:positionV relativeFrom="paragraph">
                  <wp:posOffset>160655</wp:posOffset>
                </wp:positionV>
                <wp:extent cx="457200" cy="342900"/>
                <wp:effectExtent l="0" t="0" r="19050" b="19050"/>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0" type="#_x0000_t202" style="position:absolute;margin-left:369pt;margin-top:12.65pt;width:36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CVE8EB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3886200</wp:posOffset>
                </wp:positionH>
                <wp:positionV relativeFrom="paragraph">
                  <wp:posOffset>160655</wp:posOffset>
                </wp:positionV>
                <wp:extent cx="457200" cy="342900"/>
                <wp:effectExtent l="0" t="0" r="19050" b="1905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1" type="#_x0000_t202" style="position:absolute;margin-left:306pt;margin-top:12.65pt;width:36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DYWEvG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3086100</wp:posOffset>
                </wp:positionH>
                <wp:positionV relativeFrom="paragraph">
                  <wp:posOffset>160655</wp:posOffset>
                </wp:positionV>
                <wp:extent cx="457200" cy="342900"/>
                <wp:effectExtent l="0" t="0" r="19050" b="1905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2" type="#_x0000_t202" style="position:absolute;margin-left:243pt;margin-top:12.65pt;width:36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B9QENd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5486400</wp:posOffset>
                </wp:positionH>
                <wp:positionV relativeFrom="paragraph">
                  <wp:posOffset>160655</wp:posOffset>
                </wp:positionV>
                <wp:extent cx="457200" cy="342900"/>
                <wp:effectExtent l="0" t="0" r="19050" b="1905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3" type="#_x0000_t202" style="position:absolute;margin-left:6in;margin-top:12.65pt;width:36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8ma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1943100</wp:posOffset>
                </wp:positionH>
                <wp:positionV relativeFrom="paragraph">
                  <wp:posOffset>160655</wp:posOffset>
                </wp:positionV>
                <wp:extent cx="800100" cy="342900"/>
                <wp:effectExtent l="0" t="0" r="19050" b="1905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4" type="#_x0000_t202" style="position:absolute;margin-left:153pt;margin-top:12.65pt;width:63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d8tfQ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114300</wp:posOffset>
                </wp:positionH>
                <wp:positionV relativeFrom="paragraph">
                  <wp:posOffset>160655</wp:posOffset>
                </wp:positionV>
                <wp:extent cx="1943100" cy="342900"/>
                <wp:effectExtent l="0" t="0" r="19050" b="1905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5" type="#_x0000_t202" style="position:absolute;margin-left:9pt;margin-top:12.65pt;width:153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9uzLA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76160" behindDoc="0" locked="0" layoutInCell="1" allowOverlap="1">
                <wp:simplePos x="0" y="0"/>
                <wp:positionH relativeFrom="column">
                  <wp:posOffset>5210175</wp:posOffset>
                </wp:positionH>
                <wp:positionV relativeFrom="paragraph">
                  <wp:posOffset>33020</wp:posOffset>
                </wp:positionV>
                <wp:extent cx="228600" cy="228600"/>
                <wp:effectExtent l="0" t="0" r="19050" b="1905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6" type="#_x0000_t202" style="position:absolute;margin-left:410.25pt;margin-top:2.6pt;width:18pt;height:18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wj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Axw5rqE5IrEOpgnHjUShB/eTkgGnu6L+x545QYn6aLA5&#10;1/PFIq5DUhbLtwUq7tJSX1qY4QhV0UDJJG7DtEJ762TXY6RpHAzcYkNbmch+zuqUP05watdp2+KK&#10;XOrJ6/mfsPkF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RCT8I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6791325</wp:posOffset>
                </wp:positionH>
                <wp:positionV relativeFrom="paragraph">
                  <wp:posOffset>17780</wp:posOffset>
                </wp:positionV>
                <wp:extent cx="228600" cy="228600"/>
                <wp:effectExtent l="0" t="0" r="19050" b="1905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7" type="#_x0000_t202" style="position:absolute;margin-left:534.75pt;margin-top:1.4pt;width:18pt;height:18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3bk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o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6000750</wp:posOffset>
                </wp:positionH>
                <wp:positionV relativeFrom="paragraph">
                  <wp:posOffset>61595</wp:posOffset>
                </wp:positionV>
                <wp:extent cx="228600" cy="228600"/>
                <wp:effectExtent l="0" t="0" r="19050" b="1905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8" type="#_x0000_t202" style="position:absolute;margin-left:472.5pt;margin-top:4.85pt;width:18pt;height:18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4429125</wp:posOffset>
                </wp:positionH>
                <wp:positionV relativeFrom="paragraph">
                  <wp:posOffset>33020</wp:posOffset>
                </wp:positionV>
                <wp:extent cx="228600" cy="228600"/>
                <wp:effectExtent l="0" t="0" r="19050" b="1905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79" type="#_x0000_t202" style="position:absolute;margin-left:348.75pt;margin-top:2.6pt;width:18pt;height:18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3571875</wp:posOffset>
                </wp:positionH>
                <wp:positionV relativeFrom="paragraph">
                  <wp:posOffset>71120</wp:posOffset>
                </wp:positionV>
                <wp:extent cx="228600" cy="228600"/>
                <wp:effectExtent l="0" t="0" r="19050" b="1905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0" type="#_x0000_t202" style="position:absolute;margin-left:281.25pt;margin-top:5.6pt;width:18pt;height: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eL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R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DyBTeL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2809875</wp:posOffset>
                </wp:positionH>
                <wp:positionV relativeFrom="paragraph">
                  <wp:posOffset>71120</wp:posOffset>
                </wp:positionV>
                <wp:extent cx="228600" cy="228600"/>
                <wp:effectExtent l="0" t="0" r="19050" b="19050"/>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1" type="#_x0000_t202" style="position:absolute;margin-left:221.25pt;margin-top:5.6pt;width:18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L9OvUw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63872" behindDoc="0" locked="0" layoutInCell="1" allowOverlap="1">
                <wp:simplePos x="0" y="0"/>
                <wp:positionH relativeFrom="column">
                  <wp:posOffset>114300</wp:posOffset>
                </wp:positionH>
                <wp:positionV relativeFrom="paragraph">
                  <wp:posOffset>495935</wp:posOffset>
                </wp:positionV>
                <wp:extent cx="685800" cy="342900"/>
                <wp:effectExtent l="0" t="0" r="19050" b="1905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2" type="#_x0000_t202" style="position:absolute;margin-left:9pt;margin-top:39.05pt;width:54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Hh7zAk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114300</wp:posOffset>
                </wp:positionH>
                <wp:positionV relativeFrom="paragraph">
                  <wp:posOffset>153035</wp:posOffset>
                </wp:positionV>
                <wp:extent cx="6858000" cy="342900"/>
                <wp:effectExtent l="0" t="0" r="19050" b="1905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3" type="#_x0000_t202" style="position:absolute;margin-left:9pt;margin-top:12.05pt;width:540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3C12F9" w:rsidP="00852AC8">
      <w:pPr>
        <w:rPr>
          <w:rFonts w:ascii="Arial" w:hAnsi="Arial" w:cs="Arial"/>
        </w:rPr>
      </w:pPr>
      <w:r>
        <w:rPr>
          <w:noProof/>
        </w:rPr>
        <mc:AlternateContent>
          <mc:Choice Requires="wps">
            <w:drawing>
              <wp:anchor distT="0" distB="0" distL="114300" distR="114300" simplePos="0" relativeHeight="251682304" behindDoc="0" locked="0" layoutInCell="1" allowOverlap="1">
                <wp:simplePos x="0" y="0"/>
                <wp:positionH relativeFrom="column">
                  <wp:posOffset>838200</wp:posOffset>
                </wp:positionH>
                <wp:positionV relativeFrom="paragraph">
                  <wp:posOffset>173990</wp:posOffset>
                </wp:positionV>
                <wp:extent cx="866775" cy="228600"/>
                <wp:effectExtent l="0" t="0" r="28575" b="1905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4" type="#_x0000_t202" style="position:absolute;margin-left:66pt;margin-top:13.7pt;width:68.25pt;height:1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r3Q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q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CTyr3Q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1714500</wp:posOffset>
                </wp:positionH>
                <wp:positionV relativeFrom="paragraph">
                  <wp:posOffset>145415</wp:posOffset>
                </wp:positionV>
                <wp:extent cx="800100" cy="276225"/>
                <wp:effectExtent l="0" t="0" r="19050" b="2857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5" type="#_x0000_t202" style="position:absolute;margin-left:135pt;margin-top:11.45pt;width:63pt;height:21.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zbTKQ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3543300</wp:posOffset>
                </wp:positionH>
                <wp:positionV relativeFrom="paragraph">
                  <wp:posOffset>145415</wp:posOffset>
                </wp:positionV>
                <wp:extent cx="1485900" cy="342900"/>
                <wp:effectExtent l="0" t="0" r="19050" b="1905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6" type="#_x0000_t202" style="position:absolute;margin-left:279pt;margin-top:11.45pt;width:117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0wn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j4OJJdQnZBZC+OI40qi0IL9TUmP411Q9+vArKBEfdbY&#10;neV0Pg/7EJV59mGGir22lNcWpjlCFdRTMoobP+7QwVjZtBhpnAcNd9jRWkayX7I6548jHNt1Xrew&#10;I9d69Hr5KayfAA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Bzf0wn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81280" behindDoc="0" locked="0" layoutInCell="1" allowOverlap="1">
                <wp:simplePos x="0" y="0"/>
                <wp:positionH relativeFrom="column">
                  <wp:posOffset>5057775</wp:posOffset>
                </wp:positionH>
                <wp:positionV relativeFrom="paragraph">
                  <wp:posOffset>17780</wp:posOffset>
                </wp:positionV>
                <wp:extent cx="1971675" cy="228600"/>
                <wp:effectExtent l="0" t="0" r="28575" b="1905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7" type="#_x0000_t202" style="position:absolute;margin-left:398.25pt;margin-top:1.4pt;width:155.25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PRBINy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83328" behindDoc="0" locked="0" layoutInCell="1" allowOverlap="1">
                <wp:simplePos x="0" y="0"/>
                <wp:positionH relativeFrom="column">
                  <wp:posOffset>2571750</wp:posOffset>
                </wp:positionH>
                <wp:positionV relativeFrom="paragraph">
                  <wp:posOffset>8255</wp:posOffset>
                </wp:positionV>
                <wp:extent cx="914400" cy="228600"/>
                <wp:effectExtent l="0" t="0" r="19050" b="19050"/>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8" type="#_x0000_t202" style="position:absolute;margin-left:202.5pt;margin-top:.65pt;width:1in;height:18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64896" behindDoc="0" locked="0" layoutInCell="1" allowOverlap="1">
                <wp:simplePos x="0" y="0"/>
                <wp:positionH relativeFrom="column">
                  <wp:posOffset>114300</wp:posOffset>
                </wp:positionH>
                <wp:positionV relativeFrom="paragraph">
                  <wp:posOffset>137795</wp:posOffset>
                </wp:positionV>
                <wp:extent cx="3200400" cy="342900"/>
                <wp:effectExtent l="0" t="0" r="19050" b="1905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89" type="#_x0000_t202" style="position:absolute;margin-left:9pt;margin-top:10.85pt;width:252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3C12F9" w:rsidP="00852AC8">
      <w:pPr>
        <w:rPr>
          <w:rFonts w:ascii="Arial" w:hAnsi="Arial" w:cs="Arial"/>
        </w:rPr>
      </w:pPr>
      <w:r>
        <w:rPr>
          <w:noProof/>
        </w:rPr>
        <mc:AlternateContent>
          <mc:Choice Requires="wps">
            <w:drawing>
              <wp:anchor distT="0" distB="0" distL="114300" distR="114300" simplePos="0" relativeHeight="251667968" behindDoc="0" locked="0" layoutInCell="1" allowOverlap="1">
                <wp:simplePos x="0" y="0"/>
                <wp:positionH relativeFrom="column">
                  <wp:posOffset>3819525</wp:posOffset>
                </wp:positionH>
                <wp:positionV relativeFrom="paragraph">
                  <wp:posOffset>42545</wp:posOffset>
                </wp:positionV>
                <wp:extent cx="3171825" cy="276225"/>
                <wp:effectExtent l="0" t="0" r="28575" b="2857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0" type="#_x0000_t202" style="position:absolute;margin-left:300.75pt;margin-top:3.35pt;width:249.75pt;height:21.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3C12F9">
        <w:rPr>
          <w:noProof/>
        </w:rPr>
        <mc:AlternateContent>
          <mc:Choice Requires="wps">
            <w:drawing>
              <wp:anchor distT="0" distB="0" distL="114300" distR="114300" simplePos="0" relativeHeight="251735552" behindDoc="0" locked="0" layoutInCell="1" allowOverlap="1">
                <wp:simplePos x="0" y="0"/>
                <wp:positionH relativeFrom="column">
                  <wp:posOffset>0</wp:posOffset>
                </wp:positionH>
                <wp:positionV relativeFrom="paragraph">
                  <wp:posOffset>226695</wp:posOffset>
                </wp:positionV>
                <wp:extent cx="7086600" cy="342900"/>
                <wp:effectExtent l="0" t="0" r="19050" b="1905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1" type="#_x0000_t202" style="position:absolute;margin-left:0;margin-top:17.85pt;width:558pt;height:27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N58LNo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sidR="003C12F9">
        <w:rPr>
          <w:noProof/>
        </w:rPr>
        <mc:AlternateContent>
          <mc:Choice Requires="wps">
            <w:drawing>
              <wp:anchor distT="0" distB="0" distL="114300" distR="114300" simplePos="0" relativeHeight="251592192" behindDoc="0" locked="0" layoutInCell="1" allowOverlap="1">
                <wp:simplePos x="0" y="0"/>
                <wp:positionH relativeFrom="column">
                  <wp:posOffset>0</wp:posOffset>
                </wp:positionH>
                <wp:positionV relativeFrom="paragraph">
                  <wp:posOffset>226695</wp:posOffset>
                </wp:positionV>
                <wp:extent cx="7087235" cy="9601200"/>
                <wp:effectExtent l="0" t="0" r="18415" b="1905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9" o:spid="_x0000_s1026" style="position:absolute;margin-left:0;margin-top:17.85pt;width:558.05pt;height:756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593216" behindDoc="0" locked="0" layoutInCell="1" allowOverlap="1">
                <wp:simplePos x="0" y="0"/>
                <wp:positionH relativeFrom="column">
                  <wp:posOffset>114300</wp:posOffset>
                </wp:positionH>
                <wp:positionV relativeFrom="paragraph">
                  <wp:posOffset>45720</wp:posOffset>
                </wp:positionV>
                <wp:extent cx="6972300" cy="685800"/>
                <wp:effectExtent l="0" t="0" r="19050" b="1905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2" type="#_x0000_t202" style="position:absolute;margin-left:9pt;margin-top:3.6pt;width:549pt;height:54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2YNLAIAAFwEAAAOAAAAZHJzL2Uyb0RvYy54bWysVNtu2zAMfR+wfxD0vjjJkjQ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594240" behindDoc="0" locked="0" layoutInCell="1" allowOverlap="1">
                <wp:simplePos x="0" y="0"/>
                <wp:positionH relativeFrom="column">
                  <wp:posOffset>114300</wp:posOffset>
                </wp:positionH>
                <wp:positionV relativeFrom="paragraph">
                  <wp:posOffset>91440</wp:posOffset>
                </wp:positionV>
                <wp:extent cx="6858000" cy="3200400"/>
                <wp:effectExtent l="0" t="0" r="19050" b="1905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Pr="00D46220" w:rsidRDefault="00C634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3" type="#_x0000_t202" style="position:absolute;margin-left:9pt;margin-top:7.2pt;width:540pt;height:252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">
                <v:textbox>
                  <w:txbxContent>
                    <w:p w:rsidR="00852AC8" w:rsidRDefault="00852A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Default="00C634C8" w:rsidP="00852AC8">
                      <w:pPr>
                        <w:rPr>
                          <w:rFonts w:ascii="Arial" w:hAnsi="Arial" w:cs="Arial"/>
                          <w:sz w:val="22"/>
                          <w:szCs w:val="22"/>
                        </w:rPr>
                      </w:pPr>
                    </w:p>
                    <w:p w:rsidR="00C634C8" w:rsidRPr="00D46220" w:rsidRDefault="00C634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85376" behindDoc="0" locked="0" layoutInCell="1" allowOverlap="1">
                <wp:simplePos x="0" y="0"/>
                <wp:positionH relativeFrom="column">
                  <wp:posOffset>0</wp:posOffset>
                </wp:positionH>
                <wp:positionV relativeFrom="paragraph">
                  <wp:posOffset>76835</wp:posOffset>
                </wp:positionV>
                <wp:extent cx="7086600" cy="342900"/>
                <wp:effectExtent l="0" t="0" r="19050" b="1905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4" type="#_x0000_t202" style="position:absolute;margin-left:0;margin-top:6.05pt;width:558pt;height:27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MsILQIAAFw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anTLC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597312" behindDoc="0" locked="0" layoutInCell="1" allowOverlap="1">
                <wp:simplePos x="0" y="0"/>
                <wp:positionH relativeFrom="column">
                  <wp:posOffset>114300</wp:posOffset>
                </wp:positionH>
                <wp:positionV relativeFrom="paragraph">
                  <wp:posOffset>69215</wp:posOffset>
                </wp:positionV>
                <wp:extent cx="1485900" cy="571500"/>
                <wp:effectExtent l="0" t="0" r="19050" b="1905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5" type="#_x0000_t202" style="position:absolute;margin-left:9pt;margin-top:5.45pt;width:117pt;height:45pt;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598336" behindDoc="0" locked="0" layoutInCell="1" allowOverlap="1">
                <wp:simplePos x="0" y="0"/>
                <wp:positionH relativeFrom="column">
                  <wp:posOffset>1714500</wp:posOffset>
                </wp:positionH>
                <wp:positionV relativeFrom="paragraph">
                  <wp:posOffset>8255</wp:posOffset>
                </wp:positionV>
                <wp:extent cx="5143500" cy="341630"/>
                <wp:effectExtent l="0" t="0" r="19050" b="20320"/>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6" type="#_x0000_t202" style="position:absolute;margin-left:135pt;margin-top:.65pt;width:405pt;height:26.9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a7f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UhB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x2u3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94592" behindDoc="0" locked="0" layoutInCell="1" allowOverlap="1">
                <wp:simplePos x="0" y="0"/>
                <wp:positionH relativeFrom="column">
                  <wp:posOffset>3886200</wp:posOffset>
                </wp:positionH>
                <wp:positionV relativeFrom="paragraph">
                  <wp:posOffset>114935</wp:posOffset>
                </wp:positionV>
                <wp:extent cx="1143000" cy="342900"/>
                <wp:effectExtent l="0" t="0" r="19050" b="1905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7" type="#_x0000_t202" style="position:absolute;margin-left:306pt;margin-top:9.05pt;width:90pt;height:27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noProof/>
        </w:rPr>
        <mc:AlternateContent>
          <mc:Choice Requires="wps">
            <w:drawing>
              <wp:anchor distT="0" distB="0" distL="114300" distR="114300" simplePos="0" relativeHeight="251695616" behindDoc="0" locked="0" layoutInCell="1" allowOverlap="1">
                <wp:simplePos x="0" y="0"/>
                <wp:positionH relativeFrom="column">
                  <wp:posOffset>5029200</wp:posOffset>
                </wp:positionH>
                <wp:positionV relativeFrom="paragraph">
                  <wp:posOffset>114935</wp:posOffset>
                </wp:positionV>
                <wp:extent cx="1943100" cy="341630"/>
                <wp:effectExtent l="0" t="0" r="19050" b="20320"/>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8" type="#_x0000_t202" style="position:absolute;margin-left:396pt;margin-top:9.05pt;width:153pt;height:26.9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93568" behindDoc="0" locked="0" layoutInCell="1" allowOverlap="1">
                <wp:simplePos x="0" y="0"/>
                <wp:positionH relativeFrom="column">
                  <wp:posOffset>1714500</wp:posOffset>
                </wp:positionH>
                <wp:positionV relativeFrom="paragraph">
                  <wp:posOffset>114935</wp:posOffset>
                </wp:positionV>
                <wp:extent cx="1943100" cy="341630"/>
                <wp:effectExtent l="0" t="0" r="19050" b="2032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099" type="#_x0000_t202" style="position:absolute;margin-left:135pt;margin-top:9.05pt;width:153pt;height:26.9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ffwHZT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92544" behindDoc="0" locked="0" layoutInCell="1" allowOverlap="1">
                <wp:simplePos x="0" y="0"/>
                <wp:positionH relativeFrom="column">
                  <wp:posOffset>114300</wp:posOffset>
                </wp:positionH>
                <wp:positionV relativeFrom="paragraph">
                  <wp:posOffset>114935</wp:posOffset>
                </wp:positionV>
                <wp:extent cx="1600200" cy="381000"/>
                <wp:effectExtent l="0" t="0" r="19050" b="1905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0" type="#_x0000_t202" style="position:absolute;margin-left:9pt;margin-top:9.05pt;width:126pt;height:30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1S5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6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CQ51S5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08576" behindDoc="0" locked="0" layoutInCell="1" allowOverlap="1">
                <wp:simplePos x="0" y="0"/>
                <wp:positionH relativeFrom="column">
                  <wp:posOffset>114300</wp:posOffset>
                </wp:positionH>
                <wp:positionV relativeFrom="paragraph">
                  <wp:posOffset>2621915</wp:posOffset>
                </wp:positionV>
                <wp:extent cx="1600200" cy="800100"/>
                <wp:effectExtent l="0" t="0" r="19050" b="19050"/>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1" type="#_x0000_t202" style="position:absolute;margin-left:9pt;margin-top:206.45pt;width:126pt;height:63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3SoBdS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noProof/>
        </w:rPr>
        <mc:AlternateContent>
          <mc:Choice Requires="wps">
            <w:drawing>
              <wp:anchor distT="0" distB="0" distL="114300" distR="114300" simplePos="0" relativeHeight="251604480" behindDoc="0" locked="0" layoutInCell="1" allowOverlap="1">
                <wp:simplePos x="0" y="0"/>
                <wp:positionH relativeFrom="column">
                  <wp:posOffset>114300</wp:posOffset>
                </wp:positionH>
                <wp:positionV relativeFrom="paragraph">
                  <wp:posOffset>2164715</wp:posOffset>
                </wp:positionV>
                <wp:extent cx="1600200" cy="342900"/>
                <wp:effectExtent l="0" t="0" r="19050" b="19050"/>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2" type="#_x0000_t202" style="position:absolute;margin-left:9pt;margin-top:170.45pt;width:126pt;height:27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AN6rdF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noProof/>
        </w:rPr>
        <mc:AlternateContent>
          <mc:Choice Requires="wps">
            <w:drawing>
              <wp:anchor distT="0" distB="0" distL="114300" distR="114300" simplePos="0" relativeHeight="251686400" behindDoc="0" locked="0" layoutInCell="1" allowOverlap="1">
                <wp:simplePos x="0" y="0"/>
                <wp:positionH relativeFrom="column">
                  <wp:posOffset>4686300</wp:posOffset>
                </wp:positionH>
                <wp:positionV relativeFrom="paragraph">
                  <wp:posOffset>2164715</wp:posOffset>
                </wp:positionV>
                <wp:extent cx="1143000" cy="342900"/>
                <wp:effectExtent l="0" t="0" r="19050" b="19050"/>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3" type="#_x0000_t202" style="position:absolute;margin-left:369pt;margin-top:170.45pt;width:90pt;height:27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noProof/>
        </w:rPr>
        <mc:AlternateContent>
          <mc:Choice Requires="wps">
            <w:drawing>
              <wp:anchor distT="0" distB="0" distL="114300" distR="114300" simplePos="0" relativeHeight="251687424" behindDoc="0" locked="0" layoutInCell="1" allowOverlap="1">
                <wp:simplePos x="0" y="0"/>
                <wp:positionH relativeFrom="column">
                  <wp:posOffset>5715000</wp:posOffset>
                </wp:positionH>
                <wp:positionV relativeFrom="paragraph">
                  <wp:posOffset>2164715</wp:posOffset>
                </wp:positionV>
                <wp:extent cx="1257300" cy="341630"/>
                <wp:effectExtent l="0" t="0" r="19050" b="2032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4" type="#_x0000_t202" style="position:absolute;margin-left:450pt;margin-top:170.45pt;width:99pt;height:26.9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BZX4Ow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07552" behindDoc="0" locked="0" layoutInCell="1" allowOverlap="1">
                <wp:simplePos x="0" y="0"/>
                <wp:positionH relativeFrom="column">
                  <wp:posOffset>3886200</wp:posOffset>
                </wp:positionH>
                <wp:positionV relativeFrom="paragraph">
                  <wp:posOffset>2164715</wp:posOffset>
                </wp:positionV>
                <wp:extent cx="685800" cy="341630"/>
                <wp:effectExtent l="0" t="0" r="19050" b="20320"/>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5" type="#_x0000_t202" style="position:absolute;margin-left:306pt;margin-top:170.45pt;width:54pt;height:26.9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06528" behindDoc="0" locked="0" layoutInCell="1" allowOverlap="1">
                <wp:simplePos x="0" y="0"/>
                <wp:positionH relativeFrom="column">
                  <wp:posOffset>2743200</wp:posOffset>
                </wp:positionH>
                <wp:positionV relativeFrom="paragraph">
                  <wp:posOffset>2164715</wp:posOffset>
                </wp:positionV>
                <wp:extent cx="1143000" cy="342900"/>
                <wp:effectExtent l="0" t="0" r="19050" b="19050"/>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6" type="#_x0000_t202" style="position:absolute;margin-left:3in;margin-top:170.45pt;width:90pt;height:27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sCi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SEE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LuGwKI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noProof/>
        </w:rPr>
        <mc:AlternateContent>
          <mc:Choice Requires="wps">
            <w:drawing>
              <wp:anchor distT="0" distB="0" distL="114300" distR="114300" simplePos="0" relativeHeight="251605504" behindDoc="0" locked="0" layoutInCell="1" allowOverlap="1">
                <wp:simplePos x="0" y="0"/>
                <wp:positionH relativeFrom="column">
                  <wp:posOffset>1714500</wp:posOffset>
                </wp:positionH>
                <wp:positionV relativeFrom="paragraph">
                  <wp:posOffset>2164715</wp:posOffset>
                </wp:positionV>
                <wp:extent cx="914400" cy="341630"/>
                <wp:effectExtent l="0" t="0" r="19050" b="20320"/>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7" type="#_x0000_t202" style="position:absolute;margin-left:135pt;margin-top:170.45pt;width:1in;height:26.9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704832" behindDoc="0" locked="0" layoutInCell="1" allowOverlap="1">
                <wp:simplePos x="0" y="0"/>
                <wp:positionH relativeFrom="column">
                  <wp:posOffset>1714500</wp:posOffset>
                </wp:positionH>
                <wp:positionV relativeFrom="paragraph">
                  <wp:posOffset>46355</wp:posOffset>
                </wp:positionV>
                <wp:extent cx="5257800" cy="800100"/>
                <wp:effectExtent l="0" t="0" r="19050" b="19050"/>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8" type="#_x0000_t202" style="position:absolute;margin-left:135pt;margin-top:3.65pt;width:414pt;height:63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noProof/>
        </w:rPr>
        <mc:AlternateContent>
          <mc:Choice Requires="wps">
            <w:drawing>
              <wp:anchor distT="0" distB="0" distL="114300" distR="114300" simplePos="0" relativeHeight="251603456" behindDoc="0" locked="0" layoutInCell="1" allowOverlap="1">
                <wp:simplePos x="0" y="0"/>
                <wp:positionH relativeFrom="column">
                  <wp:posOffset>114300</wp:posOffset>
                </wp:positionH>
                <wp:positionV relativeFrom="paragraph">
                  <wp:posOffset>46355</wp:posOffset>
                </wp:positionV>
                <wp:extent cx="1600200" cy="304800"/>
                <wp:effectExtent l="0" t="0" r="19050" b="1905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09" type="#_x0000_t202" style="position:absolute;margin-left:9pt;margin-top:3.65pt;width:126pt;height:24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Bfs/SK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noProof/>
        </w:rPr>
        <mc:AlternateContent>
          <mc:Choice Requires="wps">
            <w:drawing>
              <wp:anchor distT="0" distB="0" distL="114300" distR="114300" simplePos="0" relativeHeight="251689472" behindDoc="0" locked="0" layoutInCell="1" allowOverlap="1">
                <wp:simplePos x="0" y="0"/>
                <wp:positionH relativeFrom="column">
                  <wp:posOffset>1714500</wp:posOffset>
                </wp:positionH>
                <wp:positionV relativeFrom="paragraph">
                  <wp:posOffset>960755</wp:posOffset>
                </wp:positionV>
                <wp:extent cx="1943100" cy="341630"/>
                <wp:effectExtent l="0" t="0" r="19050" b="20320"/>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0" type="#_x0000_t202" style="position:absolute;margin-left:135pt;margin-top:75.65pt;width:153pt;height:26.9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88448" behindDoc="0" locked="0" layoutInCell="1" allowOverlap="1">
                <wp:simplePos x="0" y="0"/>
                <wp:positionH relativeFrom="column">
                  <wp:posOffset>114300</wp:posOffset>
                </wp:positionH>
                <wp:positionV relativeFrom="paragraph">
                  <wp:posOffset>960755</wp:posOffset>
                </wp:positionV>
                <wp:extent cx="1600200" cy="342900"/>
                <wp:effectExtent l="0" t="0" r="19050" b="1905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1" type="#_x0000_t202" style="position:absolute;margin-left:9pt;margin-top:75.65pt;width:126pt;height:27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aCm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r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D5jaCm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noProof/>
        </w:rPr>
        <mc:AlternateContent>
          <mc:Choice Requires="wps">
            <w:drawing>
              <wp:anchor distT="0" distB="0" distL="114300" distR="114300" simplePos="0" relativeHeight="251691520" behindDoc="0" locked="0" layoutInCell="1" allowOverlap="1">
                <wp:simplePos x="0" y="0"/>
                <wp:positionH relativeFrom="column">
                  <wp:posOffset>4686300</wp:posOffset>
                </wp:positionH>
                <wp:positionV relativeFrom="paragraph">
                  <wp:posOffset>960755</wp:posOffset>
                </wp:positionV>
                <wp:extent cx="2286000" cy="341630"/>
                <wp:effectExtent l="0" t="0" r="19050" b="20320"/>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2" type="#_x0000_t202" style="position:absolute;margin-left:369pt;margin-top:75.65pt;width:180pt;height:26.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Ek82j4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90496" behindDoc="0" locked="0" layoutInCell="1" allowOverlap="1">
                <wp:simplePos x="0" y="0"/>
                <wp:positionH relativeFrom="column">
                  <wp:posOffset>3771900</wp:posOffset>
                </wp:positionH>
                <wp:positionV relativeFrom="paragraph">
                  <wp:posOffset>145415</wp:posOffset>
                </wp:positionV>
                <wp:extent cx="1028700" cy="571500"/>
                <wp:effectExtent l="0" t="0" r="19050" b="19050"/>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3" type="#_x0000_t202" style="position:absolute;margin-left:297pt;margin-top:11.45pt;width:81pt;height:4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A9BiIO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599360" behindDoc="0" locked="0" layoutInCell="1" allowOverlap="1">
                <wp:simplePos x="0" y="0"/>
                <wp:positionH relativeFrom="column">
                  <wp:posOffset>114300</wp:posOffset>
                </wp:positionH>
                <wp:positionV relativeFrom="paragraph">
                  <wp:posOffset>130175</wp:posOffset>
                </wp:positionV>
                <wp:extent cx="1600200" cy="342900"/>
                <wp:effectExtent l="0" t="0" r="19050" b="19050"/>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4" type="#_x0000_t202" style="position:absolute;margin-left:9pt;margin-top:10.25pt;width:126pt;height:27pt;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19z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o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CZJ19z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noProof/>
        </w:rPr>
        <mc:AlternateContent>
          <mc:Choice Requires="wps">
            <w:drawing>
              <wp:anchor distT="0" distB="0" distL="114300" distR="114300" simplePos="0" relativeHeight="251601408" behindDoc="0" locked="0" layoutInCell="1" allowOverlap="1">
                <wp:simplePos x="0" y="0"/>
                <wp:positionH relativeFrom="column">
                  <wp:posOffset>3886200</wp:posOffset>
                </wp:positionH>
                <wp:positionV relativeFrom="paragraph">
                  <wp:posOffset>15875</wp:posOffset>
                </wp:positionV>
                <wp:extent cx="1143000" cy="457200"/>
                <wp:effectExtent l="0" t="0" r="19050" b="1905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5" type="#_x0000_t202" style="position:absolute;margin-left:306pt;margin-top:1.25pt;width:90pt;height:36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noProof/>
        </w:rPr>
        <mc:AlternateContent>
          <mc:Choice Requires="wps">
            <w:drawing>
              <wp:anchor distT="0" distB="0" distL="114300" distR="114300" simplePos="0" relativeHeight="251602432" behindDoc="0" locked="0" layoutInCell="1" allowOverlap="1">
                <wp:simplePos x="0" y="0"/>
                <wp:positionH relativeFrom="column">
                  <wp:posOffset>5029200</wp:posOffset>
                </wp:positionH>
                <wp:positionV relativeFrom="paragraph">
                  <wp:posOffset>130175</wp:posOffset>
                </wp:positionV>
                <wp:extent cx="1943100" cy="341630"/>
                <wp:effectExtent l="0" t="0" r="19050" b="20320"/>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6" type="#_x0000_t202" style="position:absolute;margin-left:396pt;margin-top:10.25pt;width:153pt;height:26.9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ru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pSE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JZyuu4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00384" behindDoc="0" locked="0" layoutInCell="1" allowOverlap="1">
                <wp:simplePos x="0" y="0"/>
                <wp:positionH relativeFrom="column">
                  <wp:posOffset>1714500</wp:posOffset>
                </wp:positionH>
                <wp:positionV relativeFrom="paragraph">
                  <wp:posOffset>130175</wp:posOffset>
                </wp:positionV>
                <wp:extent cx="1943100" cy="341630"/>
                <wp:effectExtent l="0" t="0" r="19050" b="20320"/>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7" type="#_x0000_t202" style="position:absolute;margin-left:135pt;margin-top:10.25pt;width:153pt;height:26.9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y52LQIAAFw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09600" behindDoc="0" locked="0" layoutInCell="1" allowOverlap="1">
                <wp:simplePos x="0" y="0"/>
                <wp:positionH relativeFrom="column">
                  <wp:posOffset>1714500</wp:posOffset>
                </wp:positionH>
                <wp:positionV relativeFrom="paragraph">
                  <wp:posOffset>168275</wp:posOffset>
                </wp:positionV>
                <wp:extent cx="5257800" cy="809625"/>
                <wp:effectExtent l="0" t="0" r="19050" b="2857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8" type="#_x0000_t202" style="position:absolute;margin-left:135pt;margin-top:13.25pt;width:414pt;height:63.7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3C12F9" w:rsidP="00852AC8">
      <w:pPr>
        <w:rPr>
          <w:rFonts w:ascii="Arial" w:hAnsi="Arial" w:cs="Arial"/>
        </w:rPr>
      </w:pPr>
      <w:r>
        <w:rPr>
          <w:noProof/>
        </w:rPr>
        <mc:AlternateContent>
          <mc:Choice Requires="wps">
            <w:drawing>
              <wp:anchor distT="0" distB="0" distL="114300" distR="114300" simplePos="0" relativeHeight="251610624" behindDoc="0" locked="0" layoutInCell="1" allowOverlap="1">
                <wp:simplePos x="0" y="0"/>
                <wp:positionH relativeFrom="column">
                  <wp:posOffset>635</wp:posOffset>
                </wp:positionH>
                <wp:positionV relativeFrom="paragraph">
                  <wp:posOffset>9525</wp:posOffset>
                </wp:positionV>
                <wp:extent cx="1380490" cy="638175"/>
                <wp:effectExtent l="0" t="0" r="10160" b="2857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19" type="#_x0000_t202" style="position:absolute;margin-left:.05pt;margin-top:.75pt;width:108.7pt;height:50.2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noProof/>
        </w:rPr>
        <mc:AlternateContent>
          <mc:Choice Requires="wps">
            <w:drawing>
              <wp:anchor distT="0" distB="0" distL="114300" distR="114300" simplePos="0" relativeHeight="251701760" behindDoc="0" locked="0" layoutInCell="1" allowOverlap="1">
                <wp:simplePos x="0" y="0"/>
                <wp:positionH relativeFrom="column">
                  <wp:posOffset>1598295</wp:posOffset>
                </wp:positionH>
                <wp:positionV relativeFrom="paragraph">
                  <wp:posOffset>82550</wp:posOffset>
                </wp:positionV>
                <wp:extent cx="571500" cy="342900"/>
                <wp:effectExtent l="0" t="0" r="19050" b="1905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0" type="#_x0000_t202" style="position:absolute;margin-left:125.85pt;margin-top:6.5pt;width:45pt;height:27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Cdca4K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noProof/>
        </w:rPr>
        <mc:AlternateContent>
          <mc:Choice Requires="wps">
            <w:drawing>
              <wp:anchor distT="0" distB="0" distL="114300" distR="114300" simplePos="0" relativeHeight="251700736" behindDoc="0" locked="0" layoutInCell="1" allowOverlap="1">
                <wp:simplePos x="0" y="0"/>
                <wp:positionH relativeFrom="column">
                  <wp:posOffset>2400300</wp:posOffset>
                </wp:positionH>
                <wp:positionV relativeFrom="paragraph">
                  <wp:posOffset>84455</wp:posOffset>
                </wp:positionV>
                <wp:extent cx="419100" cy="342900"/>
                <wp:effectExtent l="0" t="0" r="19050" b="19050"/>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1" type="#_x0000_t202" style="position:absolute;margin-left:189pt;margin-top:6.65pt;width:33pt;height:27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Bj2msF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noProof/>
        </w:rPr>
        <mc:AlternateContent>
          <mc:Choice Requires="wps">
            <w:drawing>
              <wp:anchor distT="0" distB="0" distL="114300" distR="114300" simplePos="0" relativeHeight="251702784" behindDoc="0" locked="0" layoutInCell="1" allowOverlap="1">
                <wp:simplePos x="0" y="0"/>
                <wp:positionH relativeFrom="column">
                  <wp:posOffset>2857500</wp:posOffset>
                </wp:positionH>
                <wp:positionV relativeFrom="paragraph">
                  <wp:posOffset>84455</wp:posOffset>
                </wp:positionV>
                <wp:extent cx="342900" cy="341630"/>
                <wp:effectExtent l="0" t="0" r="19050" b="20320"/>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2" type="#_x0000_t202" style="position:absolute;margin-left:225pt;margin-top:6.65pt;width:27pt;height:26.9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BY2LQIAAFs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98688" behindDoc="0" locked="0" layoutInCell="1" allowOverlap="1">
                <wp:simplePos x="0" y="0"/>
                <wp:positionH relativeFrom="column">
                  <wp:posOffset>3200400</wp:posOffset>
                </wp:positionH>
                <wp:positionV relativeFrom="paragraph">
                  <wp:posOffset>84455</wp:posOffset>
                </wp:positionV>
                <wp:extent cx="914400" cy="342900"/>
                <wp:effectExtent l="0" t="0" r="19050" b="1905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3" type="#_x0000_t202" style="position:absolute;margin-left:252pt;margin-top:6.65pt;width:1in;height:27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noProof/>
        </w:rPr>
        <mc:AlternateContent>
          <mc:Choice Requires="wps">
            <w:drawing>
              <wp:anchor distT="0" distB="0" distL="114300" distR="114300" simplePos="0" relativeHeight="251699712" behindDoc="0" locked="0" layoutInCell="1" allowOverlap="1">
                <wp:simplePos x="0" y="0"/>
                <wp:positionH relativeFrom="column">
                  <wp:posOffset>4000500</wp:posOffset>
                </wp:positionH>
                <wp:positionV relativeFrom="paragraph">
                  <wp:posOffset>84455</wp:posOffset>
                </wp:positionV>
                <wp:extent cx="685800" cy="341630"/>
                <wp:effectExtent l="0" t="0" r="19050" b="20320"/>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4" type="#_x0000_t202" style="position:absolute;margin-left:315pt;margin-top:6.65pt;width:54pt;height:26.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4b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u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EUQnhs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96640" behindDoc="0" locked="0" layoutInCell="1" allowOverlap="1">
                <wp:simplePos x="0" y="0"/>
                <wp:positionH relativeFrom="column">
                  <wp:posOffset>4686300</wp:posOffset>
                </wp:positionH>
                <wp:positionV relativeFrom="paragraph">
                  <wp:posOffset>84455</wp:posOffset>
                </wp:positionV>
                <wp:extent cx="1485900" cy="342900"/>
                <wp:effectExtent l="0" t="0" r="19050" b="1905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5" type="#_x0000_t202" style="position:absolute;margin-left:369pt;margin-top:6.65pt;width:117pt;height:27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noProof/>
        </w:rPr>
        <mc:AlternateContent>
          <mc:Choice Requires="wps">
            <w:drawing>
              <wp:anchor distT="0" distB="0" distL="114300" distR="114300" simplePos="0" relativeHeight="251697664" behindDoc="0" locked="0" layoutInCell="1" allowOverlap="1">
                <wp:simplePos x="0" y="0"/>
                <wp:positionH relativeFrom="column">
                  <wp:posOffset>5829300</wp:posOffset>
                </wp:positionH>
                <wp:positionV relativeFrom="paragraph">
                  <wp:posOffset>84455</wp:posOffset>
                </wp:positionV>
                <wp:extent cx="1143000" cy="341630"/>
                <wp:effectExtent l="0" t="0" r="19050" b="20320"/>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6" type="#_x0000_t202" style="position:absolute;margin-left:459pt;margin-top:6.65pt;width:90pt;height:26.9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YFZ9r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03808" behindDoc="0" locked="0" layoutInCell="1" allowOverlap="1">
                <wp:simplePos x="0" y="0"/>
                <wp:positionH relativeFrom="column">
                  <wp:posOffset>2057400</wp:posOffset>
                </wp:positionH>
                <wp:positionV relativeFrom="paragraph">
                  <wp:posOffset>84455</wp:posOffset>
                </wp:positionV>
                <wp:extent cx="342900" cy="341630"/>
                <wp:effectExtent l="0" t="0" r="19050" b="20320"/>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7" type="#_x0000_t202" style="position:absolute;margin-left:162pt;margin-top:6.65pt;width:27pt;height:26.9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3C12F9" w:rsidP="00852AC8">
      <w:pPr>
        <w:rPr>
          <w:rFonts w:ascii="Arial" w:hAnsi="Arial" w:cs="Arial"/>
        </w:rPr>
      </w:pPr>
      <w:r>
        <w:rPr>
          <w:noProof/>
        </w:rPr>
        <mc:AlternateContent>
          <mc:Choice Requires="wps">
            <w:drawing>
              <wp:anchor distT="0" distB="0" distL="114300" distR="114300" simplePos="0" relativeHeight="251595264" behindDoc="0" locked="0" layoutInCell="1" allowOverlap="1">
                <wp:simplePos x="0" y="0"/>
                <wp:positionH relativeFrom="column">
                  <wp:posOffset>635</wp:posOffset>
                </wp:positionH>
                <wp:positionV relativeFrom="paragraph">
                  <wp:posOffset>53340</wp:posOffset>
                </wp:positionV>
                <wp:extent cx="7087235" cy="9664700"/>
                <wp:effectExtent l="0" t="0" r="18415" b="1270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2" o:spid="_x0000_s1026" style="position:absolute;margin-left:.05pt;margin-top:4.2pt;width:558.05pt;height:76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noProof/>
        </w:rPr>
        <mc:AlternateContent>
          <mc:Choice Requires="wps">
            <w:drawing>
              <wp:anchor distT="0" distB="0" distL="114300" distR="114300" simplePos="0" relativeHeight="251596288" behindDoc="0" locked="0" layoutInCell="1" allowOverlap="1">
                <wp:simplePos x="0" y="0"/>
                <wp:positionH relativeFrom="column">
                  <wp:posOffset>114300</wp:posOffset>
                </wp:positionH>
                <wp:positionV relativeFrom="paragraph">
                  <wp:posOffset>53340</wp:posOffset>
                </wp:positionV>
                <wp:extent cx="6858000" cy="609600"/>
                <wp:effectExtent l="0" t="0" r="19050" b="1905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8" type="#_x0000_t202" style="position:absolute;margin-left:9pt;margin-top:4.2pt;width:540pt;height:48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ICyRHE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3C12F9" w:rsidP="00852AC8">
      <w:pPr>
        <w:rPr>
          <w:rFonts w:ascii="Arial" w:hAnsi="Arial" w:cs="Arial"/>
        </w:rPr>
      </w:pPr>
      <w:r>
        <w:rPr>
          <w:noProof/>
        </w:rPr>
        <mc:AlternateContent>
          <mc:Choice Requires="wps">
            <w:drawing>
              <wp:anchor distT="0" distB="0" distL="114300" distR="114300" simplePos="0" relativeHeight="251684352" behindDoc="0" locked="0" layoutInCell="1" allowOverlap="1">
                <wp:simplePos x="0" y="0"/>
                <wp:positionH relativeFrom="column">
                  <wp:posOffset>635</wp:posOffset>
                </wp:positionH>
                <wp:positionV relativeFrom="paragraph">
                  <wp:posOffset>137160</wp:posOffset>
                </wp:positionV>
                <wp:extent cx="7086600" cy="342900"/>
                <wp:effectExtent l="0" t="0" r="19050" b="1905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29" type="#_x0000_t202" style="position:absolute;margin-left:.05pt;margin-top:10.8pt;width:558pt;height:2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3C12F9" w:rsidP="00852AC8">
      <w:pPr>
        <w:rPr>
          <w:rFonts w:ascii="Arial" w:hAnsi="Arial" w:cs="Arial"/>
        </w:rPr>
      </w:pPr>
      <w:r>
        <w:rPr>
          <w:noProof/>
        </w:rPr>
        <mc:AlternateContent>
          <mc:Choice Requires="wps">
            <w:drawing>
              <wp:anchor distT="0" distB="0" distL="114300" distR="114300" simplePos="0" relativeHeight="251620864" behindDoc="0" locked="0" layoutInCell="1" allowOverlap="1">
                <wp:simplePos x="0" y="0"/>
                <wp:positionH relativeFrom="column">
                  <wp:posOffset>114935</wp:posOffset>
                </wp:positionH>
                <wp:positionV relativeFrom="paragraph">
                  <wp:posOffset>2532380</wp:posOffset>
                </wp:positionV>
                <wp:extent cx="1600200" cy="800100"/>
                <wp:effectExtent l="0" t="0" r="19050" b="1905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0" type="#_x0000_t202" style="position:absolute;margin-left:9.05pt;margin-top:199.4pt;width:126pt;height:63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OGd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fw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DlyOGd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noProof/>
        </w:rPr>
        <mc:AlternateContent>
          <mc:Choice Requires="wps">
            <w:drawing>
              <wp:anchor distT="0" distB="0" distL="114300" distR="114300" simplePos="0" relativeHeight="251618816" behindDoc="0" locked="0" layoutInCell="1" allowOverlap="1">
                <wp:simplePos x="0" y="0"/>
                <wp:positionH relativeFrom="column">
                  <wp:posOffset>114935</wp:posOffset>
                </wp:positionH>
                <wp:positionV relativeFrom="paragraph">
                  <wp:posOffset>2075180</wp:posOffset>
                </wp:positionV>
                <wp:extent cx="1600200" cy="342900"/>
                <wp:effectExtent l="0" t="0" r="19050" b="1905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1" type="#_x0000_t202" style="position:absolute;margin-left:9.05pt;margin-top:163.4pt;width:126pt;height:27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8hWKw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PofyFY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noProof/>
        </w:rPr>
        <mc:AlternateContent>
          <mc:Choice Requires="wps">
            <w:drawing>
              <wp:anchor distT="0" distB="0" distL="114300" distR="114300" simplePos="0" relativeHeight="251617792" behindDoc="0" locked="0" layoutInCell="1" allowOverlap="1">
                <wp:simplePos x="0" y="0"/>
                <wp:positionH relativeFrom="column">
                  <wp:posOffset>1715135</wp:posOffset>
                </wp:positionH>
                <wp:positionV relativeFrom="paragraph">
                  <wp:posOffset>1160780</wp:posOffset>
                </wp:positionV>
                <wp:extent cx="5257800" cy="800100"/>
                <wp:effectExtent l="0" t="0" r="19050" b="1905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2" type="#_x0000_t202" style="position:absolute;margin-left:135.05pt;margin-top:91.4pt;width:414pt;height:63p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piZhU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noProof/>
        </w:rPr>
        <mc:AlternateContent>
          <mc:Choice Requires="wps">
            <w:drawing>
              <wp:anchor distT="0" distB="0" distL="114300" distR="114300" simplePos="0" relativeHeight="251616768" behindDoc="0" locked="0" layoutInCell="1" allowOverlap="1">
                <wp:simplePos x="0" y="0"/>
                <wp:positionH relativeFrom="column">
                  <wp:posOffset>114935</wp:posOffset>
                </wp:positionH>
                <wp:positionV relativeFrom="paragraph">
                  <wp:posOffset>1160780</wp:posOffset>
                </wp:positionV>
                <wp:extent cx="1600200" cy="304800"/>
                <wp:effectExtent l="0" t="0" r="19050" b="1905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3" type="#_x0000_t202" style="position:absolute;margin-left:9.05pt;margin-top:91.4pt;width:126pt;height:24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WxFMAS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noProof/>
        </w:rPr>
        <mc:AlternateContent>
          <mc:Choice Requires="wps">
            <w:drawing>
              <wp:anchor distT="0" distB="0" distL="114300" distR="114300" simplePos="0" relativeHeight="251615744" behindDoc="0" locked="0" layoutInCell="1" allowOverlap="1">
                <wp:simplePos x="0" y="0"/>
                <wp:positionH relativeFrom="column">
                  <wp:posOffset>5029835</wp:posOffset>
                </wp:positionH>
                <wp:positionV relativeFrom="paragraph">
                  <wp:posOffset>703580</wp:posOffset>
                </wp:positionV>
                <wp:extent cx="1943100" cy="341630"/>
                <wp:effectExtent l="0" t="0" r="19050" b="2032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4" type="#_x0000_t202" style="position:absolute;margin-left:396.05pt;margin-top:55.4pt;width:153pt;height:26.9p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XNvLwIAAF0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BdUXNv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13696" behindDoc="0" locked="0" layoutInCell="1" allowOverlap="1">
                <wp:simplePos x="0" y="0"/>
                <wp:positionH relativeFrom="column">
                  <wp:posOffset>1715135</wp:posOffset>
                </wp:positionH>
                <wp:positionV relativeFrom="paragraph">
                  <wp:posOffset>703580</wp:posOffset>
                </wp:positionV>
                <wp:extent cx="1943100" cy="341630"/>
                <wp:effectExtent l="0" t="0" r="19050" b="2032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5" type="#_x0000_t202" style="position:absolute;margin-left:135.05pt;margin-top:55.4pt;width:153pt;height:26.9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TwYLg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12672" behindDoc="0" locked="0" layoutInCell="1" allowOverlap="1">
                <wp:simplePos x="0" y="0"/>
                <wp:positionH relativeFrom="column">
                  <wp:posOffset>114935</wp:posOffset>
                </wp:positionH>
                <wp:positionV relativeFrom="paragraph">
                  <wp:posOffset>703580</wp:posOffset>
                </wp:positionV>
                <wp:extent cx="1600200" cy="342900"/>
                <wp:effectExtent l="0" t="0" r="19050" b="1905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6" type="#_x0000_t202" style="position:absolute;margin-left:9.05pt;margin-top:55.4pt;width:126pt;height:27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nsY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ul1ZLmC+gmpdTDOOO4kGh24X5T0ON8l9T8PzAlK1CeD&#10;8iyn83lciHSZL97P8OIuPdWlhxmOUCUNlIzmJoxLdLBOth1mGgfCwB1K2sjE9ktVpwZwhpNep32L&#10;S3J5T1Ev/wrr3wA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QkZ7G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noProof/>
        </w:rPr>
        <mc:AlternateContent>
          <mc:Choice Requires="wps">
            <w:drawing>
              <wp:anchor distT="0" distB="0" distL="114300" distR="114300" simplePos="0" relativeHeight="251755008" behindDoc="0" locked="0" layoutInCell="1" allowOverlap="1">
                <wp:simplePos x="0" y="0"/>
                <wp:positionH relativeFrom="column">
                  <wp:posOffset>1715135</wp:posOffset>
                </wp:positionH>
                <wp:positionV relativeFrom="paragraph">
                  <wp:posOffset>246380</wp:posOffset>
                </wp:positionV>
                <wp:extent cx="5257800" cy="341630"/>
                <wp:effectExtent l="0" t="0" r="19050" b="2032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7" type="#_x0000_t202" style="position:absolute;margin-left:135.05pt;margin-top:19.4pt;width:414pt;height:26.9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M7C9a4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19840" behindDoc="0" locked="0" layoutInCell="1" allowOverlap="1">
                <wp:simplePos x="0" y="0"/>
                <wp:positionH relativeFrom="column">
                  <wp:posOffset>1715135</wp:posOffset>
                </wp:positionH>
                <wp:positionV relativeFrom="paragraph">
                  <wp:posOffset>2075180</wp:posOffset>
                </wp:positionV>
                <wp:extent cx="1943100" cy="341630"/>
                <wp:effectExtent l="0" t="0" r="19050" b="2032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8" type="#_x0000_t202" style="position:absolute;margin-left:135.05pt;margin-top:163.4pt;width:153pt;height:26.9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8ay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m58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HmzxrI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06880" behindDoc="0" locked="0" layoutInCell="1" allowOverlap="1">
                <wp:simplePos x="0" y="0"/>
                <wp:positionH relativeFrom="column">
                  <wp:posOffset>5029835</wp:posOffset>
                </wp:positionH>
                <wp:positionV relativeFrom="paragraph">
                  <wp:posOffset>2075180</wp:posOffset>
                </wp:positionV>
                <wp:extent cx="1943100" cy="341630"/>
                <wp:effectExtent l="0" t="0" r="19050" b="2032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39" type="#_x0000_t202" style="position:absolute;margin-left:396.05pt;margin-top:163.4pt;width:153pt;height:26.9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IivicU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12000" behindDoc="0" locked="0" layoutInCell="1" allowOverlap="1">
                <wp:simplePos x="0" y="0"/>
                <wp:positionH relativeFrom="column">
                  <wp:posOffset>5029835</wp:posOffset>
                </wp:positionH>
                <wp:positionV relativeFrom="paragraph">
                  <wp:posOffset>3218180</wp:posOffset>
                </wp:positionV>
                <wp:extent cx="1943100" cy="341630"/>
                <wp:effectExtent l="0" t="0" r="19050" b="2032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0" type="#_x0000_t202" style="position:absolute;margin-left:396.05pt;margin-top:253.4pt;width:153pt;height:26.9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Fnl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DkmFnl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09952" behindDoc="0" locked="0" layoutInCell="1" allowOverlap="1">
                <wp:simplePos x="0" y="0"/>
                <wp:positionH relativeFrom="column">
                  <wp:posOffset>1715135</wp:posOffset>
                </wp:positionH>
                <wp:positionV relativeFrom="paragraph">
                  <wp:posOffset>3218180</wp:posOffset>
                </wp:positionV>
                <wp:extent cx="1943100" cy="341630"/>
                <wp:effectExtent l="0" t="0" r="19050" b="2032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1" type="#_x0000_t202" style="position:absolute;margin-left:135.05pt;margin-top:253.4pt;width:153pt;height:26.9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BaS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BWEFpI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08928" behindDoc="0" locked="0" layoutInCell="1" allowOverlap="1">
                <wp:simplePos x="0" y="0"/>
                <wp:positionH relativeFrom="column">
                  <wp:posOffset>114935</wp:posOffset>
                </wp:positionH>
                <wp:positionV relativeFrom="paragraph">
                  <wp:posOffset>3218180</wp:posOffset>
                </wp:positionV>
                <wp:extent cx="1600200" cy="342900"/>
                <wp:effectExtent l="0" t="0" r="19050" b="1905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2" type="#_x0000_t202" style="position:absolute;margin-left:9.05pt;margin-top:253.4pt;width:126pt;height:27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pK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noProof/>
        </w:rPr>
        <mc:AlternateContent>
          <mc:Choice Requires="wps">
            <w:drawing>
              <wp:anchor distT="0" distB="0" distL="114300" distR="114300" simplePos="0" relativeHeight="251621888" behindDoc="0" locked="0" layoutInCell="1" allowOverlap="1">
                <wp:simplePos x="0" y="0"/>
                <wp:positionH relativeFrom="column">
                  <wp:posOffset>114935</wp:posOffset>
                </wp:positionH>
                <wp:positionV relativeFrom="paragraph">
                  <wp:posOffset>3675380</wp:posOffset>
                </wp:positionV>
                <wp:extent cx="1600200" cy="342900"/>
                <wp:effectExtent l="0" t="0" r="19050" b="1905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3" type="#_x0000_t202" style="position:absolute;margin-left:9.05pt;margin-top:289.4pt;width:126pt;height:27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SU9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p7UlPS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noProof/>
        </w:rPr>
        <mc:AlternateContent>
          <mc:Choice Requires="wps">
            <w:drawing>
              <wp:anchor distT="0" distB="0" distL="114300" distR="114300" simplePos="0" relativeHeight="251611648" behindDoc="0" locked="0" layoutInCell="1" allowOverlap="1">
                <wp:simplePos x="0" y="0"/>
                <wp:positionH relativeFrom="column">
                  <wp:posOffset>114935</wp:posOffset>
                </wp:positionH>
                <wp:positionV relativeFrom="paragraph">
                  <wp:posOffset>132080</wp:posOffset>
                </wp:positionV>
                <wp:extent cx="1600200" cy="457200"/>
                <wp:effectExtent l="0" t="0" r="19050" b="1905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4" type="#_x0000_t202" style="position:absolute;margin-left:9.05pt;margin-top:10.4pt;width:126pt;height:36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EFhDoc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noProof/>
        </w:rPr>
        <mc:AlternateContent>
          <mc:Choice Requires="wps">
            <w:drawing>
              <wp:anchor distT="0" distB="0" distL="114300" distR="114300" simplePos="0" relativeHeight="251614720" behindDoc="0" locked="0" layoutInCell="1" allowOverlap="1">
                <wp:simplePos x="0" y="0"/>
                <wp:positionH relativeFrom="column">
                  <wp:posOffset>3886835</wp:posOffset>
                </wp:positionH>
                <wp:positionV relativeFrom="paragraph">
                  <wp:posOffset>589280</wp:posOffset>
                </wp:positionV>
                <wp:extent cx="1143000" cy="457200"/>
                <wp:effectExtent l="0" t="0" r="19050" b="1905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5" type="#_x0000_t202" style="position:absolute;margin-left:306.05pt;margin-top:46.4pt;width:90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noProof/>
        </w:rPr>
        <mc:AlternateContent>
          <mc:Choice Requires="wps">
            <w:drawing>
              <wp:anchor distT="0" distB="0" distL="114300" distR="114300" simplePos="0" relativeHeight="251705856" behindDoc="0" locked="0" layoutInCell="1" allowOverlap="1">
                <wp:simplePos x="0" y="0"/>
                <wp:positionH relativeFrom="column">
                  <wp:posOffset>4229735</wp:posOffset>
                </wp:positionH>
                <wp:positionV relativeFrom="paragraph">
                  <wp:posOffset>2075180</wp:posOffset>
                </wp:positionV>
                <wp:extent cx="571500" cy="342900"/>
                <wp:effectExtent l="0" t="0" r="19050" b="1905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6" type="#_x0000_t202" style="position:absolute;margin-left:333.05pt;margin-top:163.4pt;width:45pt;height:27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noProof/>
        </w:rPr>
        <mc:AlternateContent>
          <mc:Choice Requires="wps">
            <w:drawing>
              <wp:anchor distT="0" distB="0" distL="114300" distR="114300" simplePos="0" relativeHeight="251707904" behindDoc="0" locked="0" layoutInCell="1" allowOverlap="1">
                <wp:simplePos x="0" y="0"/>
                <wp:positionH relativeFrom="column">
                  <wp:posOffset>1715135</wp:posOffset>
                </wp:positionH>
                <wp:positionV relativeFrom="paragraph">
                  <wp:posOffset>2532380</wp:posOffset>
                </wp:positionV>
                <wp:extent cx="5257800" cy="571500"/>
                <wp:effectExtent l="0" t="0" r="19050" b="1905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7" type="#_x0000_t202" style="position:absolute;margin-left:135.05pt;margin-top:199.4pt;width:414pt;height:4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DcLTp0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10976" behindDoc="0" locked="0" layoutInCell="1" allowOverlap="1">
                <wp:simplePos x="0" y="0"/>
                <wp:positionH relativeFrom="column">
                  <wp:posOffset>4115435</wp:posOffset>
                </wp:positionH>
                <wp:positionV relativeFrom="paragraph">
                  <wp:posOffset>3218180</wp:posOffset>
                </wp:positionV>
                <wp:extent cx="914400" cy="342900"/>
                <wp:effectExtent l="0" t="0" r="19050" b="1905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8" type="#_x0000_t202" style="position:absolute;margin-left:324.05pt;margin-top:253.4pt;width:1in;height:27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noProof/>
        </w:rPr>
        <mc:AlternateContent>
          <mc:Choice Requires="wps">
            <w:drawing>
              <wp:anchor distT="0" distB="0" distL="114300" distR="114300" simplePos="0" relativeHeight="251622912" behindDoc="0" locked="0" layoutInCell="1" allowOverlap="1">
                <wp:simplePos x="0" y="0"/>
                <wp:positionH relativeFrom="column">
                  <wp:posOffset>1715135</wp:posOffset>
                </wp:positionH>
                <wp:positionV relativeFrom="paragraph">
                  <wp:posOffset>3675380</wp:posOffset>
                </wp:positionV>
                <wp:extent cx="5257800" cy="341630"/>
                <wp:effectExtent l="0" t="0" r="19050" b="2032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49" type="#_x0000_t202" style="position:absolute;margin-left:135.05pt;margin-top:289.4pt;width:414pt;height:26.9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FweTty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3C12F9" w:rsidP="00852AC8">
      <w:pPr>
        <w:rPr>
          <w:rFonts w:ascii="Arial" w:hAnsi="Arial" w:cs="Arial"/>
        </w:rPr>
      </w:pPr>
      <w:r>
        <w:rPr>
          <w:noProof/>
        </w:rPr>
        <mc:AlternateContent>
          <mc:Choice Requires="wps">
            <w:drawing>
              <wp:anchor distT="4294967295" distB="4294967295" distL="114300" distR="114300" simplePos="0" relativeHeight="251713024" behindDoc="0" locked="0" layoutInCell="1" allowOverlap="1">
                <wp:simplePos x="0" y="0"/>
                <wp:positionH relativeFrom="column">
                  <wp:posOffset>114300</wp:posOffset>
                </wp:positionH>
                <wp:positionV relativeFrom="paragraph">
                  <wp:posOffset>117474</wp:posOffset>
                </wp:positionV>
                <wp:extent cx="6858000" cy="0"/>
                <wp:effectExtent l="0" t="0" r="19050" b="1905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9" o:spid="_x0000_s1026" style="position:absolute;z-index:2517130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3C12F9" w:rsidP="00852AC8">
      <w:pPr>
        <w:rPr>
          <w:rFonts w:ascii="Arial" w:hAnsi="Arial" w:cs="Arial"/>
        </w:rPr>
      </w:pPr>
      <w:r>
        <w:rPr>
          <w:noProof/>
        </w:rPr>
        <mc:AlternateContent>
          <mc:Choice Requires="wps">
            <w:drawing>
              <wp:anchor distT="0" distB="0" distL="114300" distR="114300" simplePos="0" relativeHeight="251732480" behindDoc="0" locked="0" layoutInCell="1" allowOverlap="1">
                <wp:simplePos x="0" y="0"/>
                <wp:positionH relativeFrom="column">
                  <wp:posOffset>5029200</wp:posOffset>
                </wp:positionH>
                <wp:positionV relativeFrom="paragraph">
                  <wp:posOffset>3193415</wp:posOffset>
                </wp:positionV>
                <wp:extent cx="1943100" cy="341630"/>
                <wp:effectExtent l="0" t="0" r="19050" b="2032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0" type="#_x0000_t202" style="position:absolute;margin-left:396pt;margin-top:251.45pt;width:153pt;height:26.9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CvDLg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31456" behindDoc="0" locked="0" layoutInCell="1" allowOverlap="1">
                <wp:simplePos x="0" y="0"/>
                <wp:positionH relativeFrom="column">
                  <wp:posOffset>4114800</wp:posOffset>
                </wp:positionH>
                <wp:positionV relativeFrom="paragraph">
                  <wp:posOffset>3193415</wp:posOffset>
                </wp:positionV>
                <wp:extent cx="914400" cy="342900"/>
                <wp:effectExtent l="0" t="0" r="1905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1" type="#_x0000_t202" style="position:absolute;margin-left:324pt;margin-top:251.45pt;width:1in;height:27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CqykzN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noProof/>
        </w:rPr>
        <mc:AlternateContent>
          <mc:Choice Requires="wps">
            <w:drawing>
              <wp:anchor distT="0" distB="0" distL="114300" distR="114300" simplePos="0" relativeHeight="251730432" behindDoc="0" locked="0" layoutInCell="1" allowOverlap="1">
                <wp:simplePos x="0" y="0"/>
                <wp:positionH relativeFrom="column">
                  <wp:posOffset>1714500</wp:posOffset>
                </wp:positionH>
                <wp:positionV relativeFrom="paragraph">
                  <wp:posOffset>3193415</wp:posOffset>
                </wp:positionV>
                <wp:extent cx="1943100" cy="341630"/>
                <wp:effectExtent l="0" t="0" r="19050" b="2032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2" type="#_x0000_t202" style="position:absolute;margin-left:135pt;margin-top:251.45pt;width:153pt;height:26.9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29408" behindDoc="0" locked="0" layoutInCell="1" allowOverlap="1">
                <wp:simplePos x="0" y="0"/>
                <wp:positionH relativeFrom="column">
                  <wp:posOffset>114300</wp:posOffset>
                </wp:positionH>
                <wp:positionV relativeFrom="paragraph">
                  <wp:posOffset>3193415</wp:posOffset>
                </wp:positionV>
                <wp:extent cx="1600200" cy="342900"/>
                <wp:effectExtent l="0" t="0" r="19050" b="1905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3" type="#_x0000_t202" style="position:absolute;margin-left:9pt;margin-top:251.45pt;width:126pt;height:27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jmNS9y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noProof/>
        </w:rPr>
        <mc:AlternateContent>
          <mc:Choice Requires="wps">
            <w:drawing>
              <wp:anchor distT="0" distB="0" distL="114300" distR="114300" simplePos="0" relativeHeight="251728384" behindDoc="0" locked="0" layoutInCell="1" allowOverlap="1">
                <wp:simplePos x="0" y="0"/>
                <wp:positionH relativeFrom="column">
                  <wp:posOffset>1714500</wp:posOffset>
                </wp:positionH>
                <wp:positionV relativeFrom="paragraph">
                  <wp:posOffset>2507615</wp:posOffset>
                </wp:positionV>
                <wp:extent cx="5257800" cy="571500"/>
                <wp:effectExtent l="0" t="0" r="19050" b="1905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4" type="#_x0000_t202" style="position:absolute;margin-left:135pt;margin-top:197.45pt;width:414pt;height:4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LDUpY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27360" behindDoc="0" locked="0" layoutInCell="1" allowOverlap="1">
                <wp:simplePos x="0" y="0"/>
                <wp:positionH relativeFrom="column">
                  <wp:posOffset>5029200</wp:posOffset>
                </wp:positionH>
                <wp:positionV relativeFrom="paragraph">
                  <wp:posOffset>2050415</wp:posOffset>
                </wp:positionV>
                <wp:extent cx="1943100" cy="341630"/>
                <wp:effectExtent l="0" t="0" r="19050" b="2032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5" type="#_x0000_t202" style="position:absolute;margin-left:396pt;margin-top:161.45pt;width:153pt;height:26.9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8xRLg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26336" behindDoc="0" locked="0" layoutInCell="1" allowOverlap="1">
                <wp:simplePos x="0" y="0"/>
                <wp:positionH relativeFrom="column">
                  <wp:posOffset>4229100</wp:posOffset>
                </wp:positionH>
                <wp:positionV relativeFrom="paragraph">
                  <wp:posOffset>2050415</wp:posOffset>
                </wp:positionV>
                <wp:extent cx="571500" cy="342900"/>
                <wp:effectExtent l="0" t="0" r="19050" b="1905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6" type="#_x0000_t202" style="position:absolute;margin-left:333pt;margin-top:161.45pt;width:45pt;height:27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B6Kg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noProof/>
        </w:rPr>
        <mc:AlternateContent>
          <mc:Choice Requires="wps">
            <w:drawing>
              <wp:anchor distT="0" distB="0" distL="114300" distR="114300" simplePos="0" relativeHeight="251725312" behindDoc="0" locked="0" layoutInCell="1" allowOverlap="1">
                <wp:simplePos x="0" y="0"/>
                <wp:positionH relativeFrom="column">
                  <wp:posOffset>1714500</wp:posOffset>
                </wp:positionH>
                <wp:positionV relativeFrom="paragraph">
                  <wp:posOffset>3650615</wp:posOffset>
                </wp:positionV>
                <wp:extent cx="5257800" cy="341630"/>
                <wp:effectExtent l="0" t="0" r="19050" b="2032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C634C8" w:rsidRDefault="00C634C8" w:rsidP="00852AC8">
                            <w:pPr>
                              <w:rPr>
                                <w:rFonts w:ascii="Arial" w:hAnsi="Arial" w:cs="Arial"/>
                                <w:sz w:val="22"/>
                                <w:szCs w:val="22"/>
                              </w:rPr>
                            </w:pPr>
                          </w:p>
                          <w:p w:rsidR="00C634C8" w:rsidRPr="00D46220" w:rsidRDefault="00C634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7" type="#_x0000_t202" style="position:absolute;margin-left:135pt;margin-top:287.45pt;width:414pt;height:26.9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">
                <v:textbox>
                  <w:txbxContent>
                    <w:p w:rsidR="00852AC8" w:rsidRDefault="00852AC8" w:rsidP="00852AC8">
                      <w:pPr>
                        <w:rPr>
                          <w:rFonts w:ascii="Arial" w:hAnsi="Arial" w:cs="Arial"/>
                          <w:sz w:val="22"/>
                          <w:szCs w:val="22"/>
                        </w:rPr>
                      </w:pPr>
                    </w:p>
                    <w:p w:rsidR="00C634C8" w:rsidRDefault="00C634C8" w:rsidP="00852AC8">
                      <w:pPr>
                        <w:rPr>
                          <w:rFonts w:ascii="Arial" w:hAnsi="Arial" w:cs="Arial"/>
                          <w:sz w:val="22"/>
                          <w:szCs w:val="22"/>
                        </w:rPr>
                      </w:pPr>
                    </w:p>
                    <w:p w:rsidR="00C634C8" w:rsidRPr="00D46220" w:rsidRDefault="00C634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24288" behindDoc="0" locked="0" layoutInCell="1" allowOverlap="1">
                <wp:simplePos x="0" y="0"/>
                <wp:positionH relativeFrom="column">
                  <wp:posOffset>114300</wp:posOffset>
                </wp:positionH>
                <wp:positionV relativeFrom="paragraph">
                  <wp:posOffset>3650615</wp:posOffset>
                </wp:positionV>
                <wp:extent cx="1600200" cy="342900"/>
                <wp:effectExtent l="0" t="0" r="19050" b="1905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8" type="#_x0000_t202" style="position:absolute;margin-left:9pt;margin-top:287.45pt;width:126pt;height:27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noProof/>
        </w:rPr>
        <mc:AlternateContent>
          <mc:Choice Requires="wps">
            <w:drawing>
              <wp:anchor distT="0" distB="0" distL="114300" distR="114300" simplePos="0" relativeHeight="251723264" behindDoc="0" locked="0" layoutInCell="1" allowOverlap="1">
                <wp:simplePos x="0" y="0"/>
                <wp:positionH relativeFrom="column">
                  <wp:posOffset>114300</wp:posOffset>
                </wp:positionH>
                <wp:positionV relativeFrom="paragraph">
                  <wp:posOffset>2507615</wp:posOffset>
                </wp:positionV>
                <wp:extent cx="1600200" cy="800100"/>
                <wp:effectExtent l="0" t="0" r="19050" b="1905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59" type="#_x0000_t202" style="position:absolute;margin-left:9pt;margin-top:197.45pt;width:126pt;height:6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AdYa+4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noProof/>
        </w:rPr>
        <mc:AlternateContent>
          <mc:Choice Requires="wps">
            <w:drawing>
              <wp:anchor distT="0" distB="0" distL="114300" distR="114300" simplePos="0" relativeHeight="251722240" behindDoc="0" locked="0" layoutInCell="1" allowOverlap="1">
                <wp:simplePos x="0" y="0"/>
                <wp:positionH relativeFrom="column">
                  <wp:posOffset>1714500</wp:posOffset>
                </wp:positionH>
                <wp:positionV relativeFrom="paragraph">
                  <wp:posOffset>2050415</wp:posOffset>
                </wp:positionV>
                <wp:extent cx="1943100" cy="341630"/>
                <wp:effectExtent l="0" t="0" r="19050" b="2032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0" type="#_x0000_t202" style="position:absolute;margin-left:135pt;margin-top:161.45pt;width:153pt;height:26.9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k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21216" behindDoc="0" locked="0" layoutInCell="1" allowOverlap="1">
                <wp:simplePos x="0" y="0"/>
                <wp:positionH relativeFrom="column">
                  <wp:posOffset>114300</wp:posOffset>
                </wp:positionH>
                <wp:positionV relativeFrom="paragraph">
                  <wp:posOffset>2050415</wp:posOffset>
                </wp:positionV>
                <wp:extent cx="1600200" cy="342900"/>
                <wp:effectExtent l="0" t="0" r="19050" b="1905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1" type="#_x0000_t202" style="position:absolute;margin-left:9pt;margin-top:161.45pt;width:126pt;height:27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mmHu6i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noProof/>
        </w:rPr>
        <mc:AlternateContent>
          <mc:Choice Requires="wps">
            <w:drawing>
              <wp:anchor distT="0" distB="0" distL="114300" distR="114300" simplePos="0" relativeHeight="251720192" behindDoc="0" locked="0" layoutInCell="1" allowOverlap="1">
                <wp:simplePos x="0" y="0"/>
                <wp:positionH relativeFrom="column">
                  <wp:posOffset>1714500</wp:posOffset>
                </wp:positionH>
                <wp:positionV relativeFrom="paragraph">
                  <wp:posOffset>1136015</wp:posOffset>
                </wp:positionV>
                <wp:extent cx="5257800" cy="800100"/>
                <wp:effectExtent l="0" t="0" r="19050" b="1905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2" type="#_x0000_t202" style="position:absolute;margin-left:135pt;margin-top:89.45pt;width:414pt;height:6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Kw+zAQ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noProof/>
        </w:rPr>
        <mc:AlternateContent>
          <mc:Choice Requires="wps">
            <w:drawing>
              <wp:anchor distT="0" distB="0" distL="114300" distR="114300" simplePos="0" relativeHeight="251719168" behindDoc="0" locked="0" layoutInCell="1" allowOverlap="1">
                <wp:simplePos x="0" y="0"/>
                <wp:positionH relativeFrom="column">
                  <wp:posOffset>114300</wp:posOffset>
                </wp:positionH>
                <wp:positionV relativeFrom="paragraph">
                  <wp:posOffset>1136015</wp:posOffset>
                </wp:positionV>
                <wp:extent cx="1600200" cy="304800"/>
                <wp:effectExtent l="0" t="0" r="19050" b="1905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3" type="#_x0000_t202" style="position:absolute;margin-left:9pt;margin-top:89.45pt;width:126pt;height:24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noProof/>
        </w:rPr>
        <mc:AlternateContent>
          <mc:Choice Requires="wps">
            <w:drawing>
              <wp:anchor distT="0" distB="0" distL="114300" distR="114300" simplePos="0" relativeHeight="251718144" behindDoc="0" locked="0" layoutInCell="1" allowOverlap="1">
                <wp:simplePos x="0" y="0"/>
                <wp:positionH relativeFrom="column">
                  <wp:posOffset>5029200</wp:posOffset>
                </wp:positionH>
                <wp:positionV relativeFrom="paragraph">
                  <wp:posOffset>678815</wp:posOffset>
                </wp:positionV>
                <wp:extent cx="1943100" cy="341630"/>
                <wp:effectExtent l="0" t="0" r="19050" b="2032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4" type="#_x0000_t202" style="position:absolute;margin-left:396pt;margin-top:53.45pt;width:153pt;height:26.9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BXSd46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16096" behindDoc="0" locked="0" layoutInCell="1" allowOverlap="1">
                <wp:simplePos x="0" y="0"/>
                <wp:positionH relativeFrom="column">
                  <wp:posOffset>1714500</wp:posOffset>
                </wp:positionH>
                <wp:positionV relativeFrom="paragraph">
                  <wp:posOffset>678815</wp:posOffset>
                </wp:positionV>
                <wp:extent cx="1943100" cy="341630"/>
                <wp:effectExtent l="0" t="0" r="19050" b="2032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5" type="#_x0000_t202" style="position:absolute;margin-left:135pt;margin-top:53.45pt;width:153pt;height:26.9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O6i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15072" behindDoc="0" locked="0" layoutInCell="1" allowOverlap="1">
                <wp:simplePos x="0" y="0"/>
                <wp:positionH relativeFrom="column">
                  <wp:posOffset>114300</wp:posOffset>
                </wp:positionH>
                <wp:positionV relativeFrom="paragraph">
                  <wp:posOffset>678815</wp:posOffset>
                </wp:positionV>
                <wp:extent cx="1600200" cy="342900"/>
                <wp:effectExtent l="0" t="0" r="19050" b="1905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6" type="#_x0000_t202" style="position:absolute;margin-left:9pt;margin-top:53.45pt;width:126pt;height:27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noProof/>
        </w:rPr>
        <mc:AlternateContent>
          <mc:Choice Requires="wps">
            <w:drawing>
              <wp:anchor distT="0" distB="0" distL="114300" distR="114300" simplePos="0" relativeHeight="251758080" behindDoc="0" locked="0" layoutInCell="1" allowOverlap="1">
                <wp:simplePos x="0" y="0"/>
                <wp:positionH relativeFrom="column">
                  <wp:posOffset>1714500</wp:posOffset>
                </wp:positionH>
                <wp:positionV relativeFrom="paragraph">
                  <wp:posOffset>221615</wp:posOffset>
                </wp:positionV>
                <wp:extent cx="5257800" cy="341630"/>
                <wp:effectExtent l="0" t="0" r="19050" b="2032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7" type="#_x0000_t202" style="position:absolute;margin-left:135pt;margin-top:17.45pt;width:414pt;height:26.9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14048" behindDoc="0" locked="0" layoutInCell="1" allowOverlap="1">
                <wp:simplePos x="0" y="0"/>
                <wp:positionH relativeFrom="column">
                  <wp:posOffset>114300</wp:posOffset>
                </wp:positionH>
                <wp:positionV relativeFrom="paragraph">
                  <wp:posOffset>107315</wp:posOffset>
                </wp:positionV>
                <wp:extent cx="1600200" cy="457200"/>
                <wp:effectExtent l="0" t="0" r="19050" b="1905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8" type="#_x0000_t202" style="position:absolute;margin-left:9pt;margin-top:8.45pt;width:126pt;height:36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3C12F9" w:rsidP="00852AC8">
      <w:pPr>
        <w:rPr>
          <w:rFonts w:ascii="Arial" w:hAnsi="Arial" w:cs="Arial"/>
        </w:rPr>
      </w:pPr>
      <w:r>
        <w:rPr>
          <w:noProof/>
        </w:rPr>
        <mc:AlternateContent>
          <mc:Choice Requires="wps">
            <w:drawing>
              <wp:anchor distT="0" distB="0" distL="114300" distR="114300" simplePos="0" relativeHeight="251717120" behindDoc="0" locked="0" layoutInCell="1" allowOverlap="1">
                <wp:simplePos x="0" y="0"/>
                <wp:positionH relativeFrom="column">
                  <wp:posOffset>3886200</wp:posOffset>
                </wp:positionH>
                <wp:positionV relativeFrom="paragraph">
                  <wp:posOffset>37465</wp:posOffset>
                </wp:positionV>
                <wp:extent cx="1143000" cy="458470"/>
                <wp:effectExtent l="0" t="0" r="19050" b="1778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69" type="#_x0000_t202" style="position:absolute;margin-left:306pt;margin-top:2.95pt;width:90pt;height:36.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U6n0/S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623936" behindDoc="0" locked="0" layoutInCell="1" allowOverlap="1">
                <wp:simplePos x="0" y="0"/>
                <wp:positionH relativeFrom="column">
                  <wp:posOffset>0</wp:posOffset>
                </wp:positionH>
                <wp:positionV relativeFrom="paragraph">
                  <wp:posOffset>59055</wp:posOffset>
                </wp:positionV>
                <wp:extent cx="7087235" cy="9601200"/>
                <wp:effectExtent l="0" t="0" r="18415" b="190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0;margin-top:4.65pt;width:558.05pt;height:756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624960" behindDoc="0" locked="0" layoutInCell="1" allowOverlap="1">
                <wp:simplePos x="0" y="0"/>
                <wp:positionH relativeFrom="column">
                  <wp:posOffset>-9525</wp:posOffset>
                </wp:positionH>
                <wp:positionV relativeFrom="paragraph">
                  <wp:posOffset>-28575</wp:posOffset>
                </wp:positionV>
                <wp:extent cx="7086600" cy="342900"/>
                <wp:effectExtent l="0" t="0" r="19050" b="1905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0" type="#_x0000_t202" style="position:absolute;margin-left:-.75pt;margin-top:-2.25pt;width:558pt;height:27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r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e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E0Cu38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w:lastRenderedPageBreak/>
        <mc:AlternateContent>
          <mc:Choice Requires="wps">
            <w:drawing>
              <wp:anchor distT="0" distB="0" distL="114300" distR="114300" simplePos="0" relativeHeight="251733504" behindDoc="0" locked="0" layoutInCell="1" allowOverlap="1">
                <wp:simplePos x="0" y="0"/>
                <wp:positionH relativeFrom="column">
                  <wp:posOffset>9525</wp:posOffset>
                </wp:positionH>
                <wp:positionV relativeFrom="paragraph">
                  <wp:posOffset>78105</wp:posOffset>
                </wp:positionV>
                <wp:extent cx="6972300" cy="777240"/>
                <wp:effectExtent l="0" t="0" r="19050" b="228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1" type="#_x0000_t202" style="position:absolute;margin-left:.75pt;margin-top:6.15pt;width:549pt;height:61.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759104" behindDoc="0" locked="0" layoutInCell="1" allowOverlap="1">
                <wp:simplePos x="0" y="0"/>
                <wp:positionH relativeFrom="column">
                  <wp:posOffset>104775</wp:posOffset>
                </wp:positionH>
                <wp:positionV relativeFrom="paragraph">
                  <wp:posOffset>97155</wp:posOffset>
                </wp:positionV>
                <wp:extent cx="6858000" cy="702310"/>
                <wp:effectExtent l="0" t="0" r="19050" b="2159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2" type="#_x0000_t202" style="position:absolute;margin-left:8.25pt;margin-top:7.65pt;width:540pt;height:55.3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EaAyw4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768320" behindDoc="0" locked="0" layoutInCell="1" allowOverlap="1">
                <wp:simplePos x="0" y="0"/>
                <wp:positionH relativeFrom="column">
                  <wp:posOffset>95250</wp:posOffset>
                </wp:positionH>
                <wp:positionV relativeFrom="paragraph">
                  <wp:posOffset>20955</wp:posOffset>
                </wp:positionV>
                <wp:extent cx="6858000" cy="702310"/>
                <wp:effectExtent l="0" t="0" r="19050" b="2159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3" type="#_x0000_t202" style="position:absolute;margin-left:7.5pt;margin-top:1.65pt;width:540pt;height:55.3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IR5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a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C3nIR5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760128"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3" o:spid="_x0000_s1174" type="#_x0000_t202" style="position:absolute;margin-left:505.3pt;margin-top:8.55pt;width:556.5pt;height:27pt;z-index:251760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UXARq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625984" behindDoc="0" locked="0" layoutInCell="1" allowOverlap="1">
                <wp:simplePos x="0" y="0"/>
                <wp:positionH relativeFrom="column">
                  <wp:posOffset>114300</wp:posOffset>
                </wp:positionH>
                <wp:positionV relativeFrom="paragraph">
                  <wp:posOffset>45720</wp:posOffset>
                </wp:positionV>
                <wp:extent cx="6858000" cy="1143000"/>
                <wp:effectExtent l="0" t="0" r="19050" b="1905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5" type="#_x0000_t202" style="position:absolute;margin-left:9pt;margin-top:3.6pt;width:540pt;height:90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GeTwP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3C12F9" w:rsidP="00852AC8">
      <w:pPr>
        <w:rPr>
          <w:rFonts w:ascii="Arial" w:hAnsi="Arial" w:cs="Arial"/>
        </w:rPr>
      </w:pPr>
      <w:r>
        <w:rPr>
          <w:noProof/>
        </w:rPr>
        <mc:AlternateContent>
          <mc:Choice Requires="wps">
            <w:drawing>
              <wp:anchor distT="0" distB="0" distL="114300" distR="114300" simplePos="0" relativeHeight="251734528" behindDoc="0" locked="0" layoutInCell="1" allowOverlap="1">
                <wp:simplePos x="0" y="0"/>
                <wp:positionH relativeFrom="column">
                  <wp:posOffset>114300</wp:posOffset>
                </wp:positionH>
                <wp:positionV relativeFrom="paragraph">
                  <wp:posOffset>137795</wp:posOffset>
                </wp:positionV>
                <wp:extent cx="6858000" cy="5257800"/>
                <wp:effectExtent l="0" t="0" r="19050" b="1905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6" type="#_x0000_t202" style="position:absolute;margin-left:9pt;margin-top:10.85pt;width:540pt;height:414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Bz5A5J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545088" behindDoc="0" locked="0" layoutInCell="1" allowOverlap="1">
                <wp:simplePos x="0" y="0"/>
                <wp:positionH relativeFrom="column">
                  <wp:posOffset>0</wp:posOffset>
                </wp:positionH>
                <wp:positionV relativeFrom="paragraph">
                  <wp:posOffset>-571500</wp:posOffset>
                </wp:positionV>
                <wp:extent cx="7087235" cy="10226040"/>
                <wp:effectExtent l="0" t="0" r="18415" b="2286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0" o:spid="_x0000_s1026" style="position:absolute;margin-left:0;margin-top:-45pt;width:558.05pt;height:805.2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noProof/>
        </w:rPr>
        <mc:AlternateContent>
          <mc:Choice Requires="wps">
            <w:drawing>
              <wp:anchor distT="0" distB="0" distL="114300" distR="114300" simplePos="0" relativeHeight="251751936" behindDoc="0" locked="0" layoutInCell="1" allowOverlap="1">
                <wp:simplePos x="0" y="0"/>
                <wp:positionH relativeFrom="column">
                  <wp:posOffset>114300</wp:posOffset>
                </wp:positionH>
                <wp:positionV relativeFrom="paragraph">
                  <wp:posOffset>167640</wp:posOffset>
                </wp:positionV>
                <wp:extent cx="6858000" cy="3413760"/>
                <wp:effectExtent l="0" t="0" r="19050" b="1524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7" type="#_x0000_t202" style="position:absolute;left:0;text-align:left;margin-left:9pt;margin-top:13.2pt;width:540pt;height:268.8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50912" behindDoc="0" locked="0" layoutInCell="1" allowOverlap="1">
                <wp:simplePos x="0" y="0"/>
                <wp:positionH relativeFrom="column">
                  <wp:posOffset>114300</wp:posOffset>
                </wp:positionH>
                <wp:positionV relativeFrom="paragraph">
                  <wp:posOffset>118110</wp:posOffset>
                </wp:positionV>
                <wp:extent cx="6858000" cy="317500"/>
                <wp:effectExtent l="0" t="0" r="19050" b="2540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8" type="#_x0000_t202" style="position:absolute;left:0;text-align:left;margin-left:9pt;margin-top:9.3pt;width:540pt;height:2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D62xMr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39648" behindDoc="0" locked="0" layoutInCell="1" allowOverlap="1">
                <wp:simplePos x="0" y="0"/>
                <wp:positionH relativeFrom="column">
                  <wp:posOffset>635</wp:posOffset>
                </wp:positionH>
                <wp:positionV relativeFrom="paragraph">
                  <wp:posOffset>85090</wp:posOffset>
                </wp:positionV>
                <wp:extent cx="7086600" cy="342900"/>
                <wp:effectExtent l="0" t="0" r="19050" b="19050"/>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79" type="#_x0000_t202" style="position:absolute;left:0;text-align:left;margin-left:.05pt;margin-top:6.7pt;width:558pt;height:27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zuo7my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56032" behindDoc="0" locked="0" layoutInCell="1" allowOverlap="1">
                <wp:simplePos x="0" y="0"/>
                <wp:positionH relativeFrom="column">
                  <wp:posOffset>114300</wp:posOffset>
                </wp:positionH>
                <wp:positionV relativeFrom="paragraph">
                  <wp:posOffset>97155</wp:posOffset>
                </wp:positionV>
                <wp:extent cx="6858000" cy="811530"/>
                <wp:effectExtent l="0" t="0" r="19050" b="26670"/>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0" type="#_x0000_t202" style="position:absolute;left:0;text-align:left;margin-left:9pt;margin-top:7.65pt;width:540pt;height:63.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DDF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s4tAFdQnpNbCOOG4kWi0YH9T0uN0l9T9OjArKFGf&#10;Ncpzl81mYR2iM8s/TNGxt5HqNsI0R6iSekpGc+3HFToYK/ctvjQOhIYHlLSRke2g/VjVuQGc4CjC&#10;edvCitz6MevvP2H1B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DLVDDF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30080" behindDoc="0" locked="0" layoutInCell="1" allowOverlap="1">
                <wp:simplePos x="0" y="0"/>
                <wp:positionH relativeFrom="column">
                  <wp:posOffset>228600</wp:posOffset>
                </wp:positionH>
                <wp:positionV relativeFrom="paragraph">
                  <wp:posOffset>32385</wp:posOffset>
                </wp:positionV>
                <wp:extent cx="2657475" cy="342900"/>
                <wp:effectExtent l="0" t="0" r="28575" b="1905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1" type="#_x0000_t202" style="position:absolute;left:0;text-align:left;margin-left:18pt;margin-top:2.55pt;width:209.25pt;height:27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noProof/>
        </w:rPr>
        <mc:AlternateContent>
          <mc:Choice Requires="wps">
            <w:drawing>
              <wp:anchor distT="0" distB="0" distL="114300" distR="114300" simplePos="0" relativeHeight="251631104" behindDoc="0" locked="0" layoutInCell="1" allowOverlap="1">
                <wp:simplePos x="0" y="0"/>
                <wp:positionH relativeFrom="column">
                  <wp:posOffset>3543300</wp:posOffset>
                </wp:positionH>
                <wp:positionV relativeFrom="paragraph">
                  <wp:posOffset>32385</wp:posOffset>
                </wp:positionV>
                <wp:extent cx="2562225" cy="342900"/>
                <wp:effectExtent l="0" t="0" r="28575" b="1905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2" type="#_x0000_t202" style="position:absolute;left:0;text-align:left;margin-left:279pt;margin-top:2.55pt;width:201.75pt;height:27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aK6ms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noProof/>
        </w:rPr>
        <mc:AlternateContent>
          <mc:Choice Requires="wps">
            <w:drawing>
              <wp:anchor distT="0" distB="0" distL="114300" distR="114300" simplePos="0" relativeHeight="251640320" behindDoc="0" locked="0" layoutInCell="1" allowOverlap="1">
                <wp:simplePos x="0" y="0"/>
                <wp:positionH relativeFrom="column">
                  <wp:posOffset>3657600</wp:posOffset>
                </wp:positionH>
                <wp:positionV relativeFrom="paragraph">
                  <wp:posOffset>1556385</wp:posOffset>
                </wp:positionV>
                <wp:extent cx="1028700" cy="800100"/>
                <wp:effectExtent l="0" t="0" r="19050" b="1905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3" type="#_x0000_t202" style="position:absolute;left:0;text-align:left;margin-left:4in;margin-top:122.55pt;width:81pt;height:63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CUFqqW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noProof/>
        </w:rPr>
        <mc:AlternateContent>
          <mc:Choice Requires="wps">
            <w:drawing>
              <wp:anchor distT="0" distB="0" distL="114300" distR="114300" simplePos="0" relativeHeight="251641344" behindDoc="0" locked="0" layoutInCell="1" allowOverlap="1">
                <wp:simplePos x="0" y="0"/>
                <wp:positionH relativeFrom="column">
                  <wp:posOffset>4572000</wp:posOffset>
                </wp:positionH>
                <wp:positionV relativeFrom="paragraph">
                  <wp:posOffset>1442085</wp:posOffset>
                </wp:positionV>
                <wp:extent cx="2400300" cy="914400"/>
                <wp:effectExtent l="0" t="0" r="19050" b="1905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4" type="#_x0000_t202" style="position:absolute;left:0;text-align:left;margin-left:5in;margin-top:113.55pt;width:189pt;height:1in;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BICHFY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36224" behindDoc="0" locked="0" layoutInCell="1" allowOverlap="1">
                <wp:simplePos x="0" y="0"/>
                <wp:positionH relativeFrom="column">
                  <wp:posOffset>3657600</wp:posOffset>
                </wp:positionH>
                <wp:positionV relativeFrom="paragraph">
                  <wp:posOffset>984885</wp:posOffset>
                </wp:positionV>
                <wp:extent cx="800100" cy="342900"/>
                <wp:effectExtent l="0" t="0" r="19050" b="1905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5" type="#_x0000_t202" style="position:absolute;left:0;text-align:left;margin-left:4in;margin-top:77.55pt;width:63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noProof/>
        </w:rPr>
        <mc:AlternateContent>
          <mc:Choice Requires="wps">
            <w:drawing>
              <wp:anchor distT="0" distB="0" distL="114300" distR="114300" simplePos="0" relativeHeight="251633152" behindDoc="0" locked="0" layoutInCell="1" allowOverlap="1">
                <wp:simplePos x="0" y="0"/>
                <wp:positionH relativeFrom="column">
                  <wp:posOffset>4343400</wp:posOffset>
                </wp:positionH>
                <wp:positionV relativeFrom="paragraph">
                  <wp:posOffset>527685</wp:posOffset>
                </wp:positionV>
                <wp:extent cx="2628900" cy="341630"/>
                <wp:effectExtent l="0" t="0" r="19050" b="2032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6" type="#_x0000_t202" style="position:absolute;left:0;text-align:left;margin-left:342pt;margin-top:41.55pt;width:207pt;height:26.9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LOJMiU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37248" behindDoc="0" locked="0" layoutInCell="1" allowOverlap="1">
                <wp:simplePos x="0" y="0"/>
                <wp:positionH relativeFrom="column">
                  <wp:posOffset>4343400</wp:posOffset>
                </wp:positionH>
                <wp:positionV relativeFrom="paragraph">
                  <wp:posOffset>984885</wp:posOffset>
                </wp:positionV>
                <wp:extent cx="2628900" cy="341630"/>
                <wp:effectExtent l="0" t="0" r="19050" b="2032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7" type="#_x0000_t202" style="position:absolute;left:0;text-align:left;margin-left:342pt;margin-top:77.55pt;width:207pt;height:26.9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32128" behindDoc="0" locked="0" layoutInCell="1" allowOverlap="1">
                <wp:simplePos x="0" y="0"/>
                <wp:positionH relativeFrom="column">
                  <wp:posOffset>3657600</wp:posOffset>
                </wp:positionH>
                <wp:positionV relativeFrom="paragraph">
                  <wp:posOffset>527685</wp:posOffset>
                </wp:positionV>
                <wp:extent cx="685800" cy="342900"/>
                <wp:effectExtent l="0" t="0" r="19050" b="1905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8" type="#_x0000_t202" style="position:absolute;left:0;text-align:left;margin-left:4in;margin-top:41.55pt;width:54pt;height:27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mVAKw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114300</wp:posOffset>
                </wp:positionH>
                <wp:positionV relativeFrom="paragraph">
                  <wp:posOffset>1556385</wp:posOffset>
                </wp:positionV>
                <wp:extent cx="1028700" cy="800100"/>
                <wp:effectExtent l="0" t="0" r="19050" b="1905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89" type="#_x0000_t202" style="position:absolute;left:0;text-align:left;margin-left:9pt;margin-top:122.55pt;width:81pt;height:63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EZn3GS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1028700</wp:posOffset>
                </wp:positionH>
                <wp:positionV relativeFrom="paragraph">
                  <wp:posOffset>1442085</wp:posOffset>
                </wp:positionV>
                <wp:extent cx="2400300" cy="914400"/>
                <wp:effectExtent l="0" t="0" r="19050" b="1905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0" type="#_x0000_t202" style="position:absolute;left:0;text-align:left;margin-left:81pt;margin-top:113.55pt;width:189pt;height:1in;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S/T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DmP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JPhL9M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34176" behindDoc="0" locked="0" layoutInCell="1" allowOverlap="1">
                <wp:simplePos x="0" y="0"/>
                <wp:positionH relativeFrom="column">
                  <wp:posOffset>114300</wp:posOffset>
                </wp:positionH>
                <wp:positionV relativeFrom="paragraph">
                  <wp:posOffset>984885</wp:posOffset>
                </wp:positionV>
                <wp:extent cx="800100" cy="342900"/>
                <wp:effectExtent l="0" t="0" r="19050" b="1905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1" type="#_x0000_t202" style="position:absolute;left:0;text-align:left;margin-left:9pt;margin-top:77.55pt;width:63pt;height:27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C3KgIAAFo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noProof/>
        </w:rPr>
        <mc:AlternateContent>
          <mc:Choice Requires="wps">
            <w:drawing>
              <wp:anchor distT="0" distB="0" distL="114300" distR="114300" simplePos="0" relativeHeight="251635200" behindDoc="0" locked="0" layoutInCell="1" allowOverlap="1">
                <wp:simplePos x="0" y="0"/>
                <wp:positionH relativeFrom="column">
                  <wp:posOffset>800100</wp:posOffset>
                </wp:positionH>
                <wp:positionV relativeFrom="paragraph">
                  <wp:posOffset>984885</wp:posOffset>
                </wp:positionV>
                <wp:extent cx="2628900" cy="341630"/>
                <wp:effectExtent l="0" t="0" r="19050" b="2032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2" type="#_x0000_t202" style="position:absolute;left:0;text-align:left;margin-left:63pt;margin-top:77.55pt;width:207pt;height:26.9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sJ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nGDLC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29056" behindDoc="0" locked="0" layoutInCell="1" allowOverlap="1">
                <wp:simplePos x="0" y="0"/>
                <wp:positionH relativeFrom="column">
                  <wp:posOffset>800100</wp:posOffset>
                </wp:positionH>
                <wp:positionV relativeFrom="paragraph">
                  <wp:posOffset>527685</wp:posOffset>
                </wp:positionV>
                <wp:extent cx="2628900" cy="341630"/>
                <wp:effectExtent l="0" t="0" r="19050" b="2032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3" type="#_x0000_t202" style="position:absolute;left:0;text-align:left;margin-left:63pt;margin-top:41.55pt;width:207pt;height:26.9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AXhL8X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28032" behindDoc="0" locked="0" layoutInCell="1" allowOverlap="1">
                <wp:simplePos x="0" y="0"/>
                <wp:positionH relativeFrom="column">
                  <wp:posOffset>114300</wp:posOffset>
                </wp:positionH>
                <wp:positionV relativeFrom="paragraph">
                  <wp:posOffset>527685</wp:posOffset>
                </wp:positionV>
                <wp:extent cx="685800" cy="342900"/>
                <wp:effectExtent l="0" t="0" r="19050" b="190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4" type="#_x0000_t202" style="position:absolute;left:0;text-align:left;margin-left:9pt;margin-top:41.55pt;width:54pt;height:27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3W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G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A4ZY3W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48512" behindDoc="0" locked="0" layoutInCell="1" allowOverlap="1">
                <wp:simplePos x="0" y="0"/>
                <wp:positionH relativeFrom="column">
                  <wp:posOffset>3657600</wp:posOffset>
                </wp:positionH>
                <wp:positionV relativeFrom="paragraph">
                  <wp:posOffset>2441575</wp:posOffset>
                </wp:positionV>
                <wp:extent cx="1714500" cy="342900"/>
                <wp:effectExtent l="0" t="0" r="19050" b="1905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5" type="#_x0000_t202" style="position:absolute;left:0;text-align:left;margin-left:4in;margin-top:192.25pt;width:135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5257800</wp:posOffset>
                </wp:positionH>
                <wp:positionV relativeFrom="paragraph">
                  <wp:posOffset>2441575</wp:posOffset>
                </wp:positionV>
                <wp:extent cx="1714500" cy="341630"/>
                <wp:effectExtent l="0" t="0" r="19050" b="2032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6" type="#_x0000_t202" style="position:absolute;left:0;text-align:left;margin-left:414pt;margin-top:192.25pt;width:135pt;height:26.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NgA41M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1714500</wp:posOffset>
                </wp:positionH>
                <wp:positionV relativeFrom="paragraph">
                  <wp:posOffset>2441575</wp:posOffset>
                </wp:positionV>
                <wp:extent cx="1714500" cy="341630"/>
                <wp:effectExtent l="0" t="0" r="19050" b="2032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7" type="#_x0000_t202" style="position:absolute;left:0;text-align:left;margin-left:135pt;margin-top:192.25pt;width:135pt;height:26.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114300</wp:posOffset>
                </wp:positionH>
                <wp:positionV relativeFrom="paragraph">
                  <wp:posOffset>2441575</wp:posOffset>
                </wp:positionV>
                <wp:extent cx="1714500" cy="342900"/>
                <wp:effectExtent l="0" t="0" r="19050" b="1905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8" type="#_x0000_t202" style="position:absolute;left:0;text-align:left;margin-left:9pt;margin-top:192.25pt;width:135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iZzVK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noProof/>
        </w:rPr>
        <mc:AlternateContent>
          <mc:Choice Requires="wps">
            <w:drawing>
              <wp:anchor distT="0" distB="0" distL="114300" distR="114300" simplePos="0" relativeHeight="251643392" behindDoc="0" locked="0" layoutInCell="1" allowOverlap="1">
                <wp:simplePos x="0" y="0"/>
                <wp:positionH relativeFrom="column">
                  <wp:posOffset>800100</wp:posOffset>
                </wp:positionH>
                <wp:positionV relativeFrom="paragraph">
                  <wp:posOffset>1984375</wp:posOffset>
                </wp:positionV>
                <wp:extent cx="2628900" cy="341630"/>
                <wp:effectExtent l="0" t="0" r="19050" b="2032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199" type="#_x0000_t202" style="position:absolute;left:0;text-align:left;margin-left:63pt;margin-top:156.25pt;width:207pt;height:26.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114300</wp:posOffset>
                </wp:positionH>
                <wp:positionV relativeFrom="paragraph">
                  <wp:posOffset>1984375</wp:posOffset>
                </wp:positionV>
                <wp:extent cx="800100" cy="342900"/>
                <wp:effectExtent l="0" t="0" r="19050" b="1905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0" type="#_x0000_t202" style="position:absolute;left:0;text-align:left;margin-left:9pt;margin-top:156.25pt;width:63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mx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6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9Ifps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4343400</wp:posOffset>
                </wp:positionH>
                <wp:positionV relativeFrom="paragraph">
                  <wp:posOffset>1984375</wp:posOffset>
                </wp:positionV>
                <wp:extent cx="2628900" cy="341630"/>
                <wp:effectExtent l="0" t="0" r="19050" b="2032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1" type="#_x0000_t202" style="position:absolute;left:0;text-align:left;margin-left:342pt;margin-top:156.25pt;width:207pt;height:26.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44416" behindDoc="0" locked="0" layoutInCell="1" allowOverlap="1">
                <wp:simplePos x="0" y="0"/>
                <wp:positionH relativeFrom="column">
                  <wp:posOffset>3657600</wp:posOffset>
                </wp:positionH>
                <wp:positionV relativeFrom="paragraph">
                  <wp:posOffset>1984375</wp:posOffset>
                </wp:positionV>
                <wp:extent cx="800100" cy="342900"/>
                <wp:effectExtent l="0" t="0" r="19050" b="1905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2" type="#_x0000_t202" style="position:absolute;left:0;text-align:left;margin-left:4in;margin-top:156.25pt;width:63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m7y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61152" behindDoc="0" locked="0" layoutInCell="1" allowOverlap="1">
                <wp:simplePos x="0" y="0"/>
                <wp:positionH relativeFrom="column">
                  <wp:posOffset>114300</wp:posOffset>
                </wp:positionH>
                <wp:positionV relativeFrom="paragraph">
                  <wp:posOffset>88265</wp:posOffset>
                </wp:positionV>
                <wp:extent cx="1028700" cy="342900"/>
                <wp:effectExtent l="0" t="0" r="1905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3" type="#_x0000_t202" style="position:absolute;left:0;text-align:left;margin-left:9pt;margin-top:6.95pt;width:81pt;height:27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STe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u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DigSTe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noProof/>
        </w:rPr>
        <mc:AlternateContent>
          <mc:Choice Requires="wps">
            <w:drawing>
              <wp:anchor distT="0" distB="0" distL="114300" distR="114300" simplePos="0" relativeHeight="251762176" behindDoc="0" locked="0" layoutInCell="1" allowOverlap="1">
                <wp:simplePos x="0" y="0"/>
                <wp:positionH relativeFrom="column">
                  <wp:posOffset>1028700</wp:posOffset>
                </wp:positionH>
                <wp:positionV relativeFrom="paragraph">
                  <wp:posOffset>88265</wp:posOffset>
                </wp:positionV>
                <wp:extent cx="2400300" cy="341630"/>
                <wp:effectExtent l="0" t="0" r="19050" b="2032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4" type="#_x0000_t202" style="position:absolute;left:0;text-align:left;margin-left:81pt;margin-top:6.95pt;width:189pt;height:26.9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Cc/flj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63200" behindDoc="0" locked="0" layoutInCell="1" allowOverlap="1">
                <wp:simplePos x="0" y="0"/>
                <wp:positionH relativeFrom="column">
                  <wp:posOffset>3657600</wp:posOffset>
                </wp:positionH>
                <wp:positionV relativeFrom="paragraph">
                  <wp:posOffset>88265</wp:posOffset>
                </wp:positionV>
                <wp:extent cx="1028700" cy="342900"/>
                <wp:effectExtent l="0" t="0" r="19050" b="1905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5" type="#_x0000_t202" style="position:absolute;left:0;text-align:left;margin-left:4in;margin-top:6.95pt;width:81pt;height:27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noProof/>
        </w:rPr>
        <mc:AlternateContent>
          <mc:Choice Requires="wps">
            <w:drawing>
              <wp:anchor distT="0" distB="0" distL="114300" distR="114300" simplePos="0" relativeHeight="251764224" behindDoc="0" locked="0" layoutInCell="1" allowOverlap="1">
                <wp:simplePos x="0" y="0"/>
                <wp:positionH relativeFrom="column">
                  <wp:posOffset>4572000</wp:posOffset>
                </wp:positionH>
                <wp:positionV relativeFrom="paragraph">
                  <wp:posOffset>88265</wp:posOffset>
                </wp:positionV>
                <wp:extent cx="2400300" cy="341630"/>
                <wp:effectExtent l="0" t="0" r="19050" b="2032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6" type="#_x0000_t202" style="position:absolute;left:0;text-align:left;margin-left:5in;margin-top:6.95pt;width:189pt;height:26.9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DAVYnn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50560" behindDoc="0" locked="0" layoutInCell="1" allowOverlap="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9" o:spid="_x0000_s1207" type="#_x0000_t202" style="position:absolute;left:0;text-align:left;margin-left:9pt;margin-top:.95pt;width:544.5pt;height:46.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J6eLg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27008" behindDoc="0" locked="0" layoutInCell="1" allowOverlap="1">
                <wp:simplePos x="0" y="0"/>
                <wp:positionH relativeFrom="column">
                  <wp:posOffset>-635</wp:posOffset>
                </wp:positionH>
                <wp:positionV relativeFrom="paragraph">
                  <wp:posOffset>53340</wp:posOffset>
                </wp:positionV>
                <wp:extent cx="7087235" cy="9953625"/>
                <wp:effectExtent l="0" t="0" r="18415" b="2857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05pt;margin-top:4.2pt;width:558.05pt;height:783.7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w:lastRenderedPageBreak/>
        <mc:AlternateContent>
          <mc:Choice Requires="wps">
            <w:drawing>
              <wp:anchor distT="0" distB="0" distL="114300" distR="114300" simplePos="0" relativeHeight="251769344" behindDoc="0" locked="0" layoutInCell="1" allowOverlap="1">
                <wp:simplePos x="0" y="0"/>
                <wp:positionH relativeFrom="column">
                  <wp:posOffset>0</wp:posOffset>
                </wp:positionH>
                <wp:positionV relativeFrom="paragraph">
                  <wp:posOffset>5715</wp:posOffset>
                </wp:positionV>
                <wp:extent cx="7086600" cy="342900"/>
                <wp:effectExtent l="0" t="0" r="19050" b="19050"/>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 o:spid="_x0000_s1208" type="#_x0000_t202" style="position:absolute;left:0;text-align:left;margin-left:0;margin-top:.45pt;width:558pt;height:27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57056" behindDoc="0" locked="0" layoutInCell="1" allowOverlap="1">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209" type="#_x0000_t202" style="position:absolute;left:0;text-align:left;margin-left:0;margin-top:.4pt;width:540pt;height:45pt;z-index:251757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749888" behindDoc="0" locked="0" layoutInCell="1" allowOverlap="1">
                <wp:simplePos x="0" y="0"/>
                <wp:positionH relativeFrom="column">
                  <wp:posOffset>114300</wp:posOffset>
                </wp:positionH>
                <wp:positionV relativeFrom="paragraph">
                  <wp:posOffset>11430</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210" type="#_x0000_t202" style="position:absolute;left:0;text-align:left;margin-left:9pt;margin-top:.9pt;width:540pt;height:81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51584" behindDoc="0" locked="0" layoutInCell="1" allowOverlap="1">
                <wp:simplePos x="0" y="0"/>
                <wp:positionH relativeFrom="column">
                  <wp:posOffset>-635</wp:posOffset>
                </wp:positionH>
                <wp:positionV relativeFrom="paragraph">
                  <wp:posOffset>167640</wp:posOffset>
                </wp:positionV>
                <wp:extent cx="7086600" cy="342900"/>
                <wp:effectExtent l="0" t="0" r="19050" b="1905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1" type="#_x0000_t202" style="position:absolute;left:0;text-align:left;margin-left:-.05pt;margin-top:13.2pt;width:558pt;height:2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Pj5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Q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lvT4+S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113665</wp:posOffset>
                </wp:positionH>
                <wp:positionV relativeFrom="paragraph">
                  <wp:posOffset>624840</wp:posOffset>
                </wp:positionV>
                <wp:extent cx="2286000" cy="457200"/>
                <wp:effectExtent l="0" t="0" r="19050" b="1905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2" type="#_x0000_t202" style="position:absolute;left:0;text-align:left;margin-left:8.95pt;margin-top:49.2pt;width:180pt;height:3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noProof/>
        </w:rPr>
        <mc:AlternateContent>
          <mc:Choice Requires="wps">
            <w:drawing>
              <wp:anchor distT="0" distB="0" distL="114300" distR="114300" simplePos="0" relativeHeight="251653632" behindDoc="0" locked="0" layoutInCell="1" allowOverlap="1">
                <wp:simplePos x="0" y="0"/>
                <wp:positionH relativeFrom="column">
                  <wp:posOffset>2399665</wp:posOffset>
                </wp:positionH>
                <wp:positionV relativeFrom="paragraph">
                  <wp:posOffset>624840</wp:posOffset>
                </wp:positionV>
                <wp:extent cx="4572000" cy="342900"/>
                <wp:effectExtent l="0" t="0" r="19050" b="1905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3" type="#_x0000_t202" style="position:absolute;left:0;text-align:left;margin-left:188.95pt;margin-top:49.2pt;width:5in;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wU77VT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113665</wp:posOffset>
                </wp:positionH>
                <wp:positionV relativeFrom="paragraph">
                  <wp:posOffset>1196340</wp:posOffset>
                </wp:positionV>
                <wp:extent cx="6858000" cy="457200"/>
                <wp:effectExtent l="0" t="0" r="19050" b="1905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4" type="#_x0000_t202" style="position:absolute;left:0;text-align:left;margin-left:8.95pt;margin-top:94.2pt;width:540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Cj3lHV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3C12F9" w:rsidP="00852AC8">
      <w:pPr>
        <w:ind w:firstLine="720"/>
        <w:rPr>
          <w:rFonts w:ascii="Arial" w:hAnsi="Arial" w:cs="Arial"/>
        </w:rPr>
      </w:pPr>
      <w:r>
        <w:rPr>
          <w:noProof/>
        </w:rPr>
        <mc:AlternateContent>
          <mc:Choice Requires="wps">
            <w:drawing>
              <wp:anchor distT="0" distB="0" distL="114300" distR="114300" simplePos="0" relativeHeight="251659776" behindDoc="0" locked="0" layoutInCell="1" allowOverlap="1">
                <wp:simplePos x="0" y="0"/>
                <wp:positionH relativeFrom="column">
                  <wp:posOffset>5257800</wp:posOffset>
                </wp:positionH>
                <wp:positionV relativeFrom="paragraph">
                  <wp:posOffset>9144000</wp:posOffset>
                </wp:positionV>
                <wp:extent cx="1714500" cy="341630"/>
                <wp:effectExtent l="0" t="0" r="19050" b="2032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5" type="#_x0000_t202" style="position:absolute;left:0;text-align:left;margin-left:414pt;margin-top:10in;width:135pt;height:26.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4457700</wp:posOffset>
                </wp:positionH>
                <wp:positionV relativeFrom="paragraph">
                  <wp:posOffset>9144000</wp:posOffset>
                </wp:positionV>
                <wp:extent cx="685800" cy="342900"/>
                <wp:effectExtent l="0" t="0" r="19050" b="1905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6" type="#_x0000_t202" style="position:absolute;left:0;text-align:left;margin-left:351pt;margin-top:10in;width:54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fVF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XodSa6gfiRmEcYBp4UkoQX8xVlPw11y//MgUHFmPlnq&#10;Tj5bLOI2JGWxfDcnBS8t1aVFWElQJQ+cjeI2jBt0cKj3LUUa58HCDXW00Ynt56xOBdAAp36dli1u&#10;yKWevJ5/CZvfAA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uE31R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1028700</wp:posOffset>
                </wp:positionH>
                <wp:positionV relativeFrom="paragraph">
                  <wp:posOffset>8915400</wp:posOffset>
                </wp:positionV>
                <wp:extent cx="3314700" cy="571500"/>
                <wp:effectExtent l="0" t="0" r="19050" b="1905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7" type="#_x0000_t202" style="position:absolute;left:0;text-align:left;margin-left:81pt;margin-top:702pt;width:261pt;height: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sdWLQ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ragraph">
                  <wp:posOffset>8915400</wp:posOffset>
                </wp:positionV>
                <wp:extent cx="1143000" cy="342900"/>
                <wp:effectExtent l="0" t="0" r="19050" b="1905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8" type="#_x0000_t202" style="position:absolute;left:0;text-align:left;margin-left:9pt;margin-top:702pt;width:90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37600" behindDoc="0" locked="0" layoutInCell="1" allowOverlap="1">
                <wp:simplePos x="0" y="0"/>
                <wp:positionH relativeFrom="column">
                  <wp:posOffset>635</wp:posOffset>
                </wp:positionH>
                <wp:positionV relativeFrom="paragraph">
                  <wp:posOffset>76835</wp:posOffset>
                </wp:positionV>
                <wp:extent cx="7086600" cy="342900"/>
                <wp:effectExtent l="0" t="0" r="19050" b="190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19" type="#_x0000_t202" style="position:absolute;margin-left:.05pt;margin-top:6.05pt;width:558pt;height:27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0r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gch9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D95LSs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38624" behindDoc="0" locked="0" layoutInCell="1" allowOverlap="1">
                <wp:simplePos x="0" y="0"/>
                <wp:positionH relativeFrom="column">
                  <wp:posOffset>0</wp:posOffset>
                </wp:positionH>
                <wp:positionV relativeFrom="paragraph">
                  <wp:posOffset>8255</wp:posOffset>
                </wp:positionV>
                <wp:extent cx="7086600" cy="1257300"/>
                <wp:effectExtent l="0" t="0" r="19050" b="1905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0" type="#_x0000_t202" style="position:absolute;margin-left:0;margin-top:.65pt;width:558pt;height:99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40672" behindDoc="0" locked="0" layoutInCell="1" allowOverlap="1">
                <wp:simplePos x="0" y="0"/>
                <wp:positionH relativeFrom="column">
                  <wp:posOffset>114300</wp:posOffset>
                </wp:positionH>
                <wp:positionV relativeFrom="paragraph">
                  <wp:posOffset>6350</wp:posOffset>
                </wp:positionV>
                <wp:extent cx="3543300" cy="774700"/>
                <wp:effectExtent l="0" t="0" r="19050" b="2540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1" type="#_x0000_t202" style="position:absolute;margin-left:9pt;margin-top:.5pt;width:279pt;height:6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JCizbi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43744" behindDoc="0" locked="0" layoutInCell="1" allowOverlap="1">
                <wp:simplePos x="0" y="0"/>
                <wp:positionH relativeFrom="column">
                  <wp:posOffset>4686300</wp:posOffset>
                </wp:positionH>
                <wp:positionV relativeFrom="paragraph">
                  <wp:posOffset>61595</wp:posOffset>
                </wp:positionV>
                <wp:extent cx="342900" cy="342900"/>
                <wp:effectExtent l="0" t="0" r="19050" b="1905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2" type="#_x0000_t202" style="position:absolute;margin-left:369pt;margin-top:4.85pt;width:27pt;height:27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ClRHtY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44768" behindDoc="0" locked="0" layoutInCell="1" allowOverlap="1">
                <wp:simplePos x="0" y="0"/>
                <wp:positionH relativeFrom="column">
                  <wp:posOffset>5600700</wp:posOffset>
                </wp:positionH>
                <wp:positionV relativeFrom="paragraph">
                  <wp:posOffset>61595</wp:posOffset>
                </wp:positionV>
                <wp:extent cx="342900" cy="342900"/>
                <wp:effectExtent l="0" t="0" r="19050" b="1905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3" type="#_x0000_t202" style="position:absolute;margin-left:441pt;margin-top:4.85pt;width:27pt;height:27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JQIZRo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42720" behindDoc="0" locked="0" layoutInCell="1" allowOverlap="1">
                <wp:simplePos x="0" y="0"/>
                <wp:positionH relativeFrom="column">
                  <wp:posOffset>5143500</wp:posOffset>
                </wp:positionH>
                <wp:positionV relativeFrom="paragraph">
                  <wp:posOffset>61595</wp:posOffset>
                </wp:positionV>
                <wp:extent cx="571500" cy="342900"/>
                <wp:effectExtent l="0" t="0" r="19050" b="1905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4" type="#_x0000_t202" style="position:absolute;margin-left:405pt;margin-top:4.85pt;width:45pt;height:27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DlI0Tw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noProof/>
        </w:rPr>
        <mc:AlternateContent>
          <mc:Choice Requires="wps">
            <w:drawing>
              <wp:anchor distT="0" distB="0" distL="114300" distR="114300" simplePos="0" relativeHeight="251741696" behindDoc="0" locked="0" layoutInCell="1" allowOverlap="1">
                <wp:simplePos x="0" y="0"/>
                <wp:positionH relativeFrom="column">
                  <wp:posOffset>4114800</wp:posOffset>
                </wp:positionH>
                <wp:positionV relativeFrom="paragraph">
                  <wp:posOffset>61595</wp:posOffset>
                </wp:positionV>
                <wp:extent cx="571500" cy="342900"/>
                <wp:effectExtent l="0" t="0" r="19050" b="1905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5" type="#_x0000_t202" style="position:absolute;margin-left:324pt;margin-top:4.85pt;width:45pt;height:27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Fh6Pzw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45792" behindDoc="0" locked="0" layoutInCell="1" allowOverlap="1">
                <wp:simplePos x="0" y="0"/>
                <wp:positionH relativeFrom="column">
                  <wp:posOffset>0</wp:posOffset>
                </wp:positionH>
                <wp:positionV relativeFrom="paragraph">
                  <wp:posOffset>145415</wp:posOffset>
                </wp:positionV>
                <wp:extent cx="7086600" cy="762000"/>
                <wp:effectExtent l="0" t="0" r="19050" b="1905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6" type="#_x0000_t202" style="position:absolute;margin-left:0;margin-top:11.45pt;width:558pt;height:60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wh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RcBSqgPCO1FoYOx4nETQP2NyUddndO3a8js4IS9Vmj&#10;PKvxdBrGIRrT2WKChr33FPcepjlC5dRTMmy3fhiho7GybvCloSE0PKKklYxsB+2HrC4FYAdHES7T&#10;Fkbk3o5Rf/+EzR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BJCnCE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36576" behindDoc="0" locked="0" layoutInCell="1" allowOverlap="1">
                <wp:simplePos x="0" y="0"/>
                <wp:positionH relativeFrom="column">
                  <wp:posOffset>-635</wp:posOffset>
                </wp:positionH>
                <wp:positionV relativeFrom="paragraph">
                  <wp:posOffset>31115</wp:posOffset>
                </wp:positionV>
                <wp:extent cx="7086600" cy="342900"/>
                <wp:effectExtent l="0" t="0" r="19050" b="190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7" type="#_x0000_t202" style="position:absolute;margin-left:-.05pt;margin-top:2.45pt;width:558pt;height:27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E27LA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655680" behindDoc="0" locked="0" layoutInCell="1" allowOverlap="1">
                <wp:simplePos x="0" y="0"/>
                <wp:positionH relativeFrom="column">
                  <wp:posOffset>635</wp:posOffset>
                </wp:positionH>
                <wp:positionV relativeFrom="paragraph">
                  <wp:posOffset>23495</wp:posOffset>
                </wp:positionV>
                <wp:extent cx="6858000" cy="1117600"/>
                <wp:effectExtent l="0" t="0" r="19050" b="2540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8" type="#_x0000_t202" style="position:absolute;margin-left:.05pt;margin-top:1.85pt;width:540pt;height: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53984" behindDoc="0" locked="0" layoutInCell="1" allowOverlap="1">
                <wp:simplePos x="0" y="0"/>
                <wp:positionH relativeFrom="column">
                  <wp:posOffset>1257300</wp:posOffset>
                </wp:positionH>
                <wp:positionV relativeFrom="paragraph">
                  <wp:posOffset>16510</wp:posOffset>
                </wp:positionV>
                <wp:extent cx="3114675" cy="660400"/>
                <wp:effectExtent l="0" t="0" r="28575" b="2540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229" type="#_x0000_t202" style="position:absolute;margin-left:99pt;margin-top:1.3pt;width:245.25pt;height:52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BDIhYO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3C12F9" w:rsidP="00852AC8">
      <w:pPr>
        <w:rPr>
          <w:rFonts w:ascii="Arial" w:hAnsi="Arial" w:cs="Arial"/>
        </w:rPr>
      </w:pPr>
      <w:r>
        <w:rPr>
          <w:noProof/>
        </w:rPr>
        <mc:AlternateContent>
          <mc:Choice Requires="wps">
            <w:drawing>
              <wp:anchor distT="0" distB="0" distL="114300" distR="114300" simplePos="0" relativeHeight="251747840" behindDoc="0" locked="0" layoutInCell="1" allowOverlap="1">
                <wp:simplePos x="0" y="0"/>
                <wp:positionH relativeFrom="column">
                  <wp:posOffset>4457700</wp:posOffset>
                </wp:positionH>
                <wp:positionV relativeFrom="paragraph">
                  <wp:posOffset>112395</wp:posOffset>
                </wp:positionV>
                <wp:extent cx="685800" cy="342900"/>
                <wp:effectExtent l="0" t="0" r="19050" b="19050"/>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0" type="#_x0000_t202" style="position:absolute;margin-left:351pt;margin-top:8.85pt;width:54pt;height:27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noProof/>
        </w:rPr>
        <mc:AlternateContent>
          <mc:Choice Requires="wps">
            <w:drawing>
              <wp:anchor distT="0" distB="0" distL="114300" distR="114300" simplePos="0" relativeHeight="251748864" behindDoc="0" locked="0" layoutInCell="1" allowOverlap="1">
                <wp:simplePos x="0" y="0"/>
                <wp:positionH relativeFrom="column">
                  <wp:posOffset>5229225</wp:posOffset>
                </wp:positionH>
                <wp:positionV relativeFrom="paragraph">
                  <wp:posOffset>112395</wp:posOffset>
                </wp:positionV>
                <wp:extent cx="1714500" cy="341630"/>
                <wp:effectExtent l="0" t="0" r="19050" b="2032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1" type="#_x0000_t202" style="position:absolute;margin-left:411.75pt;margin-top:8.85pt;width:135pt;height:26.9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noProof/>
        </w:rPr>
        <mc:AlternateContent>
          <mc:Choice Requires="wps">
            <w:drawing>
              <wp:anchor distT="0" distB="0" distL="114300" distR="114300" simplePos="0" relativeHeight="251746816" behindDoc="0" locked="0" layoutInCell="1" allowOverlap="1">
                <wp:simplePos x="0" y="0"/>
                <wp:positionH relativeFrom="column">
                  <wp:posOffset>85725</wp:posOffset>
                </wp:positionH>
                <wp:positionV relativeFrom="paragraph">
                  <wp:posOffset>111125</wp:posOffset>
                </wp:positionV>
                <wp:extent cx="1143000" cy="342900"/>
                <wp:effectExtent l="0" t="0" r="1905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2" type="#_x0000_t202" style="position:absolute;margin-left:6.75pt;margin-top:8.75pt;width:90pt;height:27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Eum7VI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3C12F9">
      <w:pPr>
        <w:rPr>
          <w:color w:val="FFCC00"/>
        </w:rPr>
      </w:pPr>
      <w:r>
        <w:rPr>
          <w:noProof/>
        </w:rPr>
        <w:lastRenderedPageBreak/>
        <mc:AlternateContent>
          <mc:Choice Requires="wps">
            <w:drawing>
              <wp:anchor distT="0" distB="0" distL="114300" distR="114300" simplePos="0" relativeHeight="251767296" behindDoc="0" locked="0" layoutInCell="1" allowOverlap="1">
                <wp:simplePos x="0" y="0"/>
                <wp:positionH relativeFrom="column">
                  <wp:posOffset>11430</wp:posOffset>
                </wp:positionH>
                <wp:positionV relativeFrom="paragraph">
                  <wp:posOffset>1935480</wp:posOffset>
                </wp:positionV>
                <wp:extent cx="1131570" cy="342900"/>
                <wp:effectExtent l="0" t="0" r="11430" b="1905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3" type="#_x0000_t202" style="position:absolute;margin-left:.9pt;margin-top:152.4pt;width:89.1pt;height:27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a5p6sS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rPr>
        <mc:AlternateContent>
          <mc:Choice Requires="wpc">
            <w:drawing>
              <wp:inline distT="0" distB="0" distL="0" distR="0">
                <wp:extent cx="7089140" cy="9601200"/>
                <wp:effectExtent l="0" t="0" r="16510" b="0"/>
                <wp:docPr id="41" name="Canvas 4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4"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5" type="#_x0000_t75" style="position:absolute;width:70891;height:96012;visibility:visible;mso-wrap-style:square">
                  <v:fill o:detectmouseclick="t"/>
                  <v:path o:connecttype="none"/>
                </v:shape>
                <v:rect id="Rectangle 4" o:spid="_x0000_s1236" style="position:absolute;left:19;width:70872;height:948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SSVcIA&#10;AADaAAAADwAAAGRycy9kb3ducmV2LnhtbERPTWvCQBC9F/oflin0UnSjh1aiq1ihEnKwGIPnMTsm&#10;odnZNLtN0n/vCoWehsf7nNVmNI3oqXO1ZQWzaQSCuLC65lJBfvqYLEA4j6yxsUwKfsnBZv34sMJY&#10;24GP1Ge+FCGEXYwKKu/bWEpXVGTQTW1LHLir7Qz6ALtS6g6HEG4aOY+iV2mw5tBQYUu7ioqv7Mco&#10;wDz93l97k6Tp2+X9/HLY1p9tqdTz07hdgvA0+n/xnzvRYT7cX7lfub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NJJVwgAAANoAAAAPAAAAAAAAAAAAAAAAAJgCAABkcnMvZG93&#10;bnJldi54bWxQSwUGAAAAAAQABAD1AAAAhwMAAAAA&#10;" fillcolor="#e5dfec" strokecolor="#e5dfec"/>
                <v:shape id="Text Box 5" o:spid="_x0000_s1237" type="#_x0000_t202" style="position:absolute;top:14859;width:18288;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utusIA&#10;AADaAAAADwAAAGRycy9kb3ducmV2LnhtbESPQYvCMBSE78L+h/AEL0XTXUTcapRFWNiDCuri+dk8&#10;m2LzUpuo9d8bQfA4zMw3zHTe2kpcqfGlYwWfgxQEce50yYWC/91vfwzCB2SNlWNScCcP89lHZ4qZ&#10;djfe0HUbChEh7DNUYEKoMyl9bsiiH7iaOHpH11gMUTaF1A3eItxW8itNR9JiyXHBYE0LQ/lpe7EK&#10;5DAxy9H+G/d0SPR4t7qcq3WiVK/b/kxABGrDO/xq/2kFQ3heiTdAz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y626wgAAANoAAAAPAAAAAAAAAAAAAAAAAJgCAABkcnMvZG93&#10;bnJldi54bWxQSwUGAAAAAAQABAD1AAAAhwM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8" type="#_x0000_t202" style="position:absolute;top:24003;width:18288;height:3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cIIcQA&#10;AADaAAAADwAAAGRycy9kb3ducmV2LnhtbESPQWvCQBSE7wX/w/KEXkLdWFqx0TVIodBDFYzi+Zl9&#10;zYZm36bZjab/visIHoeZ+YZZ5oNtxJk6XztWMJ2kIIhLp2uuFBz2H09zED4ga2wck4I/8pCvRg9L&#10;zLS78I7ORahEhLDPUIEJoc2k9KUhi37iWuLofbvOYoiyq6Tu8BLhtpHPaTqTFmuOCwZbejdU/hS9&#10;VSBfEvM1O77hkU6Jnu83/W+zTZR6HA/rBYhAQ7iHb+1PreAVrlfiD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HCCHEAAAA2gAAAA8AAAAAAAAAAAAAAAAAmAIAAGRycy9k&#10;b3ducmV2LnhtbFBLBQYAAAAABAAEAPUAAACJ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39" type="#_x0000_t202" style="position:absolute;top:30052;width:12569;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WWVsMA&#10;AADaAAAADwAAAGRycy9kb3ducmV2LnhtbESPQWvCQBSE7wX/w/IEL6FuKhLS6CZIQfBQC9Xi+Zl9&#10;zYZm38bsqum/7xYKPQ4z8w2zrkbbiRsNvnWs4GmegiCunW65UfBx3D7mIHxA1tg5JgXf5KEqJw9r&#10;LLS78zvdDqEREcK+QAUmhL6Q0teGLPq564mj9+kGiyHKoZF6wHuE204u0jSTFluOCwZ7ejFUfx2u&#10;VoFcJuY1Oz3jic6Jzo/766V7S5SaTcfNCkSgMfyH/9o7rSCD3yvxBs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1WWVsMAAADaAAAADwAAAAAAAAAAAAAAAACYAgAAZHJzL2Rv&#10;d25yZXYueG1sUEsFBgAAAAAEAAQA9QAAAIgD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0" type="#_x0000_t202" style="position:absolute;left:12569;top:24003;width:56777;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852AC8" w:rsidRPr="00F908BA" w:rsidRDefault="00852AC8" w:rsidP="00852AC8">
                        <w:pPr>
                          <w:rPr>
                            <w:rFonts w:ascii="Arial" w:hAnsi="Arial" w:cs="Arial"/>
                          </w:rPr>
                        </w:pPr>
                      </w:p>
                    </w:txbxContent>
                  </v:textbox>
                </v:shape>
                <v:shape id="Text Box 9" o:spid="_x0000_s1241" type="#_x0000_t202" style="position:absolute;left:13711;top:30052;width:6861;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anv8EA&#10;AADaAAAADwAAAGRycy9kb3ducmV2LnhtbERPW2vCMBR+F/wP4Qh7KZpuDNHOKDIQfNgGXvD5rDlr&#10;ypqTmsS2+/fLg+Djx3dfbQbbiI58qB0reJ7lIIhLp2uuFJxPu+kCRIjIGhvHpOCPAmzW49EKC+16&#10;PlB3jJVIIRwKVGBibAspQ2nIYpi5ljhxP85bjAn6SmqPfQq3jXzJ87m0WHNqMNjSu6Hy93izCuRr&#10;Zj7mlyVe6DvTi9Pn7dp8ZUo9TYbtG4hIQ3yI7+69VpC2pivpBs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Gp7/BAAAA2gAAAA8AAAAAAAAAAAAAAAAAmAIAAGRycy9kb3du&#10;cmV2LnhtbFBLBQYAAAAABAAEAPUAAACG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2" type="#_x0000_t202" style="position:absolute;left:21714;top:30052;width:2293;height:2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52AC8" w:rsidRPr="00F908BA" w:rsidRDefault="00852AC8" w:rsidP="00852AC8">
                        <w:pPr>
                          <w:rPr>
                            <w:rFonts w:ascii="Arial" w:hAnsi="Arial" w:cs="Arial"/>
                          </w:rPr>
                        </w:pPr>
                      </w:p>
                    </w:txbxContent>
                  </v:textbox>
                </v:shape>
                <v:shape id="Text Box 11" o:spid="_x0000_s1243" type="#_x0000_t202" style="position:absolute;left:27433;top:30052;width:8032;height:3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58QA&#10;AADbAAAADwAAAGRycy9kb3ducmV2LnhtbESPQWvCQBCF7wX/wzJCL6FuWkRsdBUpFHqohUbxPGbH&#10;bDA7G7Orpv++cyj0NsN78943y/XgW3WjPjaBDTxPclDEVbAN1wb2u/enOaiYkC22gcnAD0VYr0YP&#10;SyxsuPM33cpUKwnhWKABl1JXaB0rRx7jJHTEop1C7zHJ2tfa9niXcN/qlzyfaY8NS4PDjt4cVefy&#10;6g3oaeY+Z4dXPNAxs/Pd9nppvzJjHsfDZgEq0ZD+zX/XH1bwhV5+kQH06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PqefEAAAA2wAAAA8AAAAAAAAAAAAAAAAAmAIAAGRycy9k&#10;b3ducmV2LnhtbFBLBQYAAAAABAAEAPUAAACJ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4" type="#_x0000_t202" style="position:absolute;left:42286;top:30052;width:1143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MMfMIA&#10;AADbAAAADwAAAGRycy9kb3ducmV2LnhtbERPTWvCQBC9F/wPyxR6CXWTUiRG1yAFwYMt1IjnaXbM&#10;hmZn0+yq8d93CwVv83ifsyxH24kLDb51rCCbpiCIa6dbbhQcqs1zDsIHZI2dY1JwIw/lavKwxEK7&#10;K3/SZR8aEUPYF6jAhNAXUvrakEU/dT1x5E5usBgiHBqpB7zGcNvJlzSdSYstxwaDPb0Zqr/3Z6tA&#10;viZmNzvO8Uhfic6r9/NP95Eo9fQ4rhcgAo3hLv53b3Wcn8HfL/E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Awx8wgAAANsAAAAPAAAAAAAAAAAAAAAAAJgCAABkcnMvZG93&#10;bnJldi54bWxQSwUGAAAAAAQABAD1AAAAhwM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5" type="#_x0000_t202" style="position:absolute;left:36577;top:30052;width:2284;height:2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3OsIA&#10;AADbAAAADwAAAGRycy9kb3ducmV2LnhtbERPTWsCMRC9F/wPYYReimbVYnU1SikoelMr7XXYjLuL&#10;m8k2iev6741Q8DaP9znzZWsq0ZDzpWUFg34CgjizuuRcwfF71ZuA8AFZY2WZFNzIw3LReZljqu2V&#10;99QcQi5iCPsUFRQh1KmUPivIoO/bmjhyJ+sMhghdLrXDaww3lRwmyVgaLDk2FFjTV0HZ+XAxCibv&#10;m+bXb0e7n2x8qqbh7aNZ/zmlXrvt5wxEoDY8xf/ujY7zh/D4JR4gF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6bc6wgAAANsAAAAPAAAAAAAAAAAAAAAAAJgCAABkcnMvZG93&#10;bnJldi54bWxQSwUGAAAAAAQABAD1AAAAhwMAAAAA&#10;">
                  <v:textbox>
                    <w:txbxContent>
                      <w:p w:rsidR="00852AC8" w:rsidRPr="00F908BA" w:rsidRDefault="00852AC8" w:rsidP="00852AC8">
                        <w:pPr>
                          <w:rPr>
                            <w:rFonts w:ascii="Arial" w:hAnsi="Arial" w:cs="Arial"/>
                          </w:rPr>
                        </w:pPr>
                      </w:p>
                    </w:txbxContent>
                  </v:textbox>
                </v:shape>
                <v:shape id="Text Box 14" o:spid="_x0000_s1246" type="#_x0000_t202" style="position:absolute;left:52582;top:30052;width:16773;height:3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52AC8" w:rsidRPr="00F908BA" w:rsidRDefault="00852AC8" w:rsidP="00852AC8">
                        <w:pPr>
                          <w:rPr>
                            <w:rFonts w:ascii="Arial" w:hAnsi="Arial" w:cs="Arial"/>
                          </w:rPr>
                        </w:pPr>
                      </w:p>
                    </w:txbxContent>
                  </v:textbox>
                </v:shape>
                <v:shape id="Text Box 15" o:spid="_x0000_s1247" type="#_x0000_t202" style="position:absolute;left:27433;top:40174;width:41913;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52AC8" w:rsidRPr="00F908BA" w:rsidRDefault="00852AC8" w:rsidP="00852AC8">
                        <w:pPr>
                          <w:rPr>
                            <w:rFonts w:ascii="Arial" w:hAnsi="Arial" w:cs="Arial"/>
                          </w:rPr>
                        </w:pPr>
                      </w:p>
                    </w:txbxContent>
                  </v:textbox>
                </v:shape>
                <v:shape id="Text Box 16" o:spid="_x0000_s1248" type="#_x0000_t202" style="position:absolute;left:27433;top:35593;width:41913;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49" type="#_x0000_t202" style="position:absolute;left:1141;top:46948;width:6820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qUCMEA&#10;AADbAAAADwAAAGRycy9kb3ducmV2LnhtbERPS4vCMBC+C/sfwizspWjqshStRlmEhT24gg88j83Y&#10;FJtJt4la/70RBG/z8T1nOu9sLS7U+sqxguEgBUFcOF1xqWC3/emPQPiArLF2TApu5GE+e+tNMdfu&#10;ymu6bEIpYgj7HBWYEJpcSl8YsugHriGO3NG1FkOEbSl1i9cYbmv5maaZtFhxbDDY0MJQcdqcrQL5&#10;lZhlth/jng6JHm3/zv/1KlHq4737noAI1IWX+On+1XF+Bo9f4g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qlAjBAAAA2wAAAA8AAAAAAAAAAAAAAAAAmAIAAGRycy9kb3du&#10;cmV2LnhtbFBLBQYAAAAABAAEAPUAAACG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0" type="#_x0000_t202" style="position:absolute;left:1151;top:52606;width:18289;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xk8IA&#10;AADbAAAADwAAAGRycy9kb3ducmV2LnhtbERPTWvCQBC9F/oflil4CbppEavRNZRCwYMVjMXzmB2z&#10;wexsmt1o+u+7BaG3ebzPWeWDbcSVOl87VvA8SUEQl07XXCn4OnyM5yB8QNbYOCYFP+QhXz8+rDDT&#10;7sZ7uhahEjGEfYYKTAhtJqUvDVn0E9cSR+7sOoshwq6SusNbDLeNfEnTmbRYc2ww2NK7ofJS9FaB&#10;nCZmOzsu8EinRM8Pn/13s0uUGj0Nb0sQgYbwL767NzrOf4W/X+IB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pjGTwgAAANsAAAAPAAAAAAAAAAAAAAAAAJgCAABkcnMvZG93&#10;bnJldi54bWxQSwUGAAAAAAQABAD1AAAAhwM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1" type="#_x0000_t202" style="position:absolute;left:17147;top:52606;width:5220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2" type="#_x0000_t202" style="position:absolute;left:1151;top:57178;width:18289;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AesAA&#10;AADbAAAADwAAAGRycy9kb3ducmV2LnhtbERPTYvCMBC9C/sfwix4KWuqiGg1yiIIHlRQF89jM9uU&#10;bSbdJmr990YQvM3jfc5s0dpKXKnxpWMF/V4Kgjh3uuRCwc9x9TUG4QOyxsoxKbiTh8X8ozPDTLsb&#10;7+l6CIWIIewzVGBCqDMpfW7Iou+5mjhyv66xGCJsCqkbvMVwW8lBmo6kxZJjg8Galobyv8PFKpDD&#10;xGxGpwme6Jzo8XF7+a92iVLdz/Z7CiJQG97il3ut4/wJPH+JB8j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HUAesAAAADbAAAADwAAAAAAAAAAAAAAAACYAgAAZHJzL2Rvd25y&#10;ZXYueG1sUEsFBgAAAAAEAAQA9QAAAIUD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3" type="#_x0000_t202" style="position:absolute;left:17147;top:57178;width:5220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4" type="#_x0000_t202" style="position:absolute;left:1151;top:61749;width:18289;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GwcMA&#10;AADbAAAADwAAAGRycy9kb3ducmV2LnhtbESPQYvCMBSE7wv+h/AEL0VTZRGtRpGFBQ/uwqp4fjbP&#10;pti81CZq/fcbQfA4zMw3zHzZ2krcqPGlYwXDQQqCOHe65ELBfvfdn4DwAVlj5ZgUPMjDctH5mGOm&#10;3Z3/6LYNhYgQ9hkqMCHUmZQ+N2TRD1xNHL2TayyGKJtC6gbvEW4rOUrTsbRYclwwWNOXofy8vVoF&#10;8jMxm/Fhigc6Jnqy+7leqt9EqV63Xc1ABGrDO/xqr7WC0RCeX+IP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GwcMAAADbAAAADwAAAAAAAAAAAAAAAACYAgAAZHJzL2Rv&#10;d25yZXYueG1sUEsFBgAAAAAEAAQA9QAAAIgD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5" type="#_x0000_t202" style="position:absolute;left:17147;top:61749;width:52208;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V9h8UA&#10;AADbAAAADwAAAGRycy9kb3ducmV2LnhtbESPQWvCQBSE70L/w/IKvYhuGsXa1FWkoNibTUWvj+wz&#10;Cc2+jbtrTP99tyD0OMzMN8xi1ZtGdOR8bVnB8zgBQVxYXXOp4PC1Gc1B+ICssbFMCn7Iw2r5MFhg&#10;pu2NP6nLQykihH2GCqoQ2kxKX1Rk0I9tSxy9s3UGQ5SulNrhLcJNI9MkmUmDNceFClt6r6j4zq9G&#10;wXy6607+Y7I/FrNz8xqGL9324pR6euzXbyAC9eE/fG/vtII0hb8v8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hX2HxQAAANsAAAAPAAAAAAAAAAAAAAAAAJgCAABkcnMv&#10;ZG93bnJldi54bWxQSwUGAAAAAAQABAD1AAAAigM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6" type="#_x0000_t202" style="position:absolute;left:1151;top:66341;width:15996;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9LcQA&#10;AADbAAAADwAAAGRycy9kb3ducmV2LnhtbESPQWvCQBSE74L/YXlCL6FutCKauooIQg+t0Fg8P7Ov&#10;2WD2bcyuGv+9WxB6HGbmG2ax6mwtrtT6yrGC0TAFQVw4XXGp4Ge/fZ2B8AFZY+2YFNzJw2rZ7y0w&#10;0+7G33TNQykihH2GCkwITSalLwxZ9EPXEEfv17UWQ5RtKXWLtwi3tRyn6VRarDguGGxoY6g45Rer&#10;QE4S8zk9zPFAx0TP9l+Xc71LlHoZdOt3EIG68B9+tj+0gvEb/H2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x/S3EAAAA2wAAAA8AAAAAAAAAAAAAAAAAmAIAAGRycy9k&#10;b3ducmV2LnhtbFBLBQYAAAAABAAEAPUAAACJ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7" type="#_x0000_t202" style="position:absolute;left:17147;top:66341;width:52208;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8" type="#_x0000_t202" style="position:absolute;left:1151;top:75484;width:17147;height:4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TAwsQA&#10;AADbAAAADwAAAGRycy9kb3ducmV2LnhtbESPQWvCQBSE74L/YXlCL6FulCqauooIQg+t0Fg8P7Ov&#10;2WD2bcyuGv+9WxB6HGbmG2ax6mwtrtT6yrGC0TAFQVw4XXGp4Ge/fZ2B8AFZY+2YFNzJw2rZ7y0w&#10;0+7G33TNQykihH2GCkwITSalLwxZ9EPXEEfv17UWQ5RtKXWLtwi3tRyn6VRarDguGGxoY6g45Rer&#10;QL4l5nN6mOOBjome7b8u53qXKPUy6NbvIAJ14T/8bH9oBeMJ/H2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UwMLEAAAA2wAAAA8AAAAAAAAAAAAAAAAAmAIAAGRycy9k&#10;b3ducmV2LnhtbFBLBQYAAAAABAAEAPUAAACJ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59" type="#_x0000_t202" style="position:absolute;left:17147;top:75484;width:52208;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57hMQA&#10;AADbAAAADwAAAGRycy9kb3ducmV2LnhtbESPQWvCQBSE74L/YXkFL1I3Wkk1uooIFntTW9rrI/tM&#10;QrNv4+4a03/fLQgeh5n5hlmuO1OLlpyvLCsYjxIQxLnVFRcKPj92zzMQPiBrrC2Tgl/ysF71e0vM&#10;tL3xkdpTKESEsM9QQRlCk0np85IM+pFtiKN3ts5giNIVUju8Rbip5SRJUmmw4rhQYkPbkvKf09Uo&#10;mE337bd/fzl85em5nofha/t2cUoNnrrNAkSgLjzC9/ZeK5ik8P8l/gC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e4TEAAAA2wAAAA8AAAAAAAAAAAAAAAAAmAIAAGRycy9k&#10;b3ducmV2LnhtbFBLBQYAAAAABAAEAPUAAACJAw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0" type="#_x0000_t202" style="position:absolute;left:1151;top:70912;width:13722;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r7LsQA&#10;AADbAAAADwAAAGRycy9kb3ducmV2LnhtbESPQWvCQBSE74L/YXlCL6FulGI1dRURhB5aobF4fmZf&#10;s8Hs25hdNf57tyB4HGbmG2a+7GwtLtT6yrGC0TAFQVw4XXGp4He3eZ2C8AFZY+2YFNzIw3LR780x&#10;0+7KP3TJQykihH2GCkwITSalLwxZ9EPXEEfvz7UWQ5RtKXWL1wi3tRyn6URarDguGGxobag45mer&#10;QL4l5muyn+GeDome7r7Pp3qbKPUy6FYfIAJ14Rl+tD+1gvE7/H+JP0A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K+y7EAAAA2wAAAA8AAAAAAAAAAAAAAAAAmAIAAGRycy9k&#10;b3ducmV2LnhtbFBLBQYAAAAABAAEAPUAAACJAw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1" type="#_x0000_t202" style="position:absolute;left:17147;top:70912;width:52208;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1KbcEA&#10;AADbAAAADwAAAGRycy9kb3ducmV2LnhtbERPz2vCMBS+C/sfwhO8yEynoq4zigiK3jYd2/XRPNti&#10;81KTWOt/bw6Cx4/v93zZmko05HxpWcHHIAFBnFldcq7g97h5n4HwAVljZZkU3MnDcvHWmWOq7Y1/&#10;qDmEXMQQ9ikqKEKoUyl9VpBBP7A1ceRO1hkMEbpcaoe3GG4qOUySiTRYcmwosKZ1Qdn5cDUKZuNd&#10;8+/3o++/bHKqPkN/2mwvTqlet119gQjUhpf46d5pBcM4N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tSm3BAAAA2wAAAA8AAAAAAAAAAAAAAAAAmAIAAGRycy9kb3du&#10;cmV2LnhtbFBLBQYAAAAABAAEAPUAAACGAw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2" type="#_x0000_t202" style="position:absolute;left:1141;top:80740;width:26292;height:5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nKx8QA&#10;AADbAAAADwAAAGRycy9kb3ducmV2LnhtbESPQWvCQBSE70L/w/IKvYS6qYjE6CpFKPRQBU3x/Jp9&#10;ZkOzb2N2TdJ/7xYKPQ4z8w2z3o62ET11vnas4GWagiAuna65UvBZvD1nIHxA1tg4JgU/5GG7eZis&#10;Mddu4CP1p1CJCGGfowITQptL6UtDFv3UtcTRu7jOYoiyq6TucIhw28hZmi6kxZrjgsGWdobK79PN&#10;KpDzxHwszks801eis2J/uzaHRKmnx/F1BSLQGP7Df+13rWC2hN8v8Qf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ZysfEAAAA2wAAAA8AAAAAAAAAAAAAAAAAmAIAAGRycy9k&#10;b3ducmV2LnhtbFBLBQYAAAAABAAEAPUAAACJAw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3" type="#_x0000_t202" style="position:absolute;left:1151;top:84744;width:27483;height:4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r1h8IA&#10;AADbAAAADwAAAGRycy9kb3ducmV2LnhtbERPy2rCQBTdF/oPwxW6CXViLUGjo5RCoYtWqBbX18w1&#10;E8zciZnJw7/vLIQuD+e93o62Fj21vnKsYDZNQRAXTldcKvg9fDwvQPiArLF2TApu5GG7eXxYY67d&#10;wD/U70MpYgj7HBWYEJpcSl8YsuinriGO3Nm1FkOEbSl1i0MMt7V8SdNMWqw4Nhhs6N1Qcdl3VoF8&#10;TcxXdlzikU6JXhy+u2u9S5R6moxvKxCBxvAvvrs/tYJ5XB+/xB8gN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WHwgAAANsAAAAPAAAAAAAAAAAAAAAAAJgCAABkcnMvZG93&#10;bnJldi54bWxQSwUGAAAAAAQABAD1AAAAhwM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4" type="#_x0000_t202" style="position:absolute;left:28575;top:85214;width:40771;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1LcUA&#10;AADbAAAADwAAAGRycy9kb3ducmV2LnhtbESPS2vDMBCE74X+B7GFXEoi50EeruVQAi3prU1Dcl2s&#10;jW1qrVxJcZx/HxUCPQ4z8w2TrXvTiI6cry0rGI8SEMSF1TWXCvbfb8MlCB+QNTaWScGVPKzzx4cM&#10;U20v/EXdLpQiQtinqKAKoU2l9EVFBv3ItsTRO1lnMETpSqkdXiLcNHKSJHNpsOa4UGFLm4qKn93Z&#10;KFjOtt3Rf0w/D8X81KzC86J7/3VKDZ761xcQgfrwH763t1rBdAx/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jnUtxQAAANsAAAAPAAAAAAAAAAAAAAAAAJgCAABkcnMv&#10;ZG93bnJldi54bWxQSwUGAAAAAAQABAD1AAAAigMAAAAA&#10;">
                  <v:textbox>
                    <w:txbxContent>
                      <w:p w:rsidR="00852AC8" w:rsidRPr="00D46220" w:rsidRDefault="00852AC8" w:rsidP="00852AC8">
                        <w:pPr>
                          <w:rPr>
                            <w:rFonts w:ascii="Arial" w:hAnsi="Arial" w:cs="Arial"/>
                            <w:sz w:val="22"/>
                            <w:szCs w:val="22"/>
                          </w:rPr>
                        </w:pPr>
                      </w:p>
                    </w:txbxContent>
                  </v:textbox>
                </v:shape>
                <v:shape id="Text Box 33" o:spid="_x0000_s1265" type="#_x0000_t202" style="position:absolute;left:28575;top:80740;width:40771;height:34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zrWsUA&#10;AADbAAAADwAAAGRycy9kb3ducmV2LnhtbESPS2vDMBCE74X8B7GBXkoj50GaOpZDKbSkt+ZBel2s&#10;jW1irRxJdZx/HxUCPQ4z8w2TrXrTiI6cry0rGI8SEMSF1TWXCva7j+cFCB+QNTaWScGVPKzywUOG&#10;qbYX3lC3DaWIEPYpKqhCaFMpfVGRQT+yLXH0jtYZDFG6UmqHlwg3jZwkyVwarDkuVNjSe0XFaftr&#10;FCxm6+7Hf02/D8X82LyGp5fu8+yUehz2b0sQgfrwH76311rBdAJ/X+IP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XOtaxQAAANsAAAAPAAAAAAAAAAAAAAAAAJgCAABkcnMv&#10;ZG93bnJldi54bWxQSwUGAAAAAAQABAD1AAAAigMAAAAA&#10;">
                  <v:textbox>
                    <w:txbxContent>
                      <w:p w:rsidR="00852AC8" w:rsidRPr="00D46220" w:rsidRDefault="00852AC8" w:rsidP="00852AC8">
                        <w:pPr>
                          <w:rPr>
                            <w:rFonts w:ascii="Arial" w:hAnsi="Arial" w:cs="Arial"/>
                            <w:sz w:val="22"/>
                            <w:szCs w:val="22"/>
                          </w:rPr>
                        </w:pPr>
                      </w:p>
                    </w:txbxContent>
                  </v:textbox>
                </v:shape>
                <v:shape id="Text Box 34" o:spid="_x0000_s1266" type="#_x0000_t202" style="position:absolute;left:19;top:35593;width:26233;height:4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r8MQA&#10;AADbAAAADwAAAGRycy9kb3ducmV2LnhtbESPT4vCMBTE74LfIbwFL2VN/YNo1ygiCB5cQV08P5u3&#10;TdnmpTZRu99+syB4HGbmN8x82dpK3KnxpWMFg34Kgjh3uuRCwddp8z4F4QOyxsoxKfglD8tFtzPH&#10;TLsHH+h+DIWIEPYZKjAh1JmUPjdk0fddTRy9b9dYDFE2hdQNPiLcVnKYphNpseS4YLCmtaH853iz&#10;CuQ4MbvJeYZnuiR6evq8Xat9olTvrV19gAjUhlf42d5qBaMR/H+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oa/DEAAAA2wAAAA8AAAAAAAAAAAAAAAAAmAIAAGRycy9k&#10;b3ducmV2LnhtbFBLBQYAAAAABAAEAPUAAACJAw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7" type="#_x0000_t202" style="position:absolute;left:19;top:40174;width:26292;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zhMMA&#10;AADbAAAADwAAAGRycy9kb3ducmV2LnhtbESPQWsCMRSE74L/ITyhl0WzbUV0NYoIggcVquL5uXlu&#10;Fjcv203U7b83hUKPw8x8w8wWra3EgxpfOlbwPkhBEOdOl1woOB3X/TEIH5A1Vo5JwQ95WMy7nRlm&#10;2j35ix6HUIgIYZ+hAhNCnUnpc0MW/cDVxNG7usZiiLIppG7wGeG2kh9pOpIWS44LBmtaGcpvh7tV&#10;IIeJ2Y7OEzzTJdHj4+7+Xe0Tpd567XIKIlAb/sN/7Y1W8DmE3y/xB8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zhMMAAADbAAAADwAAAAAAAAAAAAAAAACYAgAAZHJzL2Rv&#10;d25yZXYueG1sUEsFBgAAAAAEAAQA9QAAAIgD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8" type="#_x0000_t202" style="position:absolute;left:28575;top:90158;width:40771;height:3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52AC8" w:rsidRPr="00D46220" w:rsidRDefault="00852AC8" w:rsidP="00852AC8">
                        <w:pPr>
                          <w:rPr>
                            <w:rFonts w:ascii="Arial" w:hAnsi="Arial" w:cs="Arial"/>
                            <w:sz w:val="22"/>
                            <w:szCs w:val="22"/>
                          </w:rPr>
                        </w:pPr>
                      </w:p>
                    </w:txbxContent>
                  </v:textbox>
                </v:shape>
                <v:shape id="Text Box 37" o:spid="_x0000_s1269" type="#_x0000_t202" style="position:absolute;left:1141;top:88630;width:26941;height:6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IaMQA&#10;AADbAAAADwAAAGRycy9kb3ducmV2LnhtbESPQWvCQBSE70L/w/IKXoLZtJWgMasUoeChFarF8zP7&#10;mg3Nvo3ZVdN/3y0IHoeZ+YYpV4NtxYV63zhW8JRmIIgrpxuuFXzt3yYzED4ga2wdk4Jf8rBaPoxK&#10;LLS78idddqEWEcK+QAUmhK6Q0leGLPrUdcTR+3a9xRBlX0vd4zXCbSufsyyXFhuOCwY7WhuqfnZn&#10;q0BOE/OeH+Z4oGOiZ/uP86ndJkqNH4fXBYhAQ7iHb+2NVvCSw/+X+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fyGjEAAAA2wAAAA8AAAAAAAAAAAAAAAAAmAIAAGRycy9k&#10;b3ducmV2LnhtbFBLBQYAAAAABAAEAPUAAACJAw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0" type="#_x0000_t202" style="position:absolute;left:12569;top:18765;width:56777;height:3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tIwsUA&#10;AADbAAAADwAAAGRycy9kb3ducmV2LnhtbESPT2sCMRTE74V+h/CEXopmW0XtdqNIQdFba0Wvj83b&#10;P7h5WZN03X77RhB6HGbmN0y27E0jOnK+tqzgZZSAIM6trrlUcPheD+cgfEDW2FgmBb/kYbl4fMgw&#10;1fbKX9TtQykihH2KCqoQ2lRKn1dk0I9sSxy9wjqDIUpXSu3wGuGmka9JMpUGa44LFbb0UVF+3v8Y&#10;BfPJtjv53fjzmE+L5i08z7rNxSn1NOhX7yAC9eE/fG9vtYLxDG5f4g+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K0jCxQAAANsAAAAPAAAAAAAAAAAAAAAAAJgCAABkcnMv&#10;ZG93bnJldi54bWxQSwUGAAAAAAQABAD1AAAAigMAAAAA&#10;">
                  <v:textbox>
                    <w:txbxContent>
                      <w:p w:rsidR="00852AC8" w:rsidRPr="00F908BA" w:rsidRDefault="00852AC8" w:rsidP="00852AC8">
                        <w:pPr>
                          <w:rPr>
                            <w:rFonts w:ascii="Arial" w:hAnsi="Arial" w:cs="Arial"/>
                          </w:rPr>
                        </w:pPr>
                      </w:p>
                    </w:txbxContent>
                  </v:textbox>
                </v:shape>
                <v:shape id="Text Box 39" o:spid="_x0000_s1271" type="#_x0000_t202" style="position:absolute;left:12569;top:15045;width:56777;height:27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TcsMIA&#10;AADbAAAADwAAAGRycy9kb3ducmV2LnhtbERPy2oCMRTdC/5DuEI30slYy6ijUUqhxe58lHZ7mdx5&#10;4ORmmqTj9O+bheDycN6b3WBa0ZPzjWUFsyQFQVxY3XCl4PP89rgE4QOyxtYyKfgjD7vteLTBXNsr&#10;H6k/hUrEEPY5KqhD6HIpfVGTQZ/YjjhypXUGQ4SuktrhNYabVj6laSYNNhwbauzotabicvo1CpbP&#10;+/7bf8wPX0VWtqswXfTvP06ph8nwsgYRaAh38c291wrmcWz8En+A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tNywwgAAANsAAAAPAAAAAAAAAAAAAAAAAJgCAABkcnMvZG93&#10;bnJldi54bWxQSwUGAAAAAAQABAD1AAAAhwMAAAAA&#10;">
                  <v:textbox>
                    <w:txbxContent>
                      <w:p w:rsidR="00852AC8" w:rsidRPr="00F908BA" w:rsidRDefault="00852AC8" w:rsidP="00852AC8">
                        <w:pPr>
                          <w:rPr>
                            <w:rFonts w:ascii="Arial" w:hAnsi="Arial" w:cs="Arial"/>
                          </w:rPr>
                        </w:pPr>
                      </w:p>
                    </w:txbxContent>
                  </v:textbox>
                </v:shape>
                <v:shape id="Text Box 40" o:spid="_x0000_s1272" type="#_x0000_t202" style="position:absolute;left:669;top:3945;width:70192;height:10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BcGsUA&#10;AADbAAAADwAAAGRycy9kb3ducmV2LnhtbESPQWvCQBSE74X+h+UVegm6aS1ioquUQqEHKxgl52f2&#10;mQ1m36bZVdN/3y0IHoeZ+YZZrAbbigv1vnGs4GWcgiCunG64VrDffY5mIHxA1tg6JgW/5GG1fHxY&#10;YK7dlbd0KUItIoR9jgpMCF0upa8MWfRj1xFH7+h6iyHKvpa6x2uE21a+pulUWmw4Lhjs6MNQdSrO&#10;VoF8S8x6WmZY0iHRs933+afdJEo9Pw3vcxCBhnAP39pfWsEkg/8v8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wFwaxQAAANsAAAAPAAAAAAAAAAAAAAAAAJgCAABkcnMv&#10;ZG93bnJldi54bWxQSwUGAAAAAAQABAD1AAAAigM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3" type="#_x0000_t202" style="position:absolute;top:381;width:70871;height:3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e6cAA&#10;AADbAAAADwAAAGRycy9kb3ducmV2LnhtbERPy2rCQBTdF/yH4QrumolWSkgdxQqhblzUB91eMtdM&#10;MHMnzYxJ/HtnUejycN6rzWgb0VPna8cK5kkKgrh0uuZKwflUvGYgfEDW2DgmBQ/ysFlPXlaYazfw&#10;N/XHUIkYwj5HBSaENpfSl4Ys+sS1xJG7us5iiLCrpO5wiOG2kYs0fZcWa44NBlvaGSpvx7tVwNfL&#10;z/zL170e3+xvuss+sTgYpWbTcfsBItAY/sV/7r1WsIz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Bee6cAAAADbAAAADwAAAAAAAAAAAAAAAACYAgAAZHJzL2Rvd25y&#10;ZXYueG1sUEsFBgAAAAAEAAQA9QAAAIUD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2A2119">
      <w:footerReference w:type="default" r:id="rId8"/>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2F9" w:rsidRDefault="003C12F9">
      <w:r>
        <w:separator/>
      </w:r>
    </w:p>
  </w:endnote>
  <w:endnote w:type="continuationSeparator" w:id="0">
    <w:p w:rsidR="003C12F9" w:rsidRDefault="003C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119" w:rsidRDefault="00BB0F9A">
    <w:pPr>
      <w:pStyle w:val="Footer"/>
      <w:jc w:val="center"/>
    </w:pPr>
    <w:r>
      <w:fldChar w:fldCharType="begin"/>
    </w:r>
    <w:r>
      <w:instrText xml:space="preserve"> PAGE   \* MERGEFORMAT </w:instrText>
    </w:r>
    <w:r>
      <w:fldChar w:fldCharType="separate"/>
    </w:r>
    <w:r w:rsidR="003C12F9">
      <w:rPr>
        <w:noProof/>
      </w:rPr>
      <w:t>1</w:t>
    </w:r>
    <w:r>
      <w:rPr>
        <w:noProof/>
      </w:rPr>
      <w:fldChar w:fldCharType="end"/>
    </w:r>
  </w:p>
  <w:p w:rsidR="002A2119" w:rsidRDefault="002A21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2F9" w:rsidRDefault="003C12F9">
      <w:r>
        <w:separator/>
      </w:r>
    </w:p>
  </w:footnote>
  <w:footnote w:type="continuationSeparator" w:id="0">
    <w:p w:rsidR="003C12F9" w:rsidRDefault="003C12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2F9"/>
    <w:rsid w:val="00284A5E"/>
    <w:rsid w:val="002A2119"/>
    <w:rsid w:val="003C12F9"/>
    <w:rsid w:val="005D1A4A"/>
    <w:rsid w:val="00852AC8"/>
    <w:rsid w:val="008E1F59"/>
    <w:rsid w:val="00A975F8"/>
    <w:rsid w:val="00AF4CC7"/>
    <w:rsid w:val="00BB0F9A"/>
    <w:rsid w:val="00C634C8"/>
    <w:rsid w:val="00D84E78"/>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Calibri" w:hAnsi="Tahoma" w:cs="Tahoma"/>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link w:val="Footer"/>
    <w:uiPriority w:val="99"/>
    <w:rsid w:val="00852AC8"/>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Calibri" w:hAnsi="Tahoma" w:cs="Tahoma"/>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drewss\AppData\Local\Microsoft\Windows\Temporary%20Internet%20Files\Content.Outlook\4LFPPTE7\Application%20form%20-%20Support%20staf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Application form - Support staff.dot</Template>
  <TotalTime>1</TotalTime>
  <Pages>9</Pages>
  <Words>554</Words>
  <Characters>3164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2019-10-07T14:53:00Z</dcterms:created>
  <dcterms:modified xsi:type="dcterms:W3CDTF">2019-10-07T14:54:00Z</dcterms:modified>
</cp:coreProperties>
</file>