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87136D" w:rsidP="00B83A6B">
            <w:pPr>
              <w:spacing w:line="240" w:lineRule="auto"/>
              <w:rPr>
                <w:b/>
                <w:bCs/>
              </w:rPr>
            </w:pPr>
            <w:sdt>
              <w:sdtPr>
                <w:rPr>
                  <w:rStyle w:val="PlaceholderText"/>
                  <w:caps/>
                </w:rPr>
                <w:alias w:val="Applicants Surname"/>
                <w:tag w:val="Applicant"/>
                <w:id w:val="-469979498"/>
                <w:placeholder>
                  <w:docPart w:val="5989C16A68A34FB5A70772C2D51CB193"/>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02F4128F4C4C4568B2CF129EA600EB8E"/>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60270486E51044E5BC17BFF4333A8075"/>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ACFE49094F414318AC68E7E4E2EF3D46"/>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71CB37FEFB8F4727A90AE035A188D949"/>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2935010AAA24481E958F3F9BE2D91419"/>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EEEDED678364460F846DAC0DD79C8A1D"/>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A15715D981CA47278E354DA8F8C82D30"/>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F99E46335C614786B4EB18C42D5F3D59"/>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1DE6C7CCD84C4DCB97FB97F37C76EE76"/>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B95A1334313E49A9978A2553F78B5756"/>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61C8680015A5455A8F4E8098EA934980"/>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6AE9F50ED7524CE2A257BC71FC03C869"/>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F78BF18E3CA74D12BC75012CAB65A383"/>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467045BD02EE42EBB20FDC878C8F7CD3"/>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146D7CB677E349A0BE990E1E915C6DA8"/>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BF4AFBE510EC44F686EBC2226119689F"/>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F84EB11E5EC7416FA1642453A920DCF9"/>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620EE92C9561469E8A60F57EF100DB43"/>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8CF03E6C025D43519C875977EA077FF2"/>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C0DF68DDBF0C4E60A3CF8EF2C5FD0511"/>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1266E43B54254E96B2E7FB4AE459529F"/>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56B4C3AC906E4C4BB12573E7FBED8E56"/>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025A3D29A55141A2A43DE11A08EBF4E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BE570AB00CBC45478A1D8FA0423FEA51"/>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1017E42829FA4F34948085578E6EE88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47110CE2028A452DA45ABFA8C2B58EB8"/>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D44417DB74724B65A1E3C792A4B1CB6E"/>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1A3C1347C3DB4F5CB0ED2A8F6FAE08F6"/>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65D99D09B8324473859F5371292E0175"/>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93FA2CD5560B41228E91BE5BC6739AFA"/>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34F1F6BB8B6E4628B81BCCCFF95D5DD4"/>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49D99BB33FC2480C9EFF34A184B1CF8D"/>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50B2883F481143E4AD5D9AB91AC04487"/>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81D916A6742849E991BEDE63669AAE52"/>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9854296A77E3405D9B27369E833DF9B7"/>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1FDF288BEE96432392D2E940500775AE"/>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B8F8A60A200E45C09484ADDFFA99BF6D"/>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CD88639FEC56470F93A4ECDEE206953A"/>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4C182F68300A4264A3BD5EAE76FC4BDD"/>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F05540752C5D46D7AFDA87FD92C9B1B2"/>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BF6B29A459BF4333AE7C1FF3D0A66C08"/>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15FAFE158FD94BF29786957A9E6E7361"/>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E0F4159F1BDE40449F33E77B7D216360"/>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9E79DC0AE68B4305A62919B4395E8140"/>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B70A8F7C2655485D8B287ACA8BCEE66E"/>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AD06F30A197E42F891D88135A2CBABA7"/>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0CA1841359974C62A8B16F0D74B5DD4D"/>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948039AA8F8F4EDDA4D146677B40A784"/>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5D3E465C28FD40CC847155847F2761A2"/>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70240CA5EA79488AAA66B4CB4AFB4736"/>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E82860BB23AE4D71A97FD5DE3B3486C7"/>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C6A1C4252D1B462C938C0A5497D53CAF"/>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F03FCCF3CFBF4FBC9112D2FB04A835A3"/>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EC0DF2F7462C4871859CB57634198800"/>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254ED09BF4F24BFD98528FD4E350D82E"/>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71A8E97386EF4FC2B51B49B4387841C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06AFAB4F5C56476B9AA28EAA98EF2CE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12288D6FCE49469987FC26EAE93A0B5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4329AE3266374A4B8D8857336D84F9B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9196081D14A344709192AA98E3FDDD8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4D4A8F33D5624862A2F8DEA66D62595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1D0A970AA6FB402F8E0B032E0F54EA07"/>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E4C276CF551D49FAA07D8887751F194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4E659399A1704F68B307F7BEBE3A828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E86A22B6E0794280A51E7AF9F7BA8FC7"/>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EBCE254FDB374DCEB0426CD1F8A84F7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02596572B2DA445BA482E56E031B2DC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A1329CA988E9447D82F1A982C9D04CEC"/>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23E0FB815FE04F4399FAC51F5EBA153C"/>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87136D"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D4D2377EAD4C4777B27D6B464AA71325"/>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87136D" w:rsidP="00D4556A">
            <w:pPr>
              <w:pStyle w:val="Heading3"/>
              <w:framePr w:hSpace="0" w:wrap="auto" w:vAnchor="margin" w:hAnchor="text" w:yAlign="inline"/>
            </w:pPr>
            <w:sdt>
              <w:sdtPr>
                <w:rPr>
                  <w:rStyle w:val="Strong"/>
                  <w:sz w:val="22"/>
                  <w:szCs w:val="22"/>
                </w:rPr>
                <w:id w:val="2129507572"/>
                <w:placeholder>
                  <w:docPart w:val="C99BA16DBA9C48E2A6C20DF09E513D3C"/>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36D" w:rsidRDefault="0087136D" w:rsidP="00EA1B32">
      <w:r>
        <w:separator/>
      </w:r>
    </w:p>
    <w:p w:rsidR="0087136D" w:rsidRDefault="0087136D"/>
    <w:p w:rsidR="0087136D" w:rsidRDefault="0087136D" w:rsidP="007B0440"/>
  </w:endnote>
  <w:endnote w:type="continuationSeparator" w:id="0">
    <w:p w:rsidR="0087136D" w:rsidRDefault="0087136D" w:rsidP="00EA1B32">
      <w:r>
        <w:continuationSeparator/>
      </w:r>
    </w:p>
    <w:p w:rsidR="0087136D" w:rsidRDefault="0087136D"/>
    <w:p w:rsidR="0087136D" w:rsidRDefault="0087136D"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00000001"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00000001"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87136D">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87136D">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87136D">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87136D">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36D" w:rsidRDefault="0087136D" w:rsidP="00EA1B32">
      <w:r>
        <w:separator/>
      </w:r>
    </w:p>
    <w:p w:rsidR="0087136D" w:rsidRDefault="0087136D"/>
    <w:p w:rsidR="0087136D" w:rsidRDefault="0087136D" w:rsidP="007B0440"/>
  </w:footnote>
  <w:footnote w:type="continuationSeparator" w:id="0">
    <w:p w:rsidR="0087136D" w:rsidRDefault="0087136D" w:rsidP="00EA1B32">
      <w:r>
        <w:continuationSeparator/>
      </w:r>
    </w:p>
    <w:p w:rsidR="0087136D" w:rsidRDefault="0087136D"/>
    <w:p w:rsidR="0087136D" w:rsidRDefault="0087136D"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36D"/>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36D"/>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FB64CE31-E6CB-4FC5-A458-3F39A4E0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wss\AppData\Local\Microsoft\Windows\INetCache\Content.Outlook\HF7CRX46\Application%20form%20(00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989C16A68A34FB5A70772C2D51CB193"/>
        <w:category>
          <w:name w:val="General"/>
          <w:gallery w:val="placeholder"/>
        </w:category>
        <w:types>
          <w:type w:val="bbPlcHdr"/>
        </w:types>
        <w:behaviors>
          <w:behavior w:val="content"/>
        </w:behaviors>
        <w:guid w:val="{E1C02C6D-A752-4359-9DE2-64EF3E32E20D}"/>
      </w:docPartPr>
      <w:docPartBody>
        <w:p w:rsidR="00000000" w:rsidRDefault="00C36DE0">
          <w:pPr>
            <w:pStyle w:val="5989C16A68A34FB5A70772C2D51CB193"/>
          </w:pPr>
          <w:r w:rsidRPr="006564C8">
            <w:rPr>
              <w:rStyle w:val="PlaceholderText"/>
            </w:rPr>
            <w:t>Click or tap here to enter text.</w:t>
          </w:r>
        </w:p>
      </w:docPartBody>
    </w:docPart>
    <w:docPart>
      <w:docPartPr>
        <w:name w:val="02F4128F4C4C4568B2CF129EA600EB8E"/>
        <w:category>
          <w:name w:val="General"/>
          <w:gallery w:val="placeholder"/>
        </w:category>
        <w:types>
          <w:type w:val="bbPlcHdr"/>
        </w:types>
        <w:behaviors>
          <w:behavior w:val="content"/>
        </w:behaviors>
        <w:guid w:val="{D6E6B9A4-E537-4C37-838A-AEB96BCF29D1}"/>
      </w:docPartPr>
      <w:docPartBody>
        <w:p w:rsidR="00000000" w:rsidRDefault="00C36DE0">
          <w:pPr>
            <w:pStyle w:val="02F4128F4C4C4568B2CF129EA600EB8E"/>
          </w:pPr>
          <w:r w:rsidRPr="00681E98">
            <w:rPr>
              <w:rStyle w:val="PlaceholderText"/>
            </w:rPr>
            <w:t>Click or tap here to enter text.</w:t>
          </w:r>
        </w:p>
      </w:docPartBody>
    </w:docPart>
    <w:docPart>
      <w:docPartPr>
        <w:name w:val="60270486E51044E5BC17BFF4333A8075"/>
        <w:category>
          <w:name w:val="General"/>
          <w:gallery w:val="placeholder"/>
        </w:category>
        <w:types>
          <w:type w:val="bbPlcHdr"/>
        </w:types>
        <w:behaviors>
          <w:behavior w:val="content"/>
        </w:behaviors>
        <w:guid w:val="{8F446756-8DD4-48F6-B163-C63E0467BA12}"/>
      </w:docPartPr>
      <w:docPartBody>
        <w:p w:rsidR="00000000" w:rsidRDefault="00C36DE0">
          <w:pPr>
            <w:pStyle w:val="60270486E51044E5BC17BFF4333A8075"/>
          </w:pPr>
          <w:r w:rsidRPr="00681E98">
            <w:rPr>
              <w:rStyle w:val="PlaceholderText"/>
            </w:rPr>
            <w:t>Choose an item.</w:t>
          </w:r>
        </w:p>
      </w:docPartBody>
    </w:docPart>
    <w:docPart>
      <w:docPartPr>
        <w:name w:val="ACFE49094F414318AC68E7E4E2EF3D46"/>
        <w:category>
          <w:name w:val="General"/>
          <w:gallery w:val="placeholder"/>
        </w:category>
        <w:types>
          <w:type w:val="bbPlcHdr"/>
        </w:types>
        <w:behaviors>
          <w:behavior w:val="content"/>
        </w:behaviors>
        <w:guid w:val="{A7A26E44-F35E-48C2-A03E-D97C22CB76EB}"/>
      </w:docPartPr>
      <w:docPartBody>
        <w:p w:rsidR="00000000" w:rsidRDefault="00C36DE0">
          <w:pPr>
            <w:pStyle w:val="ACFE49094F414318AC68E7E4E2EF3D46"/>
          </w:pPr>
          <w:r w:rsidRPr="00681E98">
            <w:rPr>
              <w:rStyle w:val="PlaceholderText"/>
            </w:rPr>
            <w:t>Click or tap here to enter text.</w:t>
          </w:r>
        </w:p>
      </w:docPartBody>
    </w:docPart>
    <w:docPart>
      <w:docPartPr>
        <w:name w:val="71CB37FEFB8F4727A90AE035A188D949"/>
        <w:category>
          <w:name w:val="General"/>
          <w:gallery w:val="placeholder"/>
        </w:category>
        <w:types>
          <w:type w:val="bbPlcHdr"/>
        </w:types>
        <w:behaviors>
          <w:behavior w:val="content"/>
        </w:behaviors>
        <w:guid w:val="{AE78689A-BEFF-4F88-8467-EDECF43D66EB}"/>
      </w:docPartPr>
      <w:docPartBody>
        <w:p w:rsidR="00000000" w:rsidRDefault="00C36DE0">
          <w:pPr>
            <w:pStyle w:val="71CB37FEFB8F4727A90AE035A188D949"/>
          </w:pPr>
          <w:r w:rsidRPr="00681E98">
            <w:rPr>
              <w:rStyle w:val="PlaceholderText"/>
            </w:rPr>
            <w:t>Click or tap to enter a date.</w:t>
          </w:r>
        </w:p>
      </w:docPartBody>
    </w:docPart>
    <w:docPart>
      <w:docPartPr>
        <w:name w:val="2935010AAA24481E958F3F9BE2D91419"/>
        <w:category>
          <w:name w:val="General"/>
          <w:gallery w:val="placeholder"/>
        </w:category>
        <w:types>
          <w:type w:val="bbPlcHdr"/>
        </w:types>
        <w:behaviors>
          <w:behavior w:val="content"/>
        </w:behaviors>
        <w:guid w:val="{014BCB5B-85FB-4D46-B0DB-87A1BC55E068}"/>
      </w:docPartPr>
      <w:docPartBody>
        <w:p w:rsidR="00000000" w:rsidRDefault="00C36DE0">
          <w:pPr>
            <w:pStyle w:val="2935010AAA24481E958F3F9BE2D91419"/>
          </w:pPr>
          <w:r w:rsidRPr="00681E98">
            <w:rPr>
              <w:rStyle w:val="PlaceholderText"/>
            </w:rPr>
            <w:t>Click or tap here to enter text.</w:t>
          </w:r>
        </w:p>
      </w:docPartBody>
    </w:docPart>
    <w:docPart>
      <w:docPartPr>
        <w:name w:val="EEEDED678364460F846DAC0DD79C8A1D"/>
        <w:category>
          <w:name w:val="General"/>
          <w:gallery w:val="placeholder"/>
        </w:category>
        <w:types>
          <w:type w:val="bbPlcHdr"/>
        </w:types>
        <w:behaviors>
          <w:behavior w:val="content"/>
        </w:behaviors>
        <w:guid w:val="{DFA98588-8998-4171-B8AF-6DF573BBA90A}"/>
      </w:docPartPr>
      <w:docPartBody>
        <w:p w:rsidR="00000000" w:rsidRDefault="00C36DE0">
          <w:pPr>
            <w:pStyle w:val="EEEDED678364460F846DAC0DD79C8A1D"/>
          </w:pPr>
          <w:r w:rsidRPr="00681E98">
            <w:rPr>
              <w:rStyle w:val="PlaceholderText"/>
            </w:rPr>
            <w:t>Click or tap here to enter text.</w:t>
          </w:r>
        </w:p>
      </w:docPartBody>
    </w:docPart>
    <w:docPart>
      <w:docPartPr>
        <w:name w:val="A15715D981CA47278E354DA8F8C82D30"/>
        <w:category>
          <w:name w:val="General"/>
          <w:gallery w:val="placeholder"/>
        </w:category>
        <w:types>
          <w:type w:val="bbPlcHdr"/>
        </w:types>
        <w:behaviors>
          <w:behavior w:val="content"/>
        </w:behaviors>
        <w:guid w:val="{1373776C-EC24-4E7E-BB36-965D4D834273}"/>
      </w:docPartPr>
      <w:docPartBody>
        <w:p w:rsidR="00000000" w:rsidRDefault="00C36DE0">
          <w:pPr>
            <w:pStyle w:val="A15715D981CA47278E354DA8F8C82D30"/>
          </w:pPr>
          <w:r w:rsidRPr="00681E98">
            <w:rPr>
              <w:rStyle w:val="PlaceholderText"/>
            </w:rPr>
            <w:t>Click or tap here to enter text.</w:t>
          </w:r>
        </w:p>
      </w:docPartBody>
    </w:docPart>
    <w:docPart>
      <w:docPartPr>
        <w:name w:val="F99E46335C614786B4EB18C42D5F3D59"/>
        <w:category>
          <w:name w:val="General"/>
          <w:gallery w:val="placeholder"/>
        </w:category>
        <w:types>
          <w:type w:val="bbPlcHdr"/>
        </w:types>
        <w:behaviors>
          <w:behavior w:val="content"/>
        </w:behaviors>
        <w:guid w:val="{627BB4A7-1E98-405C-9972-FDED42FAD608}"/>
      </w:docPartPr>
      <w:docPartBody>
        <w:p w:rsidR="00000000" w:rsidRDefault="00C36DE0">
          <w:pPr>
            <w:pStyle w:val="F99E46335C614786B4EB18C42D5F3D59"/>
          </w:pPr>
          <w:r w:rsidRPr="00681E98">
            <w:rPr>
              <w:rStyle w:val="PlaceholderText"/>
            </w:rPr>
            <w:t>Click or tap here to enter text.</w:t>
          </w:r>
        </w:p>
      </w:docPartBody>
    </w:docPart>
    <w:docPart>
      <w:docPartPr>
        <w:name w:val="1DE6C7CCD84C4DCB97FB97F37C76EE76"/>
        <w:category>
          <w:name w:val="General"/>
          <w:gallery w:val="placeholder"/>
        </w:category>
        <w:types>
          <w:type w:val="bbPlcHdr"/>
        </w:types>
        <w:behaviors>
          <w:behavior w:val="content"/>
        </w:behaviors>
        <w:guid w:val="{BA6D190E-1E77-4F76-B4AC-1907A560B80B}"/>
      </w:docPartPr>
      <w:docPartBody>
        <w:p w:rsidR="00000000" w:rsidRDefault="00C36DE0">
          <w:pPr>
            <w:pStyle w:val="1DE6C7CCD84C4DCB97FB97F37C76EE76"/>
          </w:pPr>
          <w:r w:rsidRPr="00681E98">
            <w:rPr>
              <w:rStyle w:val="PlaceholderText"/>
            </w:rPr>
            <w:t>Click or tap to enter a date.</w:t>
          </w:r>
        </w:p>
      </w:docPartBody>
    </w:docPart>
    <w:docPart>
      <w:docPartPr>
        <w:name w:val="B95A1334313E49A9978A2553F78B5756"/>
        <w:category>
          <w:name w:val="General"/>
          <w:gallery w:val="placeholder"/>
        </w:category>
        <w:types>
          <w:type w:val="bbPlcHdr"/>
        </w:types>
        <w:behaviors>
          <w:behavior w:val="content"/>
        </w:behaviors>
        <w:guid w:val="{0665D407-477A-4D55-A1A6-FF776B9C4ECB}"/>
      </w:docPartPr>
      <w:docPartBody>
        <w:p w:rsidR="00000000" w:rsidRDefault="00C36DE0">
          <w:pPr>
            <w:pStyle w:val="B95A1334313E49A9978A2553F78B5756"/>
          </w:pPr>
          <w:r w:rsidRPr="00681E98">
            <w:rPr>
              <w:rStyle w:val="PlaceholderText"/>
            </w:rPr>
            <w:t>Click or tap here to enter text.</w:t>
          </w:r>
        </w:p>
      </w:docPartBody>
    </w:docPart>
    <w:docPart>
      <w:docPartPr>
        <w:name w:val="61C8680015A5455A8F4E8098EA934980"/>
        <w:category>
          <w:name w:val="General"/>
          <w:gallery w:val="placeholder"/>
        </w:category>
        <w:types>
          <w:type w:val="bbPlcHdr"/>
        </w:types>
        <w:behaviors>
          <w:behavior w:val="content"/>
        </w:behaviors>
        <w:guid w:val="{00D1DE02-18A4-4223-8D5D-F67C02305640}"/>
      </w:docPartPr>
      <w:docPartBody>
        <w:p w:rsidR="00000000" w:rsidRDefault="00C36DE0">
          <w:pPr>
            <w:pStyle w:val="61C8680015A5455A8F4E8098EA934980"/>
          </w:pPr>
          <w:r w:rsidRPr="00681E98">
            <w:rPr>
              <w:rStyle w:val="PlaceholderText"/>
            </w:rPr>
            <w:t>Click or tap here to enter text.</w:t>
          </w:r>
        </w:p>
      </w:docPartBody>
    </w:docPart>
    <w:docPart>
      <w:docPartPr>
        <w:name w:val="6AE9F50ED7524CE2A257BC71FC03C869"/>
        <w:category>
          <w:name w:val="General"/>
          <w:gallery w:val="placeholder"/>
        </w:category>
        <w:types>
          <w:type w:val="bbPlcHdr"/>
        </w:types>
        <w:behaviors>
          <w:behavior w:val="content"/>
        </w:behaviors>
        <w:guid w:val="{DAA237DC-413C-49A4-8A5D-8B3A4D420C8D}"/>
      </w:docPartPr>
      <w:docPartBody>
        <w:p w:rsidR="00000000" w:rsidRDefault="00C36DE0">
          <w:pPr>
            <w:pStyle w:val="6AE9F50ED7524CE2A257BC71FC03C869"/>
          </w:pPr>
          <w:r w:rsidRPr="00681E98">
            <w:rPr>
              <w:rStyle w:val="PlaceholderText"/>
            </w:rPr>
            <w:t>Click or tap here to enter text.</w:t>
          </w:r>
        </w:p>
      </w:docPartBody>
    </w:docPart>
    <w:docPart>
      <w:docPartPr>
        <w:name w:val="F78BF18E3CA74D12BC75012CAB65A383"/>
        <w:category>
          <w:name w:val="General"/>
          <w:gallery w:val="placeholder"/>
        </w:category>
        <w:types>
          <w:type w:val="bbPlcHdr"/>
        </w:types>
        <w:behaviors>
          <w:behavior w:val="content"/>
        </w:behaviors>
        <w:guid w:val="{7DE46D64-D950-4093-8E3E-23592E37141C}"/>
      </w:docPartPr>
      <w:docPartBody>
        <w:p w:rsidR="00000000" w:rsidRDefault="00C36DE0">
          <w:pPr>
            <w:pStyle w:val="F78BF18E3CA74D12BC75012CAB65A383"/>
          </w:pPr>
          <w:r w:rsidRPr="00681E98">
            <w:rPr>
              <w:rStyle w:val="PlaceholderText"/>
            </w:rPr>
            <w:t>Click or tap here to enter text.</w:t>
          </w:r>
        </w:p>
      </w:docPartBody>
    </w:docPart>
    <w:docPart>
      <w:docPartPr>
        <w:name w:val="467045BD02EE42EBB20FDC878C8F7CD3"/>
        <w:category>
          <w:name w:val="General"/>
          <w:gallery w:val="placeholder"/>
        </w:category>
        <w:types>
          <w:type w:val="bbPlcHdr"/>
        </w:types>
        <w:behaviors>
          <w:behavior w:val="content"/>
        </w:behaviors>
        <w:guid w:val="{CE908A81-F406-4B00-907D-0DE21DC13D42}"/>
      </w:docPartPr>
      <w:docPartBody>
        <w:p w:rsidR="00000000" w:rsidRDefault="00C36DE0">
          <w:pPr>
            <w:pStyle w:val="467045BD02EE42EBB20FDC878C8F7CD3"/>
          </w:pPr>
          <w:r w:rsidRPr="00681E98">
            <w:rPr>
              <w:rStyle w:val="PlaceholderText"/>
            </w:rPr>
            <w:t>Click or tap here to enter text.</w:t>
          </w:r>
        </w:p>
      </w:docPartBody>
    </w:docPart>
    <w:docPart>
      <w:docPartPr>
        <w:name w:val="146D7CB677E349A0BE990E1E915C6DA8"/>
        <w:category>
          <w:name w:val="General"/>
          <w:gallery w:val="placeholder"/>
        </w:category>
        <w:types>
          <w:type w:val="bbPlcHdr"/>
        </w:types>
        <w:behaviors>
          <w:behavior w:val="content"/>
        </w:behaviors>
        <w:guid w:val="{3FB74018-7671-4287-8A6D-8876460EFA61}"/>
      </w:docPartPr>
      <w:docPartBody>
        <w:p w:rsidR="00000000" w:rsidRDefault="00C36DE0">
          <w:pPr>
            <w:pStyle w:val="146D7CB677E349A0BE990E1E915C6DA8"/>
          </w:pPr>
          <w:r w:rsidRPr="00681E98">
            <w:rPr>
              <w:rStyle w:val="PlaceholderText"/>
            </w:rPr>
            <w:t>Click or tap here to enter text.</w:t>
          </w:r>
        </w:p>
      </w:docPartBody>
    </w:docPart>
    <w:docPart>
      <w:docPartPr>
        <w:name w:val="BF4AFBE510EC44F686EBC2226119689F"/>
        <w:category>
          <w:name w:val="General"/>
          <w:gallery w:val="placeholder"/>
        </w:category>
        <w:types>
          <w:type w:val="bbPlcHdr"/>
        </w:types>
        <w:behaviors>
          <w:behavior w:val="content"/>
        </w:behaviors>
        <w:guid w:val="{1101A9B0-6973-413A-9369-C60BE2EFB5A6}"/>
      </w:docPartPr>
      <w:docPartBody>
        <w:p w:rsidR="00000000" w:rsidRDefault="00C36DE0">
          <w:pPr>
            <w:pStyle w:val="BF4AFBE510EC44F686EBC2226119689F"/>
          </w:pPr>
          <w:r w:rsidRPr="00681E98">
            <w:rPr>
              <w:rStyle w:val="PlaceholderText"/>
            </w:rPr>
            <w:t>Click or tap here to enter text.</w:t>
          </w:r>
        </w:p>
      </w:docPartBody>
    </w:docPart>
    <w:docPart>
      <w:docPartPr>
        <w:name w:val="F84EB11E5EC7416FA1642453A920DCF9"/>
        <w:category>
          <w:name w:val="General"/>
          <w:gallery w:val="placeholder"/>
        </w:category>
        <w:types>
          <w:type w:val="bbPlcHdr"/>
        </w:types>
        <w:behaviors>
          <w:behavior w:val="content"/>
        </w:behaviors>
        <w:guid w:val="{1FC5FB99-A9C5-4B31-9340-3FF0C248DC84}"/>
      </w:docPartPr>
      <w:docPartBody>
        <w:p w:rsidR="00000000" w:rsidRDefault="00C36DE0">
          <w:pPr>
            <w:pStyle w:val="F84EB11E5EC7416FA1642453A920DCF9"/>
          </w:pPr>
          <w:r w:rsidRPr="00681E98">
            <w:rPr>
              <w:rStyle w:val="PlaceholderText"/>
            </w:rPr>
            <w:t>Click or tap here to enter text.</w:t>
          </w:r>
        </w:p>
      </w:docPartBody>
    </w:docPart>
    <w:docPart>
      <w:docPartPr>
        <w:name w:val="620EE92C9561469E8A60F57EF100DB43"/>
        <w:category>
          <w:name w:val="General"/>
          <w:gallery w:val="placeholder"/>
        </w:category>
        <w:types>
          <w:type w:val="bbPlcHdr"/>
        </w:types>
        <w:behaviors>
          <w:behavior w:val="content"/>
        </w:behaviors>
        <w:guid w:val="{B82B1120-43C8-4A3B-B76D-B3EEA4962C49}"/>
      </w:docPartPr>
      <w:docPartBody>
        <w:p w:rsidR="00000000" w:rsidRDefault="00C36DE0">
          <w:pPr>
            <w:pStyle w:val="620EE92C9561469E8A60F57EF100DB43"/>
          </w:pPr>
          <w:r w:rsidRPr="00681E98">
            <w:rPr>
              <w:rStyle w:val="PlaceholderText"/>
            </w:rPr>
            <w:t>Click or tap here to enter text.</w:t>
          </w:r>
        </w:p>
      </w:docPartBody>
    </w:docPart>
    <w:docPart>
      <w:docPartPr>
        <w:name w:val="8CF03E6C025D43519C875977EA077FF2"/>
        <w:category>
          <w:name w:val="General"/>
          <w:gallery w:val="placeholder"/>
        </w:category>
        <w:types>
          <w:type w:val="bbPlcHdr"/>
        </w:types>
        <w:behaviors>
          <w:behavior w:val="content"/>
        </w:behaviors>
        <w:guid w:val="{F94C6F53-40B7-4818-A984-CC0C7A1942E9}"/>
      </w:docPartPr>
      <w:docPartBody>
        <w:p w:rsidR="00000000" w:rsidRDefault="00C36DE0">
          <w:pPr>
            <w:pStyle w:val="8CF03E6C025D43519C875977EA077FF2"/>
          </w:pPr>
          <w:r w:rsidRPr="00681E98">
            <w:rPr>
              <w:rStyle w:val="PlaceholderText"/>
            </w:rPr>
            <w:t>Click or tap to enter a date.</w:t>
          </w:r>
        </w:p>
      </w:docPartBody>
    </w:docPart>
    <w:docPart>
      <w:docPartPr>
        <w:name w:val="C0DF68DDBF0C4E60A3CF8EF2C5FD0511"/>
        <w:category>
          <w:name w:val="General"/>
          <w:gallery w:val="placeholder"/>
        </w:category>
        <w:types>
          <w:type w:val="bbPlcHdr"/>
        </w:types>
        <w:behaviors>
          <w:behavior w:val="content"/>
        </w:behaviors>
        <w:guid w:val="{6994CD19-8144-44A3-8962-23F2C61143F3}"/>
      </w:docPartPr>
      <w:docPartBody>
        <w:p w:rsidR="00000000" w:rsidRDefault="00C36DE0">
          <w:pPr>
            <w:pStyle w:val="C0DF68DDBF0C4E60A3CF8EF2C5FD0511"/>
          </w:pPr>
          <w:r w:rsidRPr="00681E98">
            <w:rPr>
              <w:rStyle w:val="PlaceholderText"/>
            </w:rPr>
            <w:t>Click or tap here to enter text.</w:t>
          </w:r>
        </w:p>
      </w:docPartBody>
    </w:docPart>
    <w:docPart>
      <w:docPartPr>
        <w:name w:val="1266E43B54254E96B2E7FB4AE459529F"/>
        <w:category>
          <w:name w:val="General"/>
          <w:gallery w:val="placeholder"/>
        </w:category>
        <w:types>
          <w:type w:val="bbPlcHdr"/>
        </w:types>
        <w:behaviors>
          <w:behavior w:val="content"/>
        </w:behaviors>
        <w:guid w:val="{EA6DB171-49E6-4403-B742-6634658802AD}"/>
      </w:docPartPr>
      <w:docPartBody>
        <w:p w:rsidR="00000000" w:rsidRDefault="00C36DE0">
          <w:pPr>
            <w:pStyle w:val="1266E43B54254E96B2E7FB4AE459529F"/>
          </w:pPr>
          <w:r w:rsidRPr="00681E98">
            <w:rPr>
              <w:rStyle w:val="PlaceholderText"/>
            </w:rPr>
            <w:t>Click or tap here to enter text.</w:t>
          </w:r>
        </w:p>
      </w:docPartBody>
    </w:docPart>
    <w:docPart>
      <w:docPartPr>
        <w:name w:val="56B4C3AC906E4C4BB12573E7FBED8E56"/>
        <w:category>
          <w:name w:val="General"/>
          <w:gallery w:val="placeholder"/>
        </w:category>
        <w:types>
          <w:type w:val="bbPlcHdr"/>
        </w:types>
        <w:behaviors>
          <w:behavior w:val="content"/>
        </w:behaviors>
        <w:guid w:val="{B990218F-5BE4-453B-AFDA-72AF12F97562}"/>
      </w:docPartPr>
      <w:docPartBody>
        <w:p w:rsidR="00000000" w:rsidRDefault="00C36DE0">
          <w:pPr>
            <w:pStyle w:val="56B4C3AC906E4C4BB12573E7FBED8E56"/>
          </w:pPr>
          <w:r w:rsidRPr="00681E98">
            <w:rPr>
              <w:rStyle w:val="PlaceholderText"/>
            </w:rPr>
            <w:t>Click or tap here to enter text.</w:t>
          </w:r>
        </w:p>
      </w:docPartBody>
    </w:docPart>
    <w:docPart>
      <w:docPartPr>
        <w:name w:val="025A3D29A55141A2A43DE11A08EBF4E9"/>
        <w:category>
          <w:name w:val="General"/>
          <w:gallery w:val="placeholder"/>
        </w:category>
        <w:types>
          <w:type w:val="bbPlcHdr"/>
        </w:types>
        <w:behaviors>
          <w:behavior w:val="content"/>
        </w:behaviors>
        <w:guid w:val="{7D2020F1-96B8-4CD4-9DC0-291382567327}"/>
      </w:docPartPr>
      <w:docPartBody>
        <w:p w:rsidR="00000000" w:rsidRDefault="00C36DE0">
          <w:pPr>
            <w:pStyle w:val="025A3D29A55141A2A43DE11A08EBF4E9"/>
          </w:pPr>
          <w:r w:rsidRPr="00681E98">
            <w:rPr>
              <w:rStyle w:val="PlaceholderText"/>
            </w:rPr>
            <w:t>Click or tap here to enter text.</w:t>
          </w:r>
        </w:p>
      </w:docPartBody>
    </w:docPart>
    <w:docPart>
      <w:docPartPr>
        <w:name w:val="BE570AB00CBC45478A1D8FA0423FEA51"/>
        <w:category>
          <w:name w:val="General"/>
          <w:gallery w:val="placeholder"/>
        </w:category>
        <w:types>
          <w:type w:val="bbPlcHdr"/>
        </w:types>
        <w:behaviors>
          <w:behavior w:val="content"/>
        </w:behaviors>
        <w:guid w:val="{3AE20C09-C96C-4447-807E-F9B7ED52DB7B}"/>
      </w:docPartPr>
      <w:docPartBody>
        <w:p w:rsidR="00000000" w:rsidRDefault="00C36DE0">
          <w:pPr>
            <w:pStyle w:val="BE570AB00CBC45478A1D8FA0423FEA51"/>
          </w:pPr>
          <w:r w:rsidRPr="00681E98">
            <w:rPr>
              <w:rStyle w:val="PlaceholderText"/>
            </w:rPr>
            <w:t>Click or tap here to enter text.</w:t>
          </w:r>
        </w:p>
      </w:docPartBody>
    </w:docPart>
    <w:docPart>
      <w:docPartPr>
        <w:name w:val="1017E42829FA4F34948085578E6EE889"/>
        <w:category>
          <w:name w:val="General"/>
          <w:gallery w:val="placeholder"/>
        </w:category>
        <w:types>
          <w:type w:val="bbPlcHdr"/>
        </w:types>
        <w:behaviors>
          <w:behavior w:val="content"/>
        </w:behaviors>
        <w:guid w:val="{278A37C1-C4EB-4748-83D3-2DE71B4DF701}"/>
      </w:docPartPr>
      <w:docPartBody>
        <w:p w:rsidR="00000000" w:rsidRDefault="00C36DE0">
          <w:pPr>
            <w:pStyle w:val="1017E42829FA4F34948085578E6EE889"/>
          </w:pPr>
          <w:r w:rsidRPr="00681E98">
            <w:rPr>
              <w:rStyle w:val="PlaceholderText"/>
            </w:rPr>
            <w:t>Click or tap here to enter text.</w:t>
          </w:r>
        </w:p>
      </w:docPartBody>
    </w:docPart>
    <w:docPart>
      <w:docPartPr>
        <w:name w:val="47110CE2028A452DA45ABFA8C2B58EB8"/>
        <w:category>
          <w:name w:val="General"/>
          <w:gallery w:val="placeholder"/>
        </w:category>
        <w:types>
          <w:type w:val="bbPlcHdr"/>
        </w:types>
        <w:behaviors>
          <w:behavior w:val="content"/>
        </w:behaviors>
        <w:guid w:val="{FFD45AEA-F9A0-447C-8162-C0D1EDE0091F}"/>
      </w:docPartPr>
      <w:docPartBody>
        <w:p w:rsidR="00000000" w:rsidRDefault="00C36DE0">
          <w:pPr>
            <w:pStyle w:val="47110CE2028A452DA45ABFA8C2B58EB8"/>
          </w:pPr>
          <w:r w:rsidRPr="00681E98">
            <w:rPr>
              <w:rStyle w:val="PlaceholderText"/>
            </w:rPr>
            <w:t>Click or tap here to enter text.</w:t>
          </w:r>
        </w:p>
      </w:docPartBody>
    </w:docPart>
    <w:docPart>
      <w:docPartPr>
        <w:name w:val="D44417DB74724B65A1E3C792A4B1CB6E"/>
        <w:category>
          <w:name w:val="General"/>
          <w:gallery w:val="placeholder"/>
        </w:category>
        <w:types>
          <w:type w:val="bbPlcHdr"/>
        </w:types>
        <w:behaviors>
          <w:behavior w:val="content"/>
        </w:behaviors>
        <w:guid w:val="{37884A91-E2C8-433B-A160-EE843DE4AE7D}"/>
      </w:docPartPr>
      <w:docPartBody>
        <w:p w:rsidR="00000000" w:rsidRDefault="00C36DE0">
          <w:pPr>
            <w:pStyle w:val="D44417DB74724B65A1E3C792A4B1CB6E"/>
          </w:pPr>
          <w:r w:rsidRPr="00681E98">
            <w:rPr>
              <w:rStyle w:val="PlaceholderText"/>
            </w:rPr>
            <w:t>Click or tap here to enter text.</w:t>
          </w:r>
        </w:p>
      </w:docPartBody>
    </w:docPart>
    <w:docPart>
      <w:docPartPr>
        <w:name w:val="1A3C1347C3DB4F5CB0ED2A8F6FAE08F6"/>
        <w:category>
          <w:name w:val="General"/>
          <w:gallery w:val="placeholder"/>
        </w:category>
        <w:types>
          <w:type w:val="bbPlcHdr"/>
        </w:types>
        <w:behaviors>
          <w:behavior w:val="content"/>
        </w:behaviors>
        <w:guid w:val="{6D14D6FD-9FD2-42C2-A79C-73CC24B4142E}"/>
      </w:docPartPr>
      <w:docPartBody>
        <w:p w:rsidR="00000000" w:rsidRDefault="00C36DE0">
          <w:pPr>
            <w:pStyle w:val="1A3C1347C3DB4F5CB0ED2A8F6FAE08F6"/>
          </w:pPr>
          <w:r w:rsidRPr="00681E98">
            <w:rPr>
              <w:rStyle w:val="PlaceholderText"/>
            </w:rPr>
            <w:t>Click or tap here to enter text.</w:t>
          </w:r>
        </w:p>
      </w:docPartBody>
    </w:docPart>
    <w:docPart>
      <w:docPartPr>
        <w:name w:val="65D99D09B8324473859F5371292E0175"/>
        <w:category>
          <w:name w:val="General"/>
          <w:gallery w:val="placeholder"/>
        </w:category>
        <w:types>
          <w:type w:val="bbPlcHdr"/>
        </w:types>
        <w:behaviors>
          <w:behavior w:val="content"/>
        </w:behaviors>
        <w:guid w:val="{6189C650-6AE7-47DA-9F6D-BE8453D92108}"/>
      </w:docPartPr>
      <w:docPartBody>
        <w:p w:rsidR="00000000" w:rsidRDefault="00C36DE0">
          <w:pPr>
            <w:pStyle w:val="65D99D09B8324473859F5371292E0175"/>
          </w:pPr>
          <w:r w:rsidRPr="00681E98">
            <w:rPr>
              <w:rStyle w:val="PlaceholderText"/>
            </w:rPr>
            <w:t>Click or tap here to enter text.</w:t>
          </w:r>
        </w:p>
      </w:docPartBody>
    </w:docPart>
    <w:docPart>
      <w:docPartPr>
        <w:name w:val="93FA2CD5560B41228E91BE5BC6739AFA"/>
        <w:category>
          <w:name w:val="General"/>
          <w:gallery w:val="placeholder"/>
        </w:category>
        <w:types>
          <w:type w:val="bbPlcHdr"/>
        </w:types>
        <w:behaviors>
          <w:behavior w:val="content"/>
        </w:behaviors>
        <w:guid w:val="{CD1E84D6-1E1C-4F6E-8A45-31211AC00EE7}"/>
      </w:docPartPr>
      <w:docPartBody>
        <w:p w:rsidR="00000000" w:rsidRDefault="00C36DE0">
          <w:pPr>
            <w:pStyle w:val="93FA2CD5560B41228E91BE5BC6739AFA"/>
          </w:pPr>
          <w:r w:rsidRPr="00681E98">
            <w:rPr>
              <w:rStyle w:val="PlaceholderText"/>
            </w:rPr>
            <w:t>Click or tap here to enter text.</w:t>
          </w:r>
        </w:p>
      </w:docPartBody>
    </w:docPart>
    <w:docPart>
      <w:docPartPr>
        <w:name w:val="34F1F6BB8B6E4628B81BCCCFF95D5DD4"/>
        <w:category>
          <w:name w:val="General"/>
          <w:gallery w:val="placeholder"/>
        </w:category>
        <w:types>
          <w:type w:val="bbPlcHdr"/>
        </w:types>
        <w:behaviors>
          <w:behavior w:val="content"/>
        </w:behaviors>
        <w:guid w:val="{6426C054-44D5-4FDB-9BDD-8FAE080B59ED}"/>
      </w:docPartPr>
      <w:docPartBody>
        <w:p w:rsidR="00000000" w:rsidRDefault="00C36DE0">
          <w:pPr>
            <w:pStyle w:val="34F1F6BB8B6E4628B81BCCCFF95D5DD4"/>
          </w:pPr>
          <w:r w:rsidRPr="00681E98">
            <w:rPr>
              <w:rStyle w:val="PlaceholderText"/>
            </w:rPr>
            <w:t>Click or tap here to enter text.</w:t>
          </w:r>
        </w:p>
      </w:docPartBody>
    </w:docPart>
    <w:docPart>
      <w:docPartPr>
        <w:name w:val="49D99BB33FC2480C9EFF34A184B1CF8D"/>
        <w:category>
          <w:name w:val="General"/>
          <w:gallery w:val="placeholder"/>
        </w:category>
        <w:types>
          <w:type w:val="bbPlcHdr"/>
        </w:types>
        <w:behaviors>
          <w:behavior w:val="content"/>
        </w:behaviors>
        <w:guid w:val="{1CFCF215-FFF9-40CA-A29A-E88B73E50940}"/>
      </w:docPartPr>
      <w:docPartBody>
        <w:p w:rsidR="00000000" w:rsidRDefault="00C36DE0">
          <w:pPr>
            <w:pStyle w:val="49D99BB33FC2480C9EFF34A184B1CF8D"/>
          </w:pPr>
          <w:r w:rsidRPr="00681E98">
            <w:rPr>
              <w:rStyle w:val="PlaceholderText"/>
            </w:rPr>
            <w:t>Click or tap here to enter text.</w:t>
          </w:r>
        </w:p>
      </w:docPartBody>
    </w:docPart>
    <w:docPart>
      <w:docPartPr>
        <w:name w:val="50B2883F481143E4AD5D9AB91AC04487"/>
        <w:category>
          <w:name w:val="General"/>
          <w:gallery w:val="placeholder"/>
        </w:category>
        <w:types>
          <w:type w:val="bbPlcHdr"/>
        </w:types>
        <w:behaviors>
          <w:behavior w:val="content"/>
        </w:behaviors>
        <w:guid w:val="{4CBDDEF3-E5D9-45C2-91F6-DCD9E23294A0}"/>
      </w:docPartPr>
      <w:docPartBody>
        <w:p w:rsidR="00000000" w:rsidRDefault="00C36DE0">
          <w:pPr>
            <w:pStyle w:val="50B2883F481143E4AD5D9AB91AC04487"/>
          </w:pPr>
          <w:r w:rsidRPr="00681E98">
            <w:rPr>
              <w:rStyle w:val="PlaceholderText"/>
            </w:rPr>
            <w:t>Click or tap here to enter text.</w:t>
          </w:r>
        </w:p>
      </w:docPartBody>
    </w:docPart>
    <w:docPart>
      <w:docPartPr>
        <w:name w:val="81D916A6742849E991BEDE63669AAE52"/>
        <w:category>
          <w:name w:val="General"/>
          <w:gallery w:val="placeholder"/>
        </w:category>
        <w:types>
          <w:type w:val="bbPlcHdr"/>
        </w:types>
        <w:behaviors>
          <w:behavior w:val="content"/>
        </w:behaviors>
        <w:guid w:val="{08EF26A7-07D9-4A4A-A8A1-D86640B6AAE9}"/>
      </w:docPartPr>
      <w:docPartBody>
        <w:p w:rsidR="00000000" w:rsidRDefault="00C36DE0">
          <w:pPr>
            <w:pStyle w:val="81D916A6742849E991BEDE63669AAE52"/>
          </w:pPr>
          <w:r w:rsidRPr="00681E98">
            <w:rPr>
              <w:rStyle w:val="PlaceholderText"/>
            </w:rPr>
            <w:t>Click or tap here to enter text.</w:t>
          </w:r>
        </w:p>
      </w:docPartBody>
    </w:docPart>
    <w:docPart>
      <w:docPartPr>
        <w:name w:val="9854296A77E3405D9B27369E833DF9B7"/>
        <w:category>
          <w:name w:val="General"/>
          <w:gallery w:val="placeholder"/>
        </w:category>
        <w:types>
          <w:type w:val="bbPlcHdr"/>
        </w:types>
        <w:behaviors>
          <w:behavior w:val="content"/>
        </w:behaviors>
        <w:guid w:val="{2768F186-434E-493A-A8CE-06CEFC72AE27}"/>
      </w:docPartPr>
      <w:docPartBody>
        <w:p w:rsidR="00000000" w:rsidRDefault="00E573EF">
          <w:pPr>
            <w:pStyle w:val="9854296A77E3405D9B27369E833DF9B7"/>
          </w:pPr>
          <w:r w:rsidRPr="00681E98">
            <w:rPr>
              <w:rStyle w:val="PlaceholderText"/>
            </w:rPr>
            <w:t>Click or tap here to enter text.</w:t>
          </w:r>
        </w:p>
      </w:docPartBody>
    </w:docPart>
    <w:docPart>
      <w:docPartPr>
        <w:name w:val="1FDF288BEE96432392D2E940500775AE"/>
        <w:category>
          <w:name w:val="General"/>
          <w:gallery w:val="placeholder"/>
        </w:category>
        <w:types>
          <w:type w:val="bbPlcHdr"/>
        </w:types>
        <w:behaviors>
          <w:behavior w:val="content"/>
        </w:behaviors>
        <w:guid w:val="{CFBFB929-E8C8-4DB7-9021-A0162E487A91}"/>
      </w:docPartPr>
      <w:docPartBody>
        <w:p w:rsidR="00000000" w:rsidRDefault="00E573EF">
          <w:pPr>
            <w:pStyle w:val="1FDF288BEE96432392D2E940500775AE"/>
          </w:pPr>
          <w:r w:rsidRPr="00681E98">
            <w:rPr>
              <w:rStyle w:val="PlaceholderText"/>
            </w:rPr>
            <w:t>Click or tap here to enter text.</w:t>
          </w:r>
        </w:p>
      </w:docPartBody>
    </w:docPart>
    <w:docPart>
      <w:docPartPr>
        <w:name w:val="B8F8A60A200E45C09484ADDFFA99BF6D"/>
        <w:category>
          <w:name w:val="General"/>
          <w:gallery w:val="placeholder"/>
        </w:category>
        <w:types>
          <w:type w:val="bbPlcHdr"/>
        </w:types>
        <w:behaviors>
          <w:behavior w:val="content"/>
        </w:behaviors>
        <w:guid w:val="{4DBC120F-3DBD-43F8-89DC-6F5EC1A6CE07}"/>
      </w:docPartPr>
      <w:docPartBody>
        <w:p w:rsidR="00000000" w:rsidRDefault="00E573EF">
          <w:pPr>
            <w:pStyle w:val="B8F8A60A200E45C09484ADDFFA99BF6D"/>
          </w:pPr>
          <w:r w:rsidRPr="00681E98">
            <w:rPr>
              <w:rStyle w:val="PlaceholderText"/>
            </w:rPr>
            <w:t>Click or tap here to enter text.</w:t>
          </w:r>
        </w:p>
      </w:docPartBody>
    </w:docPart>
    <w:docPart>
      <w:docPartPr>
        <w:name w:val="CD88639FEC56470F93A4ECDEE206953A"/>
        <w:category>
          <w:name w:val="General"/>
          <w:gallery w:val="placeholder"/>
        </w:category>
        <w:types>
          <w:type w:val="bbPlcHdr"/>
        </w:types>
        <w:behaviors>
          <w:behavior w:val="content"/>
        </w:behaviors>
        <w:guid w:val="{6D22F353-2DB2-4187-B7F2-88F61D1F2171}"/>
      </w:docPartPr>
      <w:docPartBody>
        <w:p w:rsidR="00000000" w:rsidRDefault="00E573EF">
          <w:pPr>
            <w:pStyle w:val="CD88639FEC56470F93A4ECDEE206953A"/>
          </w:pPr>
          <w:r w:rsidRPr="00681E98">
            <w:rPr>
              <w:rStyle w:val="PlaceholderText"/>
            </w:rPr>
            <w:t>Click or tap here to enter text.</w:t>
          </w:r>
        </w:p>
      </w:docPartBody>
    </w:docPart>
    <w:docPart>
      <w:docPartPr>
        <w:name w:val="4C182F68300A4264A3BD5EAE76FC4BDD"/>
        <w:category>
          <w:name w:val="General"/>
          <w:gallery w:val="placeholder"/>
        </w:category>
        <w:types>
          <w:type w:val="bbPlcHdr"/>
        </w:types>
        <w:behaviors>
          <w:behavior w:val="content"/>
        </w:behaviors>
        <w:guid w:val="{BC91DFA6-C897-4767-998C-BEAFE792F1B9}"/>
      </w:docPartPr>
      <w:docPartBody>
        <w:p w:rsidR="00000000" w:rsidRDefault="00E573EF">
          <w:pPr>
            <w:pStyle w:val="4C182F68300A4264A3BD5EAE76FC4BDD"/>
          </w:pPr>
          <w:r w:rsidRPr="00681E98">
            <w:rPr>
              <w:rStyle w:val="PlaceholderText"/>
            </w:rPr>
            <w:t>Click or tap here to enter text.</w:t>
          </w:r>
        </w:p>
      </w:docPartBody>
    </w:docPart>
    <w:docPart>
      <w:docPartPr>
        <w:name w:val="F05540752C5D46D7AFDA87FD92C9B1B2"/>
        <w:category>
          <w:name w:val="General"/>
          <w:gallery w:val="placeholder"/>
        </w:category>
        <w:types>
          <w:type w:val="bbPlcHdr"/>
        </w:types>
        <w:behaviors>
          <w:behavior w:val="content"/>
        </w:behaviors>
        <w:guid w:val="{41A45450-B6C0-4090-814B-3FB5C2A95D74}"/>
      </w:docPartPr>
      <w:docPartBody>
        <w:p w:rsidR="00000000" w:rsidRDefault="00E573EF">
          <w:pPr>
            <w:pStyle w:val="F05540752C5D46D7AFDA87FD92C9B1B2"/>
          </w:pPr>
          <w:r w:rsidRPr="00681E98">
            <w:rPr>
              <w:rStyle w:val="PlaceholderText"/>
            </w:rPr>
            <w:t>Click or tap here to enter text.</w:t>
          </w:r>
        </w:p>
      </w:docPartBody>
    </w:docPart>
    <w:docPart>
      <w:docPartPr>
        <w:name w:val="BF6B29A459BF4333AE7C1FF3D0A66C08"/>
        <w:category>
          <w:name w:val="General"/>
          <w:gallery w:val="placeholder"/>
        </w:category>
        <w:types>
          <w:type w:val="bbPlcHdr"/>
        </w:types>
        <w:behaviors>
          <w:behavior w:val="content"/>
        </w:behaviors>
        <w:guid w:val="{22179B27-1091-43B7-B9D1-966121F33263}"/>
      </w:docPartPr>
      <w:docPartBody>
        <w:p w:rsidR="00000000" w:rsidRDefault="00E573EF">
          <w:pPr>
            <w:pStyle w:val="BF6B29A459BF4333AE7C1FF3D0A66C08"/>
          </w:pPr>
          <w:r w:rsidRPr="00681E98">
            <w:rPr>
              <w:rStyle w:val="PlaceholderText"/>
            </w:rPr>
            <w:t>Click or tap here to enter text.</w:t>
          </w:r>
        </w:p>
      </w:docPartBody>
    </w:docPart>
    <w:docPart>
      <w:docPartPr>
        <w:name w:val="15FAFE158FD94BF29786957A9E6E7361"/>
        <w:category>
          <w:name w:val="General"/>
          <w:gallery w:val="placeholder"/>
        </w:category>
        <w:types>
          <w:type w:val="bbPlcHdr"/>
        </w:types>
        <w:behaviors>
          <w:behavior w:val="content"/>
        </w:behaviors>
        <w:guid w:val="{F0D58DAB-7494-442E-B3AB-763547BD6BB0}"/>
      </w:docPartPr>
      <w:docPartBody>
        <w:p w:rsidR="00000000" w:rsidRDefault="00E573EF">
          <w:pPr>
            <w:pStyle w:val="15FAFE158FD94BF29786957A9E6E7361"/>
          </w:pPr>
          <w:r w:rsidRPr="00681E98">
            <w:rPr>
              <w:rStyle w:val="PlaceholderText"/>
            </w:rPr>
            <w:t>Click or tap here to enter text.</w:t>
          </w:r>
        </w:p>
      </w:docPartBody>
    </w:docPart>
    <w:docPart>
      <w:docPartPr>
        <w:name w:val="E0F4159F1BDE40449F33E77B7D216360"/>
        <w:category>
          <w:name w:val="General"/>
          <w:gallery w:val="placeholder"/>
        </w:category>
        <w:types>
          <w:type w:val="bbPlcHdr"/>
        </w:types>
        <w:behaviors>
          <w:behavior w:val="content"/>
        </w:behaviors>
        <w:guid w:val="{8EA1792C-CDA3-4C37-A7EA-064A73FDCB9E}"/>
      </w:docPartPr>
      <w:docPartBody>
        <w:p w:rsidR="00000000" w:rsidRDefault="00E573EF">
          <w:pPr>
            <w:pStyle w:val="E0F4159F1BDE40449F33E77B7D216360"/>
          </w:pPr>
          <w:r w:rsidRPr="00681E98">
            <w:rPr>
              <w:rStyle w:val="PlaceholderText"/>
            </w:rPr>
            <w:t>Click or tap here to enter text.</w:t>
          </w:r>
        </w:p>
      </w:docPartBody>
    </w:docPart>
    <w:docPart>
      <w:docPartPr>
        <w:name w:val="9E79DC0AE68B4305A62919B4395E8140"/>
        <w:category>
          <w:name w:val="General"/>
          <w:gallery w:val="placeholder"/>
        </w:category>
        <w:types>
          <w:type w:val="bbPlcHdr"/>
        </w:types>
        <w:behaviors>
          <w:behavior w:val="content"/>
        </w:behaviors>
        <w:guid w:val="{16CE3DCA-BEED-4F56-8053-901230BF8723}"/>
      </w:docPartPr>
      <w:docPartBody>
        <w:p w:rsidR="00000000" w:rsidRDefault="00E573EF">
          <w:pPr>
            <w:pStyle w:val="9E79DC0AE68B4305A62919B4395E8140"/>
          </w:pPr>
          <w:r w:rsidRPr="00681E98">
            <w:rPr>
              <w:rStyle w:val="PlaceholderText"/>
            </w:rPr>
            <w:t>Click or tap here to enter text.</w:t>
          </w:r>
        </w:p>
      </w:docPartBody>
    </w:docPart>
    <w:docPart>
      <w:docPartPr>
        <w:name w:val="B70A8F7C2655485D8B287ACA8BCEE66E"/>
        <w:category>
          <w:name w:val="General"/>
          <w:gallery w:val="placeholder"/>
        </w:category>
        <w:types>
          <w:type w:val="bbPlcHdr"/>
        </w:types>
        <w:behaviors>
          <w:behavior w:val="content"/>
        </w:behaviors>
        <w:guid w:val="{8011D134-F2BA-4B68-B9DA-1F18503DCF1F}"/>
      </w:docPartPr>
      <w:docPartBody>
        <w:p w:rsidR="00000000" w:rsidRDefault="00E573EF">
          <w:pPr>
            <w:pStyle w:val="B70A8F7C2655485D8B287ACA8BCEE66E"/>
          </w:pPr>
          <w:r w:rsidRPr="00681E98">
            <w:rPr>
              <w:rStyle w:val="PlaceholderText"/>
            </w:rPr>
            <w:t>Click or tap here to enter text.</w:t>
          </w:r>
        </w:p>
      </w:docPartBody>
    </w:docPart>
    <w:docPart>
      <w:docPartPr>
        <w:name w:val="AD06F30A197E42F891D88135A2CBABA7"/>
        <w:category>
          <w:name w:val="General"/>
          <w:gallery w:val="placeholder"/>
        </w:category>
        <w:types>
          <w:type w:val="bbPlcHdr"/>
        </w:types>
        <w:behaviors>
          <w:behavior w:val="content"/>
        </w:behaviors>
        <w:guid w:val="{B8BFE88A-4A23-4F01-8997-7E864ADC419E}"/>
      </w:docPartPr>
      <w:docPartBody>
        <w:p w:rsidR="00000000" w:rsidRDefault="00E573EF">
          <w:pPr>
            <w:pStyle w:val="AD06F30A197E42F891D88135A2CBABA7"/>
          </w:pPr>
          <w:r w:rsidRPr="00681E98">
            <w:rPr>
              <w:rStyle w:val="PlaceholderText"/>
            </w:rPr>
            <w:t>Click or tap here to enter text.</w:t>
          </w:r>
        </w:p>
      </w:docPartBody>
    </w:docPart>
    <w:docPart>
      <w:docPartPr>
        <w:name w:val="0CA1841359974C62A8B16F0D74B5DD4D"/>
        <w:category>
          <w:name w:val="General"/>
          <w:gallery w:val="placeholder"/>
        </w:category>
        <w:types>
          <w:type w:val="bbPlcHdr"/>
        </w:types>
        <w:behaviors>
          <w:behavior w:val="content"/>
        </w:behaviors>
        <w:guid w:val="{61F945C2-6E3E-4087-AF7C-FAEB2E7A4BA9}"/>
      </w:docPartPr>
      <w:docPartBody>
        <w:p w:rsidR="00000000" w:rsidRDefault="00E573EF">
          <w:pPr>
            <w:pStyle w:val="0CA1841359974C62A8B16F0D74B5DD4D"/>
          </w:pPr>
          <w:r w:rsidRPr="00681E98">
            <w:rPr>
              <w:rStyle w:val="PlaceholderText"/>
            </w:rPr>
            <w:t>Click or tap here to enter text.</w:t>
          </w:r>
        </w:p>
      </w:docPartBody>
    </w:docPart>
    <w:docPart>
      <w:docPartPr>
        <w:name w:val="948039AA8F8F4EDDA4D146677B40A784"/>
        <w:category>
          <w:name w:val="General"/>
          <w:gallery w:val="placeholder"/>
        </w:category>
        <w:types>
          <w:type w:val="bbPlcHdr"/>
        </w:types>
        <w:behaviors>
          <w:behavior w:val="content"/>
        </w:behaviors>
        <w:guid w:val="{0042052A-21C0-453E-853F-D7413A5CEE5A}"/>
      </w:docPartPr>
      <w:docPartBody>
        <w:p w:rsidR="00000000" w:rsidRDefault="00E573EF">
          <w:pPr>
            <w:pStyle w:val="948039AA8F8F4EDDA4D146677B40A784"/>
          </w:pPr>
          <w:r w:rsidRPr="00681E98">
            <w:rPr>
              <w:rStyle w:val="PlaceholderText"/>
            </w:rPr>
            <w:t>Click or tap to enter a date.</w:t>
          </w:r>
        </w:p>
      </w:docPartBody>
    </w:docPart>
    <w:docPart>
      <w:docPartPr>
        <w:name w:val="5D3E465C28FD40CC847155847F2761A2"/>
        <w:category>
          <w:name w:val="General"/>
          <w:gallery w:val="placeholder"/>
        </w:category>
        <w:types>
          <w:type w:val="bbPlcHdr"/>
        </w:types>
        <w:behaviors>
          <w:behavior w:val="content"/>
        </w:behaviors>
        <w:guid w:val="{FE159521-9EAB-48F2-B536-2910E18253D4}"/>
      </w:docPartPr>
      <w:docPartBody>
        <w:p w:rsidR="00000000" w:rsidRDefault="00E573EF">
          <w:pPr>
            <w:pStyle w:val="5D3E465C28FD40CC847155847F2761A2"/>
          </w:pPr>
          <w:r w:rsidRPr="00681E98">
            <w:rPr>
              <w:rStyle w:val="PlaceholderText"/>
            </w:rPr>
            <w:t>Click or tap to enter a date.</w:t>
          </w:r>
        </w:p>
      </w:docPartBody>
    </w:docPart>
    <w:docPart>
      <w:docPartPr>
        <w:name w:val="70240CA5EA79488AAA66B4CB4AFB4736"/>
        <w:category>
          <w:name w:val="General"/>
          <w:gallery w:val="placeholder"/>
        </w:category>
        <w:types>
          <w:type w:val="bbPlcHdr"/>
        </w:types>
        <w:behaviors>
          <w:behavior w:val="content"/>
        </w:behaviors>
        <w:guid w:val="{EDE86415-2528-4ABD-86E4-7AE376648DAE}"/>
      </w:docPartPr>
      <w:docPartBody>
        <w:p w:rsidR="00000000" w:rsidRDefault="00E573EF">
          <w:pPr>
            <w:pStyle w:val="70240CA5EA79488AAA66B4CB4AFB4736"/>
          </w:pPr>
          <w:r w:rsidRPr="00681E98">
            <w:rPr>
              <w:rStyle w:val="PlaceholderText"/>
            </w:rPr>
            <w:t>Click or tap here to enter text.</w:t>
          </w:r>
        </w:p>
      </w:docPartBody>
    </w:docPart>
    <w:docPart>
      <w:docPartPr>
        <w:name w:val="E82860BB23AE4D71A97FD5DE3B3486C7"/>
        <w:category>
          <w:name w:val="General"/>
          <w:gallery w:val="placeholder"/>
        </w:category>
        <w:types>
          <w:type w:val="bbPlcHdr"/>
        </w:types>
        <w:behaviors>
          <w:behavior w:val="content"/>
        </w:behaviors>
        <w:guid w:val="{0E97A875-1F19-452F-80D7-11292F70F179}"/>
      </w:docPartPr>
      <w:docPartBody>
        <w:p w:rsidR="00000000" w:rsidRDefault="00E573EF">
          <w:pPr>
            <w:pStyle w:val="E82860BB23AE4D71A97FD5DE3B3486C7"/>
          </w:pPr>
          <w:r w:rsidRPr="00681E98">
            <w:rPr>
              <w:rStyle w:val="PlaceholderText"/>
            </w:rPr>
            <w:t>Click or tap here to enter text.</w:t>
          </w:r>
        </w:p>
      </w:docPartBody>
    </w:docPart>
    <w:docPart>
      <w:docPartPr>
        <w:name w:val="C6A1C4252D1B462C938C0A5497D53CAF"/>
        <w:category>
          <w:name w:val="General"/>
          <w:gallery w:val="placeholder"/>
        </w:category>
        <w:types>
          <w:type w:val="bbPlcHdr"/>
        </w:types>
        <w:behaviors>
          <w:behavior w:val="content"/>
        </w:behaviors>
        <w:guid w:val="{ECA93D9E-5FEC-4F8E-913F-6C0D469DC29F}"/>
      </w:docPartPr>
      <w:docPartBody>
        <w:p w:rsidR="00000000" w:rsidRDefault="00E573EF">
          <w:pPr>
            <w:pStyle w:val="C6A1C4252D1B462C938C0A5497D53CAF"/>
          </w:pPr>
          <w:r w:rsidRPr="00681E98">
            <w:rPr>
              <w:rStyle w:val="PlaceholderText"/>
            </w:rPr>
            <w:t>Click or tap here to enter text.</w:t>
          </w:r>
        </w:p>
      </w:docPartBody>
    </w:docPart>
    <w:docPart>
      <w:docPartPr>
        <w:name w:val="F03FCCF3CFBF4FBC9112D2FB04A835A3"/>
        <w:category>
          <w:name w:val="General"/>
          <w:gallery w:val="placeholder"/>
        </w:category>
        <w:types>
          <w:type w:val="bbPlcHdr"/>
        </w:types>
        <w:behaviors>
          <w:behavior w:val="content"/>
        </w:behaviors>
        <w:guid w:val="{95442235-017E-41CE-95B9-6D0EC30EEFB8}"/>
      </w:docPartPr>
      <w:docPartBody>
        <w:p w:rsidR="00000000" w:rsidRDefault="00E573EF">
          <w:pPr>
            <w:pStyle w:val="F03FCCF3CFBF4FBC9112D2FB04A835A3"/>
          </w:pPr>
          <w:r w:rsidRPr="00681E98">
            <w:rPr>
              <w:rStyle w:val="PlaceholderText"/>
            </w:rPr>
            <w:t>Click or tap here to enter text.</w:t>
          </w:r>
        </w:p>
      </w:docPartBody>
    </w:docPart>
    <w:docPart>
      <w:docPartPr>
        <w:name w:val="EC0DF2F7462C4871859CB57634198800"/>
        <w:category>
          <w:name w:val="General"/>
          <w:gallery w:val="placeholder"/>
        </w:category>
        <w:types>
          <w:type w:val="bbPlcHdr"/>
        </w:types>
        <w:behaviors>
          <w:behavior w:val="content"/>
        </w:behaviors>
        <w:guid w:val="{5BC77684-FC64-4D11-B88E-D3E10FF13DDA}"/>
      </w:docPartPr>
      <w:docPartBody>
        <w:p w:rsidR="00000000" w:rsidRDefault="00E573EF">
          <w:pPr>
            <w:pStyle w:val="EC0DF2F7462C4871859CB57634198800"/>
          </w:pPr>
          <w:r w:rsidRPr="00681E98">
            <w:rPr>
              <w:rStyle w:val="PlaceholderText"/>
            </w:rPr>
            <w:t>Click or tap here to enter text.</w:t>
          </w:r>
        </w:p>
      </w:docPartBody>
    </w:docPart>
    <w:docPart>
      <w:docPartPr>
        <w:name w:val="254ED09BF4F24BFD98528FD4E350D82E"/>
        <w:category>
          <w:name w:val="General"/>
          <w:gallery w:val="placeholder"/>
        </w:category>
        <w:types>
          <w:type w:val="bbPlcHdr"/>
        </w:types>
        <w:behaviors>
          <w:behavior w:val="content"/>
        </w:behaviors>
        <w:guid w:val="{DB52CB6C-2599-4926-AE12-BF9326B60417}"/>
      </w:docPartPr>
      <w:docPartBody>
        <w:p w:rsidR="00000000" w:rsidRDefault="00E573EF">
          <w:pPr>
            <w:pStyle w:val="254ED09BF4F24BFD98528FD4E350D82E"/>
          </w:pPr>
          <w:r w:rsidRPr="00681E98">
            <w:rPr>
              <w:rStyle w:val="PlaceholderText"/>
            </w:rPr>
            <w:t>Click or tap here to enter text.</w:t>
          </w:r>
        </w:p>
      </w:docPartBody>
    </w:docPart>
    <w:docPart>
      <w:docPartPr>
        <w:name w:val="71A8E97386EF4FC2B51B49B4387841CC"/>
        <w:category>
          <w:name w:val="General"/>
          <w:gallery w:val="placeholder"/>
        </w:category>
        <w:types>
          <w:type w:val="bbPlcHdr"/>
        </w:types>
        <w:behaviors>
          <w:behavior w:val="content"/>
        </w:behaviors>
        <w:guid w:val="{2842C889-3905-4016-8157-C24669506D3C}"/>
      </w:docPartPr>
      <w:docPartBody>
        <w:p w:rsidR="00000000" w:rsidRDefault="00E573EF">
          <w:pPr>
            <w:pStyle w:val="71A8E97386EF4FC2B51B49B4387841CC"/>
          </w:pPr>
          <w:r w:rsidRPr="00681E98">
            <w:rPr>
              <w:rStyle w:val="PlaceholderText"/>
            </w:rPr>
            <w:t>Click or tap here to enter text.</w:t>
          </w:r>
        </w:p>
      </w:docPartBody>
    </w:docPart>
    <w:docPart>
      <w:docPartPr>
        <w:name w:val="06AFAB4F5C56476B9AA28EAA98EF2CEC"/>
        <w:category>
          <w:name w:val="General"/>
          <w:gallery w:val="placeholder"/>
        </w:category>
        <w:types>
          <w:type w:val="bbPlcHdr"/>
        </w:types>
        <w:behaviors>
          <w:behavior w:val="content"/>
        </w:behaviors>
        <w:guid w:val="{6E65579F-09FC-4FCA-A203-5B9C9A4128A0}"/>
      </w:docPartPr>
      <w:docPartBody>
        <w:p w:rsidR="00000000" w:rsidRDefault="00E573EF">
          <w:pPr>
            <w:pStyle w:val="06AFAB4F5C56476B9AA28EAA98EF2CEC"/>
          </w:pPr>
          <w:r w:rsidRPr="00681E98">
            <w:rPr>
              <w:rStyle w:val="PlaceholderText"/>
            </w:rPr>
            <w:t>Click or tap here to enter text.</w:t>
          </w:r>
        </w:p>
      </w:docPartBody>
    </w:docPart>
    <w:docPart>
      <w:docPartPr>
        <w:name w:val="12288D6FCE49469987FC26EAE93A0B5F"/>
        <w:category>
          <w:name w:val="General"/>
          <w:gallery w:val="placeholder"/>
        </w:category>
        <w:types>
          <w:type w:val="bbPlcHdr"/>
        </w:types>
        <w:behaviors>
          <w:behavior w:val="content"/>
        </w:behaviors>
        <w:guid w:val="{D0C543B6-1060-4EAB-926B-C15E47860AF7}"/>
      </w:docPartPr>
      <w:docPartBody>
        <w:p w:rsidR="00000000" w:rsidRDefault="00E573EF">
          <w:pPr>
            <w:pStyle w:val="12288D6FCE49469987FC26EAE93A0B5F"/>
          </w:pPr>
          <w:r w:rsidRPr="00681E98">
            <w:rPr>
              <w:rStyle w:val="PlaceholderText"/>
            </w:rPr>
            <w:t>Click or tap here to enter text.</w:t>
          </w:r>
        </w:p>
      </w:docPartBody>
    </w:docPart>
    <w:docPart>
      <w:docPartPr>
        <w:name w:val="4329AE3266374A4B8D8857336D84F9B6"/>
        <w:category>
          <w:name w:val="General"/>
          <w:gallery w:val="placeholder"/>
        </w:category>
        <w:types>
          <w:type w:val="bbPlcHdr"/>
        </w:types>
        <w:behaviors>
          <w:behavior w:val="content"/>
        </w:behaviors>
        <w:guid w:val="{9AC4D824-83A7-4BBB-9950-9745063EB605}"/>
      </w:docPartPr>
      <w:docPartBody>
        <w:p w:rsidR="00000000" w:rsidRDefault="00E573EF">
          <w:pPr>
            <w:pStyle w:val="4329AE3266374A4B8D8857336D84F9B6"/>
          </w:pPr>
          <w:r w:rsidRPr="00681E98">
            <w:rPr>
              <w:rStyle w:val="PlaceholderText"/>
            </w:rPr>
            <w:t>Click or tap here to enter text.</w:t>
          </w:r>
        </w:p>
      </w:docPartBody>
    </w:docPart>
    <w:docPart>
      <w:docPartPr>
        <w:name w:val="9196081D14A344709192AA98E3FDDD8B"/>
        <w:category>
          <w:name w:val="General"/>
          <w:gallery w:val="placeholder"/>
        </w:category>
        <w:types>
          <w:type w:val="bbPlcHdr"/>
        </w:types>
        <w:behaviors>
          <w:behavior w:val="content"/>
        </w:behaviors>
        <w:guid w:val="{9988A842-7E07-4E78-B1E4-7214CBCD5492}"/>
      </w:docPartPr>
      <w:docPartBody>
        <w:p w:rsidR="00000000" w:rsidRDefault="00E573EF">
          <w:pPr>
            <w:pStyle w:val="9196081D14A344709192AA98E3FDDD8B"/>
          </w:pPr>
          <w:r w:rsidRPr="00681E98">
            <w:rPr>
              <w:rStyle w:val="PlaceholderText"/>
            </w:rPr>
            <w:t>Click or tap here to enter text.</w:t>
          </w:r>
        </w:p>
      </w:docPartBody>
    </w:docPart>
    <w:docPart>
      <w:docPartPr>
        <w:name w:val="4D4A8F33D5624862A2F8DEA66D625952"/>
        <w:category>
          <w:name w:val="General"/>
          <w:gallery w:val="placeholder"/>
        </w:category>
        <w:types>
          <w:type w:val="bbPlcHdr"/>
        </w:types>
        <w:behaviors>
          <w:behavior w:val="content"/>
        </w:behaviors>
        <w:guid w:val="{6646BB4B-9D1B-437A-AA8B-C7EBD0B2044F}"/>
      </w:docPartPr>
      <w:docPartBody>
        <w:p w:rsidR="00000000" w:rsidRDefault="00E573EF">
          <w:pPr>
            <w:pStyle w:val="4D4A8F33D5624862A2F8DEA66D625952"/>
          </w:pPr>
          <w:r w:rsidRPr="00681E98">
            <w:rPr>
              <w:rStyle w:val="PlaceholderText"/>
            </w:rPr>
            <w:t>Click or tap here to enter text.</w:t>
          </w:r>
        </w:p>
      </w:docPartBody>
    </w:docPart>
    <w:docPart>
      <w:docPartPr>
        <w:name w:val="1D0A970AA6FB402F8E0B032E0F54EA07"/>
        <w:category>
          <w:name w:val="General"/>
          <w:gallery w:val="placeholder"/>
        </w:category>
        <w:types>
          <w:type w:val="bbPlcHdr"/>
        </w:types>
        <w:behaviors>
          <w:behavior w:val="content"/>
        </w:behaviors>
        <w:guid w:val="{0FE39B7D-EC4B-4647-846A-3D6AFAEC08C6}"/>
      </w:docPartPr>
      <w:docPartBody>
        <w:p w:rsidR="00000000" w:rsidRDefault="00E573EF">
          <w:pPr>
            <w:pStyle w:val="1D0A970AA6FB402F8E0B032E0F54EA07"/>
          </w:pPr>
          <w:r w:rsidRPr="00681E98">
            <w:rPr>
              <w:rStyle w:val="PlaceholderText"/>
            </w:rPr>
            <w:t>Click or tap here to enter text.</w:t>
          </w:r>
        </w:p>
      </w:docPartBody>
    </w:docPart>
    <w:docPart>
      <w:docPartPr>
        <w:name w:val="E4C276CF551D49FAA07D8887751F1942"/>
        <w:category>
          <w:name w:val="General"/>
          <w:gallery w:val="placeholder"/>
        </w:category>
        <w:types>
          <w:type w:val="bbPlcHdr"/>
        </w:types>
        <w:behaviors>
          <w:behavior w:val="content"/>
        </w:behaviors>
        <w:guid w:val="{6389C0F4-D858-4311-BF9B-AE72280ADCA6}"/>
      </w:docPartPr>
      <w:docPartBody>
        <w:p w:rsidR="00000000" w:rsidRDefault="00E573EF">
          <w:pPr>
            <w:pStyle w:val="E4C276CF551D49FAA07D8887751F1942"/>
          </w:pPr>
          <w:r w:rsidRPr="00681E98">
            <w:rPr>
              <w:rStyle w:val="PlaceholderText"/>
            </w:rPr>
            <w:t>Click or tap here to enter text.</w:t>
          </w:r>
        </w:p>
      </w:docPartBody>
    </w:docPart>
    <w:docPart>
      <w:docPartPr>
        <w:name w:val="4E659399A1704F68B307F7BEBE3A8289"/>
        <w:category>
          <w:name w:val="General"/>
          <w:gallery w:val="placeholder"/>
        </w:category>
        <w:types>
          <w:type w:val="bbPlcHdr"/>
        </w:types>
        <w:behaviors>
          <w:behavior w:val="content"/>
        </w:behaviors>
        <w:guid w:val="{B85C017C-7B67-41CC-B349-EFAC86FE6046}"/>
      </w:docPartPr>
      <w:docPartBody>
        <w:p w:rsidR="00000000" w:rsidRDefault="00E573EF">
          <w:pPr>
            <w:pStyle w:val="4E659399A1704F68B307F7BEBE3A8289"/>
          </w:pPr>
          <w:r w:rsidRPr="00681E98">
            <w:rPr>
              <w:rStyle w:val="PlaceholderText"/>
            </w:rPr>
            <w:t>Click or tap here to enter text.</w:t>
          </w:r>
        </w:p>
      </w:docPartBody>
    </w:docPart>
    <w:docPart>
      <w:docPartPr>
        <w:name w:val="E86A22B6E0794280A51E7AF9F7BA8FC7"/>
        <w:category>
          <w:name w:val="General"/>
          <w:gallery w:val="placeholder"/>
        </w:category>
        <w:types>
          <w:type w:val="bbPlcHdr"/>
        </w:types>
        <w:behaviors>
          <w:behavior w:val="content"/>
        </w:behaviors>
        <w:guid w:val="{2CFF1817-E0C4-4228-A3A4-B67953403AED}"/>
      </w:docPartPr>
      <w:docPartBody>
        <w:p w:rsidR="00000000" w:rsidRDefault="00E573EF">
          <w:pPr>
            <w:pStyle w:val="E86A22B6E0794280A51E7AF9F7BA8FC7"/>
          </w:pPr>
          <w:r w:rsidRPr="00681E98">
            <w:rPr>
              <w:rStyle w:val="PlaceholderText"/>
            </w:rPr>
            <w:t>Click or tap here to enter text.</w:t>
          </w:r>
        </w:p>
      </w:docPartBody>
    </w:docPart>
    <w:docPart>
      <w:docPartPr>
        <w:name w:val="EBCE254FDB374DCEB0426CD1F8A84F78"/>
        <w:category>
          <w:name w:val="General"/>
          <w:gallery w:val="placeholder"/>
        </w:category>
        <w:types>
          <w:type w:val="bbPlcHdr"/>
        </w:types>
        <w:behaviors>
          <w:behavior w:val="content"/>
        </w:behaviors>
        <w:guid w:val="{00A8831A-7131-4593-B903-0D33258F0A74}"/>
      </w:docPartPr>
      <w:docPartBody>
        <w:p w:rsidR="00000000" w:rsidRDefault="00E573EF">
          <w:pPr>
            <w:pStyle w:val="EBCE254FDB374DCEB0426CD1F8A84F78"/>
          </w:pPr>
          <w:r w:rsidRPr="00681E98">
            <w:rPr>
              <w:rStyle w:val="PlaceholderText"/>
            </w:rPr>
            <w:t>Click or tap here to enter text.</w:t>
          </w:r>
        </w:p>
      </w:docPartBody>
    </w:docPart>
    <w:docPart>
      <w:docPartPr>
        <w:name w:val="02596572B2DA445BA482E56E031B2DCC"/>
        <w:category>
          <w:name w:val="General"/>
          <w:gallery w:val="placeholder"/>
        </w:category>
        <w:types>
          <w:type w:val="bbPlcHdr"/>
        </w:types>
        <w:behaviors>
          <w:behavior w:val="content"/>
        </w:behaviors>
        <w:guid w:val="{BF99F1B3-85BB-46F6-8AED-1D066B322724}"/>
      </w:docPartPr>
      <w:docPartBody>
        <w:p w:rsidR="00000000" w:rsidRDefault="00E573EF">
          <w:pPr>
            <w:pStyle w:val="02596572B2DA445BA482E56E031B2DCC"/>
          </w:pPr>
          <w:r w:rsidRPr="00681E98">
            <w:rPr>
              <w:rStyle w:val="PlaceholderText"/>
            </w:rPr>
            <w:t>Click or tap here to enter text.</w:t>
          </w:r>
        </w:p>
      </w:docPartBody>
    </w:docPart>
    <w:docPart>
      <w:docPartPr>
        <w:name w:val="A1329CA988E9447D82F1A982C9D04CEC"/>
        <w:category>
          <w:name w:val="General"/>
          <w:gallery w:val="placeholder"/>
        </w:category>
        <w:types>
          <w:type w:val="bbPlcHdr"/>
        </w:types>
        <w:behaviors>
          <w:behavior w:val="content"/>
        </w:behaviors>
        <w:guid w:val="{818C444C-8EF3-43F6-A570-C1AB566DEDF8}"/>
      </w:docPartPr>
      <w:docPartBody>
        <w:p w:rsidR="00000000" w:rsidRDefault="00E573EF">
          <w:pPr>
            <w:pStyle w:val="A1329CA988E9447D82F1A982C9D04CEC"/>
          </w:pPr>
          <w:r w:rsidRPr="00681E98">
            <w:rPr>
              <w:rStyle w:val="PlaceholderText"/>
            </w:rPr>
            <w:t>Click or tap here to enter text.</w:t>
          </w:r>
        </w:p>
      </w:docPartBody>
    </w:docPart>
    <w:docPart>
      <w:docPartPr>
        <w:name w:val="23E0FB815FE04F4399FAC51F5EBA153C"/>
        <w:category>
          <w:name w:val="General"/>
          <w:gallery w:val="placeholder"/>
        </w:category>
        <w:types>
          <w:type w:val="bbPlcHdr"/>
        </w:types>
        <w:behaviors>
          <w:behavior w:val="content"/>
        </w:behaviors>
        <w:guid w:val="{D65A779B-93B4-4ECA-91CF-734D4417FF76}"/>
      </w:docPartPr>
      <w:docPartBody>
        <w:p w:rsidR="00000000" w:rsidRDefault="00E573EF">
          <w:pPr>
            <w:pStyle w:val="23E0FB815FE04F4399FAC51F5EBA153C"/>
          </w:pPr>
          <w:r w:rsidRPr="00681E98">
            <w:rPr>
              <w:rStyle w:val="PlaceholderText"/>
            </w:rPr>
            <w:t>Click or tap here to enter text.</w:t>
          </w:r>
        </w:p>
      </w:docPartBody>
    </w:docPart>
    <w:docPart>
      <w:docPartPr>
        <w:name w:val="D4D2377EAD4C4777B27D6B464AA71325"/>
        <w:category>
          <w:name w:val="General"/>
          <w:gallery w:val="placeholder"/>
        </w:category>
        <w:types>
          <w:type w:val="bbPlcHdr"/>
        </w:types>
        <w:behaviors>
          <w:behavior w:val="content"/>
        </w:behaviors>
        <w:guid w:val="{6DA01313-321A-48FE-B7B2-7072989D02F2}"/>
      </w:docPartPr>
      <w:docPartBody>
        <w:p w:rsidR="00000000" w:rsidRDefault="00E573EF">
          <w:pPr>
            <w:pStyle w:val="D4D2377EAD4C4777B27D6B464AA71325"/>
          </w:pPr>
          <w:r w:rsidRPr="00681E98">
            <w:rPr>
              <w:rStyle w:val="PlaceholderText"/>
            </w:rPr>
            <w:t>Click or tap here to enter text.</w:t>
          </w:r>
        </w:p>
      </w:docPartBody>
    </w:docPart>
    <w:docPart>
      <w:docPartPr>
        <w:name w:val="C99BA16DBA9C48E2A6C20DF09E513D3C"/>
        <w:category>
          <w:name w:val="General"/>
          <w:gallery w:val="placeholder"/>
        </w:category>
        <w:types>
          <w:type w:val="bbPlcHdr"/>
        </w:types>
        <w:behaviors>
          <w:behavior w:val="content"/>
        </w:behaviors>
        <w:guid w:val="{CC985B31-D295-4997-9A3D-5293A13EBFFF}"/>
      </w:docPartPr>
      <w:docPartBody>
        <w:p w:rsidR="00000000" w:rsidRDefault="00E573EF">
          <w:pPr>
            <w:pStyle w:val="C99BA16DBA9C48E2A6C20DF09E513D3C"/>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00000001"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00000001"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5989C16A68A34FB5A70772C2D51CB193">
    <w:name w:val="5989C16A68A34FB5A70772C2D51CB193"/>
  </w:style>
  <w:style w:type="paragraph" w:customStyle="1" w:styleId="02F4128F4C4C4568B2CF129EA600EB8E">
    <w:name w:val="02F4128F4C4C4568B2CF129EA600EB8E"/>
  </w:style>
  <w:style w:type="paragraph" w:customStyle="1" w:styleId="60270486E51044E5BC17BFF4333A8075">
    <w:name w:val="60270486E51044E5BC17BFF4333A8075"/>
  </w:style>
  <w:style w:type="paragraph" w:customStyle="1" w:styleId="ACFE49094F414318AC68E7E4E2EF3D46">
    <w:name w:val="ACFE49094F414318AC68E7E4E2EF3D46"/>
  </w:style>
  <w:style w:type="paragraph" w:customStyle="1" w:styleId="71CB37FEFB8F4727A90AE035A188D949">
    <w:name w:val="71CB37FEFB8F4727A90AE035A188D949"/>
  </w:style>
  <w:style w:type="paragraph" w:customStyle="1" w:styleId="2935010AAA24481E958F3F9BE2D91419">
    <w:name w:val="2935010AAA24481E958F3F9BE2D91419"/>
  </w:style>
  <w:style w:type="paragraph" w:customStyle="1" w:styleId="EEEDED678364460F846DAC0DD79C8A1D">
    <w:name w:val="EEEDED678364460F846DAC0DD79C8A1D"/>
  </w:style>
  <w:style w:type="paragraph" w:customStyle="1" w:styleId="A15715D981CA47278E354DA8F8C82D30">
    <w:name w:val="A15715D981CA47278E354DA8F8C82D30"/>
  </w:style>
  <w:style w:type="paragraph" w:customStyle="1" w:styleId="F99E46335C614786B4EB18C42D5F3D59">
    <w:name w:val="F99E46335C614786B4EB18C42D5F3D59"/>
  </w:style>
  <w:style w:type="paragraph" w:customStyle="1" w:styleId="1DE6C7CCD84C4DCB97FB97F37C76EE76">
    <w:name w:val="1DE6C7CCD84C4DCB97FB97F37C76EE76"/>
  </w:style>
  <w:style w:type="paragraph" w:customStyle="1" w:styleId="B95A1334313E49A9978A2553F78B5756">
    <w:name w:val="B95A1334313E49A9978A2553F78B5756"/>
  </w:style>
  <w:style w:type="paragraph" w:customStyle="1" w:styleId="61C8680015A5455A8F4E8098EA934980">
    <w:name w:val="61C8680015A5455A8F4E8098EA934980"/>
  </w:style>
  <w:style w:type="paragraph" w:customStyle="1" w:styleId="6AE9F50ED7524CE2A257BC71FC03C869">
    <w:name w:val="6AE9F50ED7524CE2A257BC71FC03C869"/>
  </w:style>
  <w:style w:type="paragraph" w:customStyle="1" w:styleId="F78BF18E3CA74D12BC75012CAB65A383">
    <w:name w:val="F78BF18E3CA74D12BC75012CAB65A383"/>
  </w:style>
  <w:style w:type="paragraph" w:customStyle="1" w:styleId="467045BD02EE42EBB20FDC878C8F7CD3">
    <w:name w:val="467045BD02EE42EBB20FDC878C8F7CD3"/>
  </w:style>
  <w:style w:type="paragraph" w:customStyle="1" w:styleId="146D7CB677E349A0BE990E1E915C6DA8">
    <w:name w:val="146D7CB677E349A0BE990E1E915C6DA8"/>
  </w:style>
  <w:style w:type="paragraph" w:customStyle="1" w:styleId="BF4AFBE510EC44F686EBC2226119689F">
    <w:name w:val="BF4AFBE510EC44F686EBC2226119689F"/>
  </w:style>
  <w:style w:type="paragraph" w:customStyle="1" w:styleId="F84EB11E5EC7416FA1642453A920DCF9">
    <w:name w:val="F84EB11E5EC7416FA1642453A920DCF9"/>
  </w:style>
  <w:style w:type="paragraph" w:customStyle="1" w:styleId="620EE92C9561469E8A60F57EF100DB43">
    <w:name w:val="620EE92C9561469E8A60F57EF100DB43"/>
  </w:style>
  <w:style w:type="paragraph" w:customStyle="1" w:styleId="8CF03E6C025D43519C875977EA077FF2">
    <w:name w:val="8CF03E6C025D43519C875977EA077FF2"/>
  </w:style>
  <w:style w:type="paragraph" w:customStyle="1" w:styleId="C0DF68DDBF0C4E60A3CF8EF2C5FD0511">
    <w:name w:val="C0DF68DDBF0C4E60A3CF8EF2C5FD0511"/>
  </w:style>
  <w:style w:type="paragraph" w:customStyle="1" w:styleId="1266E43B54254E96B2E7FB4AE459529F">
    <w:name w:val="1266E43B54254E96B2E7FB4AE459529F"/>
  </w:style>
  <w:style w:type="paragraph" w:customStyle="1" w:styleId="56B4C3AC906E4C4BB12573E7FBED8E56">
    <w:name w:val="56B4C3AC906E4C4BB12573E7FBED8E56"/>
  </w:style>
  <w:style w:type="paragraph" w:customStyle="1" w:styleId="025A3D29A55141A2A43DE11A08EBF4E9">
    <w:name w:val="025A3D29A55141A2A43DE11A08EBF4E9"/>
  </w:style>
  <w:style w:type="paragraph" w:customStyle="1" w:styleId="BE570AB00CBC45478A1D8FA0423FEA51">
    <w:name w:val="BE570AB00CBC45478A1D8FA0423FEA51"/>
  </w:style>
  <w:style w:type="paragraph" w:customStyle="1" w:styleId="1017E42829FA4F34948085578E6EE889">
    <w:name w:val="1017E42829FA4F34948085578E6EE889"/>
  </w:style>
  <w:style w:type="paragraph" w:customStyle="1" w:styleId="47110CE2028A452DA45ABFA8C2B58EB8">
    <w:name w:val="47110CE2028A452DA45ABFA8C2B58EB8"/>
  </w:style>
  <w:style w:type="paragraph" w:customStyle="1" w:styleId="D44417DB74724B65A1E3C792A4B1CB6E">
    <w:name w:val="D44417DB74724B65A1E3C792A4B1CB6E"/>
  </w:style>
  <w:style w:type="paragraph" w:customStyle="1" w:styleId="1A3C1347C3DB4F5CB0ED2A8F6FAE08F6">
    <w:name w:val="1A3C1347C3DB4F5CB0ED2A8F6FAE08F6"/>
  </w:style>
  <w:style w:type="paragraph" w:customStyle="1" w:styleId="65D99D09B8324473859F5371292E0175">
    <w:name w:val="65D99D09B8324473859F5371292E0175"/>
  </w:style>
  <w:style w:type="paragraph" w:customStyle="1" w:styleId="93FA2CD5560B41228E91BE5BC6739AFA">
    <w:name w:val="93FA2CD5560B41228E91BE5BC6739AFA"/>
  </w:style>
  <w:style w:type="paragraph" w:customStyle="1" w:styleId="34F1F6BB8B6E4628B81BCCCFF95D5DD4">
    <w:name w:val="34F1F6BB8B6E4628B81BCCCFF95D5DD4"/>
  </w:style>
  <w:style w:type="paragraph" w:customStyle="1" w:styleId="49D99BB33FC2480C9EFF34A184B1CF8D">
    <w:name w:val="49D99BB33FC2480C9EFF34A184B1CF8D"/>
  </w:style>
  <w:style w:type="paragraph" w:customStyle="1" w:styleId="50B2883F481143E4AD5D9AB91AC04487">
    <w:name w:val="50B2883F481143E4AD5D9AB91AC04487"/>
  </w:style>
  <w:style w:type="paragraph" w:customStyle="1" w:styleId="81D916A6742849E991BEDE63669AAE52">
    <w:name w:val="81D916A6742849E991BEDE63669AAE52"/>
  </w:style>
  <w:style w:type="paragraph" w:customStyle="1" w:styleId="9854296A77E3405D9B27369E833DF9B7">
    <w:name w:val="9854296A77E3405D9B27369E833DF9B7"/>
  </w:style>
  <w:style w:type="paragraph" w:customStyle="1" w:styleId="1FDF288BEE96432392D2E940500775AE">
    <w:name w:val="1FDF288BEE96432392D2E940500775AE"/>
  </w:style>
  <w:style w:type="paragraph" w:customStyle="1" w:styleId="B8F8A60A200E45C09484ADDFFA99BF6D">
    <w:name w:val="B8F8A60A200E45C09484ADDFFA99BF6D"/>
  </w:style>
  <w:style w:type="paragraph" w:customStyle="1" w:styleId="CD88639FEC56470F93A4ECDEE206953A">
    <w:name w:val="CD88639FEC56470F93A4ECDEE206953A"/>
  </w:style>
  <w:style w:type="paragraph" w:customStyle="1" w:styleId="4C182F68300A4264A3BD5EAE76FC4BDD">
    <w:name w:val="4C182F68300A4264A3BD5EAE76FC4BDD"/>
  </w:style>
  <w:style w:type="paragraph" w:customStyle="1" w:styleId="F05540752C5D46D7AFDA87FD92C9B1B2">
    <w:name w:val="F05540752C5D46D7AFDA87FD92C9B1B2"/>
  </w:style>
  <w:style w:type="paragraph" w:customStyle="1" w:styleId="BF6B29A459BF4333AE7C1FF3D0A66C08">
    <w:name w:val="BF6B29A459BF4333AE7C1FF3D0A66C08"/>
  </w:style>
  <w:style w:type="paragraph" w:customStyle="1" w:styleId="15FAFE158FD94BF29786957A9E6E7361">
    <w:name w:val="15FAFE158FD94BF29786957A9E6E7361"/>
  </w:style>
  <w:style w:type="paragraph" w:customStyle="1" w:styleId="E0F4159F1BDE40449F33E77B7D216360">
    <w:name w:val="E0F4159F1BDE40449F33E77B7D216360"/>
  </w:style>
  <w:style w:type="paragraph" w:customStyle="1" w:styleId="9E79DC0AE68B4305A62919B4395E8140">
    <w:name w:val="9E79DC0AE68B4305A62919B4395E8140"/>
  </w:style>
  <w:style w:type="paragraph" w:customStyle="1" w:styleId="B70A8F7C2655485D8B287ACA8BCEE66E">
    <w:name w:val="B70A8F7C2655485D8B287ACA8BCEE66E"/>
  </w:style>
  <w:style w:type="paragraph" w:customStyle="1" w:styleId="AD06F30A197E42F891D88135A2CBABA7">
    <w:name w:val="AD06F30A197E42F891D88135A2CBABA7"/>
  </w:style>
  <w:style w:type="paragraph" w:customStyle="1" w:styleId="0CA1841359974C62A8B16F0D74B5DD4D">
    <w:name w:val="0CA1841359974C62A8B16F0D74B5DD4D"/>
  </w:style>
  <w:style w:type="paragraph" w:customStyle="1" w:styleId="948039AA8F8F4EDDA4D146677B40A784">
    <w:name w:val="948039AA8F8F4EDDA4D146677B40A784"/>
  </w:style>
  <w:style w:type="paragraph" w:customStyle="1" w:styleId="5D3E465C28FD40CC847155847F2761A2">
    <w:name w:val="5D3E465C28FD40CC847155847F2761A2"/>
  </w:style>
  <w:style w:type="paragraph" w:customStyle="1" w:styleId="70240CA5EA79488AAA66B4CB4AFB4736">
    <w:name w:val="70240CA5EA79488AAA66B4CB4AFB4736"/>
  </w:style>
  <w:style w:type="paragraph" w:customStyle="1" w:styleId="E82860BB23AE4D71A97FD5DE3B3486C7">
    <w:name w:val="E82860BB23AE4D71A97FD5DE3B3486C7"/>
  </w:style>
  <w:style w:type="paragraph" w:customStyle="1" w:styleId="C6A1C4252D1B462C938C0A5497D53CAF">
    <w:name w:val="C6A1C4252D1B462C938C0A5497D53CAF"/>
  </w:style>
  <w:style w:type="paragraph" w:customStyle="1" w:styleId="F03FCCF3CFBF4FBC9112D2FB04A835A3">
    <w:name w:val="F03FCCF3CFBF4FBC9112D2FB04A835A3"/>
  </w:style>
  <w:style w:type="paragraph" w:customStyle="1" w:styleId="EC0DF2F7462C4871859CB57634198800">
    <w:name w:val="EC0DF2F7462C4871859CB57634198800"/>
  </w:style>
  <w:style w:type="paragraph" w:customStyle="1" w:styleId="254ED09BF4F24BFD98528FD4E350D82E">
    <w:name w:val="254ED09BF4F24BFD98528FD4E350D82E"/>
  </w:style>
  <w:style w:type="paragraph" w:customStyle="1" w:styleId="71A8E97386EF4FC2B51B49B4387841CC">
    <w:name w:val="71A8E97386EF4FC2B51B49B4387841CC"/>
  </w:style>
  <w:style w:type="paragraph" w:customStyle="1" w:styleId="06AFAB4F5C56476B9AA28EAA98EF2CEC">
    <w:name w:val="06AFAB4F5C56476B9AA28EAA98EF2CEC"/>
  </w:style>
  <w:style w:type="paragraph" w:customStyle="1" w:styleId="12288D6FCE49469987FC26EAE93A0B5F">
    <w:name w:val="12288D6FCE49469987FC26EAE93A0B5F"/>
  </w:style>
  <w:style w:type="paragraph" w:customStyle="1" w:styleId="4329AE3266374A4B8D8857336D84F9B6">
    <w:name w:val="4329AE3266374A4B8D8857336D84F9B6"/>
  </w:style>
  <w:style w:type="paragraph" w:customStyle="1" w:styleId="9196081D14A344709192AA98E3FDDD8B">
    <w:name w:val="9196081D14A344709192AA98E3FDDD8B"/>
  </w:style>
  <w:style w:type="paragraph" w:customStyle="1" w:styleId="4D4A8F33D5624862A2F8DEA66D625952">
    <w:name w:val="4D4A8F33D5624862A2F8DEA66D625952"/>
  </w:style>
  <w:style w:type="paragraph" w:customStyle="1" w:styleId="1D0A970AA6FB402F8E0B032E0F54EA07">
    <w:name w:val="1D0A970AA6FB402F8E0B032E0F54EA07"/>
  </w:style>
  <w:style w:type="paragraph" w:customStyle="1" w:styleId="E4C276CF551D49FAA07D8887751F1942">
    <w:name w:val="E4C276CF551D49FAA07D8887751F1942"/>
  </w:style>
  <w:style w:type="paragraph" w:customStyle="1" w:styleId="4E659399A1704F68B307F7BEBE3A8289">
    <w:name w:val="4E659399A1704F68B307F7BEBE3A8289"/>
  </w:style>
  <w:style w:type="paragraph" w:customStyle="1" w:styleId="E86A22B6E0794280A51E7AF9F7BA8FC7">
    <w:name w:val="E86A22B6E0794280A51E7AF9F7BA8FC7"/>
  </w:style>
  <w:style w:type="paragraph" w:customStyle="1" w:styleId="EBCE254FDB374DCEB0426CD1F8A84F78">
    <w:name w:val="EBCE254FDB374DCEB0426CD1F8A84F78"/>
  </w:style>
  <w:style w:type="paragraph" w:customStyle="1" w:styleId="02596572B2DA445BA482E56E031B2DCC">
    <w:name w:val="02596572B2DA445BA482E56E031B2DCC"/>
  </w:style>
  <w:style w:type="paragraph" w:customStyle="1" w:styleId="A1329CA988E9447D82F1A982C9D04CEC">
    <w:name w:val="A1329CA988E9447D82F1A982C9D04CEC"/>
  </w:style>
  <w:style w:type="paragraph" w:customStyle="1" w:styleId="23E0FB815FE04F4399FAC51F5EBA153C">
    <w:name w:val="23E0FB815FE04F4399FAC51F5EBA153C"/>
  </w:style>
  <w:style w:type="paragraph" w:customStyle="1" w:styleId="D4D2377EAD4C4777B27D6B464AA71325">
    <w:name w:val="D4D2377EAD4C4777B27D6B464AA71325"/>
  </w:style>
  <w:style w:type="paragraph" w:customStyle="1" w:styleId="C99BA16DBA9C48E2A6C20DF09E513D3C">
    <w:name w:val="C99BA16DBA9C48E2A6C20DF09E513D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5633-FCB5-4195-8F5E-EF1A81FA6BE6}">
  <ds:schemaRefs>
    <ds:schemaRef ds:uri="http://schemas.microsoft.com/office/2006/documentManagement/types"/>
    <ds:schemaRef ds:uri="http://purl.org/dc/terms/"/>
    <ds:schemaRef ds:uri="df7a2397-886e-4b60-b6a3-967982c29bcd"/>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s>
</ds:datastoreItem>
</file>

<file path=customXml/itemProps2.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3.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3177C0-4940-4178-B6E5-93A4B856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(004)</Template>
  <TotalTime>0</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Andrews</dc:creator>
  <cp:keywords/>
  <dc:description/>
  <cp:lastModifiedBy>Stacey Andrews</cp:lastModifiedBy>
  <cp:revision>1</cp:revision>
  <cp:lastPrinted>2022-05-19T13:50:00Z</cp:lastPrinted>
  <dcterms:created xsi:type="dcterms:W3CDTF">2024-03-26T10:00:00Z</dcterms:created>
  <dcterms:modified xsi:type="dcterms:W3CDTF">2024-03-26T10:00:00Z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