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C52528" w:rsidP="00B83A6B">
            <w:pPr>
              <w:spacing w:line="240" w:lineRule="auto"/>
              <w:rPr>
                <w:b/>
                <w:bCs/>
              </w:rPr>
            </w:pPr>
            <w:sdt>
              <w:sdtPr>
                <w:rPr>
                  <w:rStyle w:val="PlaceholderText"/>
                  <w:caps/>
                </w:rPr>
                <w:alias w:val="Applicants Surname"/>
                <w:tag w:val="Applicant"/>
                <w:id w:val="-469979498"/>
                <w:placeholder>
                  <w:docPart w:val="34086B7BEC684B0FA3F695196FE0FBE1"/>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258E247B6A724D0A9BB6F715BDDFF753"/>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9F2633FAFEB747FE92AE49D4C8E6CDC4"/>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F97E77CD5C004806A3E0BE8597B724F2"/>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BA3BB1131C554DBA95E11C0EA11A32C9"/>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34B8D9880004416F9EB4FE71A1E7FBC7"/>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BA1FD31A01424DD791D6916BF66A8ED2"/>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055C0838BDB54B218CE30799476E32BB"/>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BE3A23A8A48C4BC8829BE185A5806A84"/>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E8630CF6E64044079EA44B04FA877967"/>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855012947FB2409E8653CDB0266A2DA4"/>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734BE5ED5CA342EF926A3BB658F52186"/>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ED6767F7C329495A9C92BE6F26097325"/>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672FEE880A3D4176B2BC147F0329597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37F0E05898D64C34A910E11F3637BADC"/>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792B4A93811B47E88B6DAAC2307FD89E"/>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127D1A87C6D0418687A671976371C139"/>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3A9F05C47269489A99E9A1CDABF9FD0E"/>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676A80F0DB8D4636B62FC3719F14BFBB"/>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50D9254A6D004A10BE95A675ED21604E"/>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ED478BE0594946D9AAE01E740FB2D142"/>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62F47E999F1A4A30A5A687A84F9B06FA"/>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337A95F4D5874A9DAD84D106359F447A"/>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5355AD78DA25404B834F359B0E4BD95B"/>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ADA6C97598B74E09BC368A35CD664FE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D6E04217B7E04F47846205B5868988AB"/>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2F882C7F073843929765F3F4CA49717A"/>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B9D7DF6C55E74904A3294F41B6C7B20B"/>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186E6A9AC18144969EB5D2184C316C6F"/>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8866D6BD4AEA4D448254A9654DE991AE"/>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C068FE980AD44AB0B020283EA93EFBFE"/>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C6F9092D370747C79E966A7556E606D6"/>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0049E3E1EBB742179E41561A1A700120"/>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BC25444C006842D5BC2B687AAC5C306D"/>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BE83D54C0BEB4D1989FE54A0CD3E5359"/>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41C47518CE7543A1BBEC63E2431C6DBB"/>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9FCEA895A3294EB4B3FF31D267E065EC"/>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914E3E23874C447E8B01661C0C86B207"/>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1E574524B9E748AA9012E85533856B49"/>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D3D3161A66734A3DA2CC92D90517A481"/>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1362EAFBE28A45D0B68CD3811D007B40"/>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D360522A85CB46D0A95A2020672D3812"/>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93C936E3405F439CA8F8554BD105DEA2"/>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ACE0CD438E694145815A7850688D5DDF"/>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B054E75CDECC4E08ADC02556D93846B8"/>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3647759B3BA54247965F1A1D4384C12A"/>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36526B99932B48C38AC4E329B7A18871"/>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6D3E028796944E4CBCD751D6249DABCB"/>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7A208CC9D3154DC3AC56E936EA9044E3"/>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347461C8F11546FC949BE4F50F16C2A3"/>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788E144919674C3D9E99D8AA55BEC61D"/>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6ED14BC6E65D445F848C61883009D7F6"/>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05A522CCDBBD4E03A109A83265F95FB9"/>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CC13E366D485416E8AD9455115427B13"/>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37BA4E1284A745788E2BAFF253721A5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2C07735544944493870E6DC0642B1D4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4F2A8DE3513C4718A6E18A99016DDE2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09C6AB72BF824CB9B1AC82504318FB2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2E1E15F3B37141A9BC06A1304445498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D67E018893BB41D5970C68BDC3BC764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018EDF8B2EAB499799E86383CBE5E4B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6AC4C4B36A5C42A99AF257C4EDAF739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A2046EC666F3498C8A8ABFA89FD7F8FA"/>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667966589A174B57B9EE2906BB8098EA"/>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A567EE6F0864413EB65695B04BB6AFE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05B93EB86DAE4EFCAEE16770863167C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1D06B162CD604CA0A2ED3BF50615240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42EE091B9E5F4C2F86E6CAA822AED89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75D50F3941A9493EB2E22174D0D4A32C"/>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7280B4B0A1EE4E0B8E74CB46D19018B8"/>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C52528"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53C49405878D48FFBF3AA45AB5005C27"/>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C52528" w:rsidP="00D4556A">
            <w:pPr>
              <w:pStyle w:val="Heading3"/>
              <w:framePr w:hSpace="0" w:wrap="auto" w:vAnchor="margin" w:hAnchor="text" w:yAlign="inline"/>
            </w:pPr>
            <w:sdt>
              <w:sdtPr>
                <w:rPr>
                  <w:rStyle w:val="Strong"/>
                  <w:sz w:val="22"/>
                  <w:szCs w:val="22"/>
                </w:rPr>
                <w:id w:val="2129507572"/>
                <w:placeholder>
                  <w:docPart w:val="A5D3657558A04FB9815CB56406E69183"/>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528" w:rsidRDefault="00C52528" w:rsidP="00EA1B32">
      <w:r>
        <w:separator/>
      </w:r>
    </w:p>
    <w:p w:rsidR="00C52528" w:rsidRDefault="00C52528"/>
    <w:p w:rsidR="00C52528" w:rsidRDefault="00C52528" w:rsidP="007B0440"/>
  </w:endnote>
  <w:endnote w:type="continuationSeparator" w:id="0">
    <w:p w:rsidR="00C52528" w:rsidRDefault="00C52528" w:rsidP="00EA1B32">
      <w:r>
        <w:continuationSeparator/>
      </w:r>
    </w:p>
    <w:p w:rsidR="00C52528" w:rsidRDefault="00C52528"/>
    <w:p w:rsidR="00C52528" w:rsidRDefault="00C52528"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C52528">
          <w:rPr>
            <w:rStyle w:val="PageNumber"/>
            <w:noProof/>
          </w:rPr>
          <w:t>4</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C52528">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C52528">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C52528">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528" w:rsidRDefault="00C52528" w:rsidP="00EA1B32">
      <w:r>
        <w:separator/>
      </w:r>
    </w:p>
    <w:p w:rsidR="00C52528" w:rsidRDefault="00C52528"/>
    <w:p w:rsidR="00C52528" w:rsidRDefault="00C52528" w:rsidP="007B0440"/>
  </w:footnote>
  <w:footnote w:type="continuationSeparator" w:id="0">
    <w:p w:rsidR="00C52528" w:rsidRDefault="00C52528" w:rsidP="00EA1B32">
      <w:r>
        <w:continuationSeparator/>
      </w:r>
    </w:p>
    <w:p w:rsidR="00C52528" w:rsidRDefault="00C52528"/>
    <w:p w:rsidR="00C52528" w:rsidRDefault="00C52528"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528"/>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52528"/>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80898258-9D7C-4F35-ABB5-865DBD82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akek\AppData\Local\Microsoft\Windows\INetCache\Content.Outlook\Q2HTG5LU\Application%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4086B7BEC684B0FA3F695196FE0FBE1"/>
        <w:category>
          <w:name w:val="General"/>
          <w:gallery w:val="placeholder"/>
        </w:category>
        <w:types>
          <w:type w:val="bbPlcHdr"/>
        </w:types>
        <w:behaviors>
          <w:behavior w:val="content"/>
        </w:behaviors>
        <w:guid w:val="{16F43D47-BA61-4864-ADD1-7F7FE38B2DDC}"/>
      </w:docPartPr>
      <w:docPartBody>
        <w:p w:rsidR="00000000" w:rsidRDefault="00C36DE0">
          <w:pPr>
            <w:pStyle w:val="34086B7BEC684B0FA3F695196FE0FBE1"/>
          </w:pPr>
          <w:r w:rsidRPr="006564C8">
            <w:rPr>
              <w:rStyle w:val="PlaceholderText"/>
            </w:rPr>
            <w:t>Click or tap here to enter text.</w:t>
          </w:r>
        </w:p>
      </w:docPartBody>
    </w:docPart>
    <w:docPart>
      <w:docPartPr>
        <w:name w:val="258E247B6A724D0A9BB6F715BDDFF753"/>
        <w:category>
          <w:name w:val="General"/>
          <w:gallery w:val="placeholder"/>
        </w:category>
        <w:types>
          <w:type w:val="bbPlcHdr"/>
        </w:types>
        <w:behaviors>
          <w:behavior w:val="content"/>
        </w:behaviors>
        <w:guid w:val="{9B182923-62A7-4D6D-ABFD-634C2533453A}"/>
      </w:docPartPr>
      <w:docPartBody>
        <w:p w:rsidR="00000000" w:rsidRDefault="00C36DE0">
          <w:pPr>
            <w:pStyle w:val="258E247B6A724D0A9BB6F715BDDFF753"/>
          </w:pPr>
          <w:r w:rsidRPr="00681E98">
            <w:rPr>
              <w:rStyle w:val="PlaceholderText"/>
            </w:rPr>
            <w:t>Click or tap here to enter text.</w:t>
          </w:r>
        </w:p>
      </w:docPartBody>
    </w:docPart>
    <w:docPart>
      <w:docPartPr>
        <w:name w:val="9F2633FAFEB747FE92AE49D4C8E6CDC4"/>
        <w:category>
          <w:name w:val="General"/>
          <w:gallery w:val="placeholder"/>
        </w:category>
        <w:types>
          <w:type w:val="bbPlcHdr"/>
        </w:types>
        <w:behaviors>
          <w:behavior w:val="content"/>
        </w:behaviors>
        <w:guid w:val="{E802413D-E978-4BB5-9C03-660AE2948A51}"/>
      </w:docPartPr>
      <w:docPartBody>
        <w:p w:rsidR="00000000" w:rsidRDefault="00C36DE0">
          <w:pPr>
            <w:pStyle w:val="9F2633FAFEB747FE92AE49D4C8E6CDC4"/>
          </w:pPr>
          <w:r w:rsidRPr="00681E98">
            <w:rPr>
              <w:rStyle w:val="PlaceholderText"/>
            </w:rPr>
            <w:t>Choose an item.</w:t>
          </w:r>
        </w:p>
      </w:docPartBody>
    </w:docPart>
    <w:docPart>
      <w:docPartPr>
        <w:name w:val="F97E77CD5C004806A3E0BE8597B724F2"/>
        <w:category>
          <w:name w:val="General"/>
          <w:gallery w:val="placeholder"/>
        </w:category>
        <w:types>
          <w:type w:val="bbPlcHdr"/>
        </w:types>
        <w:behaviors>
          <w:behavior w:val="content"/>
        </w:behaviors>
        <w:guid w:val="{28EFFC09-C1D2-4274-8892-8A8306BAB11E}"/>
      </w:docPartPr>
      <w:docPartBody>
        <w:p w:rsidR="00000000" w:rsidRDefault="00C36DE0">
          <w:pPr>
            <w:pStyle w:val="F97E77CD5C004806A3E0BE8597B724F2"/>
          </w:pPr>
          <w:r w:rsidRPr="00681E98">
            <w:rPr>
              <w:rStyle w:val="PlaceholderText"/>
            </w:rPr>
            <w:t>Click or tap here to enter text.</w:t>
          </w:r>
        </w:p>
      </w:docPartBody>
    </w:docPart>
    <w:docPart>
      <w:docPartPr>
        <w:name w:val="BA3BB1131C554DBA95E11C0EA11A32C9"/>
        <w:category>
          <w:name w:val="General"/>
          <w:gallery w:val="placeholder"/>
        </w:category>
        <w:types>
          <w:type w:val="bbPlcHdr"/>
        </w:types>
        <w:behaviors>
          <w:behavior w:val="content"/>
        </w:behaviors>
        <w:guid w:val="{D0039A10-A5DD-4CA3-8367-76C06D14FF50}"/>
      </w:docPartPr>
      <w:docPartBody>
        <w:p w:rsidR="00000000" w:rsidRDefault="00C36DE0">
          <w:pPr>
            <w:pStyle w:val="BA3BB1131C554DBA95E11C0EA11A32C9"/>
          </w:pPr>
          <w:r w:rsidRPr="00681E98">
            <w:rPr>
              <w:rStyle w:val="PlaceholderText"/>
            </w:rPr>
            <w:t>Click or tap to enter a date.</w:t>
          </w:r>
        </w:p>
      </w:docPartBody>
    </w:docPart>
    <w:docPart>
      <w:docPartPr>
        <w:name w:val="34B8D9880004416F9EB4FE71A1E7FBC7"/>
        <w:category>
          <w:name w:val="General"/>
          <w:gallery w:val="placeholder"/>
        </w:category>
        <w:types>
          <w:type w:val="bbPlcHdr"/>
        </w:types>
        <w:behaviors>
          <w:behavior w:val="content"/>
        </w:behaviors>
        <w:guid w:val="{5EB6F7C0-D635-4C9A-99A3-AF2E6A98E9A1}"/>
      </w:docPartPr>
      <w:docPartBody>
        <w:p w:rsidR="00000000" w:rsidRDefault="00C36DE0">
          <w:pPr>
            <w:pStyle w:val="34B8D9880004416F9EB4FE71A1E7FBC7"/>
          </w:pPr>
          <w:r w:rsidRPr="00681E98">
            <w:rPr>
              <w:rStyle w:val="PlaceholderText"/>
            </w:rPr>
            <w:t>Click or tap here to enter text.</w:t>
          </w:r>
        </w:p>
      </w:docPartBody>
    </w:docPart>
    <w:docPart>
      <w:docPartPr>
        <w:name w:val="BA1FD31A01424DD791D6916BF66A8ED2"/>
        <w:category>
          <w:name w:val="General"/>
          <w:gallery w:val="placeholder"/>
        </w:category>
        <w:types>
          <w:type w:val="bbPlcHdr"/>
        </w:types>
        <w:behaviors>
          <w:behavior w:val="content"/>
        </w:behaviors>
        <w:guid w:val="{75BFF9EE-DE2D-4968-B4FD-E20271893AAC}"/>
      </w:docPartPr>
      <w:docPartBody>
        <w:p w:rsidR="00000000" w:rsidRDefault="00C36DE0">
          <w:pPr>
            <w:pStyle w:val="BA1FD31A01424DD791D6916BF66A8ED2"/>
          </w:pPr>
          <w:r w:rsidRPr="00681E98">
            <w:rPr>
              <w:rStyle w:val="PlaceholderText"/>
            </w:rPr>
            <w:t>Click or tap here to enter text.</w:t>
          </w:r>
        </w:p>
      </w:docPartBody>
    </w:docPart>
    <w:docPart>
      <w:docPartPr>
        <w:name w:val="055C0838BDB54B218CE30799476E32BB"/>
        <w:category>
          <w:name w:val="General"/>
          <w:gallery w:val="placeholder"/>
        </w:category>
        <w:types>
          <w:type w:val="bbPlcHdr"/>
        </w:types>
        <w:behaviors>
          <w:behavior w:val="content"/>
        </w:behaviors>
        <w:guid w:val="{54A7804D-6580-43B7-857A-CA585127530E}"/>
      </w:docPartPr>
      <w:docPartBody>
        <w:p w:rsidR="00000000" w:rsidRDefault="00C36DE0">
          <w:pPr>
            <w:pStyle w:val="055C0838BDB54B218CE30799476E32BB"/>
          </w:pPr>
          <w:r w:rsidRPr="00681E98">
            <w:rPr>
              <w:rStyle w:val="PlaceholderText"/>
            </w:rPr>
            <w:t>Click or tap here to enter text.</w:t>
          </w:r>
        </w:p>
      </w:docPartBody>
    </w:docPart>
    <w:docPart>
      <w:docPartPr>
        <w:name w:val="BE3A23A8A48C4BC8829BE185A5806A84"/>
        <w:category>
          <w:name w:val="General"/>
          <w:gallery w:val="placeholder"/>
        </w:category>
        <w:types>
          <w:type w:val="bbPlcHdr"/>
        </w:types>
        <w:behaviors>
          <w:behavior w:val="content"/>
        </w:behaviors>
        <w:guid w:val="{3C6EA576-5406-42DC-977A-8EBD2F54D568}"/>
      </w:docPartPr>
      <w:docPartBody>
        <w:p w:rsidR="00000000" w:rsidRDefault="00C36DE0">
          <w:pPr>
            <w:pStyle w:val="BE3A23A8A48C4BC8829BE185A5806A84"/>
          </w:pPr>
          <w:r w:rsidRPr="00681E98">
            <w:rPr>
              <w:rStyle w:val="PlaceholderText"/>
            </w:rPr>
            <w:t>Click or tap here to enter text.</w:t>
          </w:r>
        </w:p>
      </w:docPartBody>
    </w:docPart>
    <w:docPart>
      <w:docPartPr>
        <w:name w:val="E8630CF6E64044079EA44B04FA877967"/>
        <w:category>
          <w:name w:val="General"/>
          <w:gallery w:val="placeholder"/>
        </w:category>
        <w:types>
          <w:type w:val="bbPlcHdr"/>
        </w:types>
        <w:behaviors>
          <w:behavior w:val="content"/>
        </w:behaviors>
        <w:guid w:val="{81449C17-7BDC-40E9-833E-B033E37D6FFA}"/>
      </w:docPartPr>
      <w:docPartBody>
        <w:p w:rsidR="00000000" w:rsidRDefault="00C36DE0">
          <w:pPr>
            <w:pStyle w:val="E8630CF6E64044079EA44B04FA877967"/>
          </w:pPr>
          <w:r w:rsidRPr="00681E98">
            <w:rPr>
              <w:rStyle w:val="PlaceholderText"/>
            </w:rPr>
            <w:t>Click or tap to enter a date.</w:t>
          </w:r>
        </w:p>
      </w:docPartBody>
    </w:docPart>
    <w:docPart>
      <w:docPartPr>
        <w:name w:val="855012947FB2409E8653CDB0266A2DA4"/>
        <w:category>
          <w:name w:val="General"/>
          <w:gallery w:val="placeholder"/>
        </w:category>
        <w:types>
          <w:type w:val="bbPlcHdr"/>
        </w:types>
        <w:behaviors>
          <w:behavior w:val="content"/>
        </w:behaviors>
        <w:guid w:val="{4D22B265-D72A-4711-B1BE-1004B0252198}"/>
      </w:docPartPr>
      <w:docPartBody>
        <w:p w:rsidR="00000000" w:rsidRDefault="00C36DE0">
          <w:pPr>
            <w:pStyle w:val="855012947FB2409E8653CDB0266A2DA4"/>
          </w:pPr>
          <w:r w:rsidRPr="00681E98">
            <w:rPr>
              <w:rStyle w:val="PlaceholderText"/>
            </w:rPr>
            <w:t>Click or tap here to enter text.</w:t>
          </w:r>
        </w:p>
      </w:docPartBody>
    </w:docPart>
    <w:docPart>
      <w:docPartPr>
        <w:name w:val="734BE5ED5CA342EF926A3BB658F52186"/>
        <w:category>
          <w:name w:val="General"/>
          <w:gallery w:val="placeholder"/>
        </w:category>
        <w:types>
          <w:type w:val="bbPlcHdr"/>
        </w:types>
        <w:behaviors>
          <w:behavior w:val="content"/>
        </w:behaviors>
        <w:guid w:val="{C3858B61-8104-4FB2-8EB1-8A6EE17D701C}"/>
      </w:docPartPr>
      <w:docPartBody>
        <w:p w:rsidR="00000000" w:rsidRDefault="00C36DE0">
          <w:pPr>
            <w:pStyle w:val="734BE5ED5CA342EF926A3BB658F52186"/>
          </w:pPr>
          <w:r w:rsidRPr="00681E98">
            <w:rPr>
              <w:rStyle w:val="PlaceholderText"/>
            </w:rPr>
            <w:t>Click or tap here to enter text.</w:t>
          </w:r>
        </w:p>
      </w:docPartBody>
    </w:docPart>
    <w:docPart>
      <w:docPartPr>
        <w:name w:val="ED6767F7C329495A9C92BE6F26097325"/>
        <w:category>
          <w:name w:val="General"/>
          <w:gallery w:val="placeholder"/>
        </w:category>
        <w:types>
          <w:type w:val="bbPlcHdr"/>
        </w:types>
        <w:behaviors>
          <w:behavior w:val="content"/>
        </w:behaviors>
        <w:guid w:val="{70CEA057-CC10-4910-A717-6DCA5F2FE75B}"/>
      </w:docPartPr>
      <w:docPartBody>
        <w:p w:rsidR="00000000" w:rsidRDefault="00C36DE0">
          <w:pPr>
            <w:pStyle w:val="ED6767F7C329495A9C92BE6F26097325"/>
          </w:pPr>
          <w:r w:rsidRPr="00681E98">
            <w:rPr>
              <w:rStyle w:val="PlaceholderText"/>
            </w:rPr>
            <w:t>Click or tap here to enter text.</w:t>
          </w:r>
        </w:p>
      </w:docPartBody>
    </w:docPart>
    <w:docPart>
      <w:docPartPr>
        <w:name w:val="672FEE880A3D4176B2BC147F03295979"/>
        <w:category>
          <w:name w:val="General"/>
          <w:gallery w:val="placeholder"/>
        </w:category>
        <w:types>
          <w:type w:val="bbPlcHdr"/>
        </w:types>
        <w:behaviors>
          <w:behavior w:val="content"/>
        </w:behaviors>
        <w:guid w:val="{09F8D753-4031-45EF-B3A3-975ECA3E2F1D}"/>
      </w:docPartPr>
      <w:docPartBody>
        <w:p w:rsidR="00000000" w:rsidRDefault="00C36DE0">
          <w:pPr>
            <w:pStyle w:val="672FEE880A3D4176B2BC147F03295979"/>
          </w:pPr>
          <w:r w:rsidRPr="00681E98">
            <w:rPr>
              <w:rStyle w:val="PlaceholderText"/>
            </w:rPr>
            <w:t>Click or tap here to enter text.</w:t>
          </w:r>
        </w:p>
      </w:docPartBody>
    </w:docPart>
    <w:docPart>
      <w:docPartPr>
        <w:name w:val="37F0E05898D64C34A910E11F3637BADC"/>
        <w:category>
          <w:name w:val="General"/>
          <w:gallery w:val="placeholder"/>
        </w:category>
        <w:types>
          <w:type w:val="bbPlcHdr"/>
        </w:types>
        <w:behaviors>
          <w:behavior w:val="content"/>
        </w:behaviors>
        <w:guid w:val="{28A0D408-FBFB-4414-8E03-DB06EB381DC7}"/>
      </w:docPartPr>
      <w:docPartBody>
        <w:p w:rsidR="00000000" w:rsidRDefault="00C36DE0">
          <w:pPr>
            <w:pStyle w:val="37F0E05898D64C34A910E11F3637BADC"/>
          </w:pPr>
          <w:r w:rsidRPr="00681E98">
            <w:rPr>
              <w:rStyle w:val="PlaceholderText"/>
            </w:rPr>
            <w:t>Click or tap here to enter text.</w:t>
          </w:r>
        </w:p>
      </w:docPartBody>
    </w:docPart>
    <w:docPart>
      <w:docPartPr>
        <w:name w:val="792B4A93811B47E88B6DAAC2307FD89E"/>
        <w:category>
          <w:name w:val="General"/>
          <w:gallery w:val="placeholder"/>
        </w:category>
        <w:types>
          <w:type w:val="bbPlcHdr"/>
        </w:types>
        <w:behaviors>
          <w:behavior w:val="content"/>
        </w:behaviors>
        <w:guid w:val="{93F720AC-E62C-4472-8A10-F0EF6E37743D}"/>
      </w:docPartPr>
      <w:docPartBody>
        <w:p w:rsidR="00000000" w:rsidRDefault="00C36DE0">
          <w:pPr>
            <w:pStyle w:val="792B4A93811B47E88B6DAAC2307FD89E"/>
          </w:pPr>
          <w:r w:rsidRPr="00681E98">
            <w:rPr>
              <w:rStyle w:val="PlaceholderText"/>
            </w:rPr>
            <w:t>Click or tap here to enter text.</w:t>
          </w:r>
        </w:p>
      </w:docPartBody>
    </w:docPart>
    <w:docPart>
      <w:docPartPr>
        <w:name w:val="127D1A87C6D0418687A671976371C139"/>
        <w:category>
          <w:name w:val="General"/>
          <w:gallery w:val="placeholder"/>
        </w:category>
        <w:types>
          <w:type w:val="bbPlcHdr"/>
        </w:types>
        <w:behaviors>
          <w:behavior w:val="content"/>
        </w:behaviors>
        <w:guid w:val="{9DE33FA5-C52C-4157-83B3-B54C50DCC3B8}"/>
      </w:docPartPr>
      <w:docPartBody>
        <w:p w:rsidR="00000000" w:rsidRDefault="00C36DE0">
          <w:pPr>
            <w:pStyle w:val="127D1A87C6D0418687A671976371C139"/>
          </w:pPr>
          <w:r w:rsidRPr="00681E98">
            <w:rPr>
              <w:rStyle w:val="PlaceholderText"/>
            </w:rPr>
            <w:t>Click or tap here to enter text.</w:t>
          </w:r>
        </w:p>
      </w:docPartBody>
    </w:docPart>
    <w:docPart>
      <w:docPartPr>
        <w:name w:val="3A9F05C47269489A99E9A1CDABF9FD0E"/>
        <w:category>
          <w:name w:val="General"/>
          <w:gallery w:val="placeholder"/>
        </w:category>
        <w:types>
          <w:type w:val="bbPlcHdr"/>
        </w:types>
        <w:behaviors>
          <w:behavior w:val="content"/>
        </w:behaviors>
        <w:guid w:val="{7A71FD47-9AE9-479E-B0BD-E3707023E741}"/>
      </w:docPartPr>
      <w:docPartBody>
        <w:p w:rsidR="00000000" w:rsidRDefault="00C36DE0">
          <w:pPr>
            <w:pStyle w:val="3A9F05C47269489A99E9A1CDABF9FD0E"/>
          </w:pPr>
          <w:r w:rsidRPr="00681E98">
            <w:rPr>
              <w:rStyle w:val="PlaceholderText"/>
            </w:rPr>
            <w:t>Click or tap here to enter text.</w:t>
          </w:r>
        </w:p>
      </w:docPartBody>
    </w:docPart>
    <w:docPart>
      <w:docPartPr>
        <w:name w:val="676A80F0DB8D4636B62FC3719F14BFBB"/>
        <w:category>
          <w:name w:val="General"/>
          <w:gallery w:val="placeholder"/>
        </w:category>
        <w:types>
          <w:type w:val="bbPlcHdr"/>
        </w:types>
        <w:behaviors>
          <w:behavior w:val="content"/>
        </w:behaviors>
        <w:guid w:val="{EB3503C1-7976-4213-BE45-365D12C894D0}"/>
      </w:docPartPr>
      <w:docPartBody>
        <w:p w:rsidR="00000000" w:rsidRDefault="00C36DE0">
          <w:pPr>
            <w:pStyle w:val="676A80F0DB8D4636B62FC3719F14BFBB"/>
          </w:pPr>
          <w:r w:rsidRPr="00681E98">
            <w:rPr>
              <w:rStyle w:val="PlaceholderText"/>
            </w:rPr>
            <w:t>Click or tap here to enter text.</w:t>
          </w:r>
        </w:p>
      </w:docPartBody>
    </w:docPart>
    <w:docPart>
      <w:docPartPr>
        <w:name w:val="50D9254A6D004A10BE95A675ED21604E"/>
        <w:category>
          <w:name w:val="General"/>
          <w:gallery w:val="placeholder"/>
        </w:category>
        <w:types>
          <w:type w:val="bbPlcHdr"/>
        </w:types>
        <w:behaviors>
          <w:behavior w:val="content"/>
        </w:behaviors>
        <w:guid w:val="{539DEB33-D889-4C46-9F56-5AB5F5E7B2D0}"/>
      </w:docPartPr>
      <w:docPartBody>
        <w:p w:rsidR="00000000" w:rsidRDefault="00C36DE0">
          <w:pPr>
            <w:pStyle w:val="50D9254A6D004A10BE95A675ED21604E"/>
          </w:pPr>
          <w:r w:rsidRPr="00681E98">
            <w:rPr>
              <w:rStyle w:val="PlaceholderText"/>
            </w:rPr>
            <w:t>Click or tap to enter a date.</w:t>
          </w:r>
        </w:p>
      </w:docPartBody>
    </w:docPart>
    <w:docPart>
      <w:docPartPr>
        <w:name w:val="ED478BE0594946D9AAE01E740FB2D142"/>
        <w:category>
          <w:name w:val="General"/>
          <w:gallery w:val="placeholder"/>
        </w:category>
        <w:types>
          <w:type w:val="bbPlcHdr"/>
        </w:types>
        <w:behaviors>
          <w:behavior w:val="content"/>
        </w:behaviors>
        <w:guid w:val="{8BF7BCC0-A194-4D22-A20E-E0D338E5A001}"/>
      </w:docPartPr>
      <w:docPartBody>
        <w:p w:rsidR="00000000" w:rsidRDefault="00C36DE0">
          <w:pPr>
            <w:pStyle w:val="ED478BE0594946D9AAE01E740FB2D142"/>
          </w:pPr>
          <w:r w:rsidRPr="00681E98">
            <w:rPr>
              <w:rStyle w:val="PlaceholderText"/>
            </w:rPr>
            <w:t>Click or tap here to enter text.</w:t>
          </w:r>
        </w:p>
      </w:docPartBody>
    </w:docPart>
    <w:docPart>
      <w:docPartPr>
        <w:name w:val="62F47E999F1A4A30A5A687A84F9B06FA"/>
        <w:category>
          <w:name w:val="General"/>
          <w:gallery w:val="placeholder"/>
        </w:category>
        <w:types>
          <w:type w:val="bbPlcHdr"/>
        </w:types>
        <w:behaviors>
          <w:behavior w:val="content"/>
        </w:behaviors>
        <w:guid w:val="{7D959106-7C7C-4116-8819-8A1BE5F115A6}"/>
      </w:docPartPr>
      <w:docPartBody>
        <w:p w:rsidR="00000000" w:rsidRDefault="00C36DE0">
          <w:pPr>
            <w:pStyle w:val="62F47E999F1A4A30A5A687A84F9B06FA"/>
          </w:pPr>
          <w:r w:rsidRPr="00681E98">
            <w:rPr>
              <w:rStyle w:val="PlaceholderText"/>
            </w:rPr>
            <w:t>Click or tap here to enter text.</w:t>
          </w:r>
        </w:p>
      </w:docPartBody>
    </w:docPart>
    <w:docPart>
      <w:docPartPr>
        <w:name w:val="337A95F4D5874A9DAD84D106359F447A"/>
        <w:category>
          <w:name w:val="General"/>
          <w:gallery w:val="placeholder"/>
        </w:category>
        <w:types>
          <w:type w:val="bbPlcHdr"/>
        </w:types>
        <w:behaviors>
          <w:behavior w:val="content"/>
        </w:behaviors>
        <w:guid w:val="{3FBBCE21-3B99-479B-BD8A-E8AE316DE91D}"/>
      </w:docPartPr>
      <w:docPartBody>
        <w:p w:rsidR="00000000" w:rsidRDefault="00C36DE0">
          <w:pPr>
            <w:pStyle w:val="337A95F4D5874A9DAD84D106359F447A"/>
          </w:pPr>
          <w:r w:rsidRPr="00681E98">
            <w:rPr>
              <w:rStyle w:val="PlaceholderText"/>
            </w:rPr>
            <w:t>Click or tap here to enter text.</w:t>
          </w:r>
        </w:p>
      </w:docPartBody>
    </w:docPart>
    <w:docPart>
      <w:docPartPr>
        <w:name w:val="5355AD78DA25404B834F359B0E4BD95B"/>
        <w:category>
          <w:name w:val="General"/>
          <w:gallery w:val="placeholder"/>
        </w:category>
        <w:types>
          <w:type w:val="bbPlcHdr"/>
        </w:types>
        <w:behaviors>
          <w:behavior w:val="content"/>
        </w:behaviors>
        <w:guid w:val="{4E00E7BF-BCF9-4C75-AEE6-40B0670B368B}"/>
      </w:docPartPr>
      <w:docPartBody>
        <w:p w:rsidR="00000000" w:rsidRDefault="00C36DE0">
          <w:pPr>
            <w:pStyle w:val="5355AD78DA25404B834F359B0E4BD95B"/>
          </w:pPr>
          <w:r w:rsidRPr="00681E98">
            <w:rPr>
              <w:rStyle w:val="PlaceholderText"/>
            </w:rPr>
            <w:t>Click or tap here to enter text.</w:t>
          </w:r>
        </w:p>
      </w:docPartBody>
    </w:docPart>
    <w:docPart>
      <w:docPartPr>
        <w:name w:val="ADA6C97598B74E09BC368A35CD664FE0"/>
        <w:category>
          <w:name w:val="General"/>
          <w:gallery w:val="placeholder"/>
        </w:category>
        <w:types>
          <w:type w:val="bbPlcHdr"/>
        </w:types>
        <w:behaviors>
          <w:behavior w:val="content"/>
        </w:behaviors>
        <w:guid w:val="{56A6911E-8F54-4530-ADFC-D441EE642E0E}"/>
      </w:docPartPr>
      <w:docPartBody>
        <w:p w:rsidR="00000000" w:rsidRDefault="00C36DE0">
          <w:pPr>
            <w:pStyle w:val="ADA6C97598B74E09BC368A35CD664FE0"/>
          </w:pPr>
          <w:r w:rsidRPr="00681E98">
            <w:rPr>
              <w:rStyle w:val="PlaceholderText"/>
            </w:rPr>
            <w:t>Click or tap here to enter text.</w:t>
          </w:r>
        </w:p>
      </w:docPartBody>
    </w:docPart>
    <w:docPart>
      <w:docPartPr>
        <w:name w:val="D6E04217B7E04F47846205B5868988AB"/>
        <w:category>
          <w:name w:val="General"/>
          <w:gallery w:val="placeholder"/>
        </w:category>
        <w:types>
          <w:type w:val="bbPlcHdr"/>
        </w:types>
        <w:behaviors>
          <w:behavior w:val="content"/>
        </w:behaviors>
        <w:guid w:val="{A01CBD36-8F2E-41D2-A4CE-883D1CC296F2}"/>
      </w:docPartPr>
      <w:docPartBody>
        <w:p w:rsidR="00000000" w:rsidRDefault="00C36DE0">
          <w:pPr>
            <w:pStyle w:val="D6E04217B7E04F47846205B5868988AB"/>
          </w:pPr>
          <w:r w:rsidRPr="00681E98">
            <w:rPr>
              <w:rStyle w:val="PlaceholderText"/>
            </w:rPr>
            <w:t>Click or tap here to enter text.</w:t>
          </w:r>
        </w:p>
      </w:docPartBody>
    </w:docPart>
    <w:docPart>
      <w:docPartPr>
        <w:name w:val="2F882C7F073843929765F3F4CA49717A"/>
        <w:category>
          <w:name w:val="General"/>
          <w:gallery w:val="placeholder"/>
        </w:category>
        <w:types>
          <w:type w:val="bbPlcHdr"/>
        </w:types>
        <w:behaviors>
          <w:behavior w:val="content"/>
        </w:behaviors>
        <w:guid w:val="{6A8EC95B-ABCE-458B-97FC-D9554CAD4384}"/>
      </w:docPartPr>
      <w:docPartBody>
        <w:p w:rsidR="00000000" w:rsidRDefault="00C36DE0">
          <w:pPr>
            <w:pStyle w:val="2F882C7F073843929765F3F4CA49717A"/>
          </w:pPr>
          <w:r w:rsidRPr="00681E98">
            <w:rPr>
              <w:rStyle w:val="PlaceholderText"/>
            </w:rPr>
            <w:t>Click or tap here to enter text.</w:t>
          </w:r>
        </w:p>
      </w:docPartBody>
    </w:docPart>
    <w:docPart>
      <w:docPartPr>
        <w:name w:val="B9D7DF6C55E74904A3294F41B6C7B20B"/>
        <w:category>
          <w:name w:val="General"/>
          <w:gallery w:val="placeholder"/>
        </w:category>
        <w:types>
          <w:type w:val="bbPlcHdr"/>
        </w:types>
        <w:behaviors>
          <w:behavior w:val="content"/>
        </w:behaviors>
        <w:guid w:val="{F4CEABF0-B345-4ED4-8377-616EEEBB5ECD}"/>
      </w:docPartPr>
      <w:docPartBody>
        <w:p w:rsidR="00000000" w:rsidRDefault="00C36DE0">
          <w:pPr>
            <w:pStyle w:val="B9D7DF6C55E74904A3294F41B6C7B20B"/>
          </w:pPr>
          <w:r w:rsidRPr="00681E98">
            <w:rPr>
              <w:rStyle w:val="PlaceholderText"/>
            </w:rPr>
            <w:t>Click or tap here to enter text.</w:t>
          </w:r>
        </w:p>
      </w:docPartBody>
    </w:docPart>
    <w:docPart>
      <w:docPartPr>
        <w:name w:val="186E6A9AC18144969EB5D2184C316C6F"/>
        <w:category>
          <w:name w:val="General"/>
          <w:gallery w:val="placeholder"/>
        </w:category>
        <w:types>
          <w:type w:val="bbPlcHdr"/>
        </w:types>
        <w:behaviors>
          <w:behavior w:val="content"/>
        </w:behaviors>
        <w:guid w:val="{EC37C796-5D68-4C9A-B7C0-97A68E8906C7}"/>
      </w:docPartPr>
      <w:docPartBody>
        <w:p w:rsidR="00000000" w:rsidRDefault="00C36DE0">
          <w:pPr>
            <w:pStyle w:val="186E6A9AC18144969EB5D2184C316C6F"/>
          </w:pPr>
          <w:r w:rsidRPr="00681E98">
            <w:rPr>
              <w:rStyle w:val="PlaceholderText"/>
            </w:rPr>
            <w:t>Click or tap here to enter text.</w:t>
          </w:r>
        </w:p>
      </w:docPartBody>
    </w:docPart>
    <w:docPart>
      <w:docPartPr>
        <w:name w:val="8866D6BD4AEA4D448254A9654DE991AE"/>
        <w:category>
          <w:name w:val="General"/>
          <w:gallery w:val="placeholder"/>
        </w:category>
        <w:types>
          <w:type w:val="bbPlcHdr"/>
        </w:types>
        <w:behaviors>
          <w:behavior w:val="content"/>
        </w:behaviors>
        <w:guid w:val="{C7041E07-B268-4FA9-AE72-BAB80E09A759}"/>
      </w:docPartPr>
      <w:docPartBody>
        <w:p w:rsidR="00000000" w:rsidRDefault="00C36DE0">
          <w:pPr>
            <w:pStyle w:val="8866D6BD4AEA4D448254A9654DE991AE"/>
          </w:pPr>
          <w:r w:rsidRPr="00681E98">
            <w:rPr>
              <w:rStyle w:val="PlaceholderText"/>
            </w:rPr>
            <w:t>Click or tap here to enter text.</w:t>
          </w:r>
        </w:p>
      </w:docPartBody>
    </w:docPart>
    <w:docPart>
      <w:docPartPr>
        <w:name w:val="C068FE980AD44AB0B020283EA93EFBFE"/>
        <w:category>
          <w:name w:val="General"/>
          <w:gallery w:val="placeholder"/>
        </w:category>
        <w:types>
          <w:type w:val="bbPlcHdr"/>
        </w:types>
        <w:behaviors>
          <w:behavior w:val="content"/>
        </w:behaviors>
        <w:guid w:val="{1754BC31-54FE-4055-9599-8387FF198676}"/>
      </w:docPartPr>
      <w:docPartBody>
        <w:p w:rsidR="00000000" w:rsidRDefault="00C36DE0">
          <w:pPr>
            <w:pStyle w:val="C068FE980AD44AB0B020283EA93EFBFE"/>
          </w:pPr>
          <w:r w:rsidRPr="00681E98">
            <w:rPr>
              <w:rStyle w:val="PlaceholderText"/>
            </w:rPr>
            <w:t>Click or tap here to enter text.</w:t>
          </w:r>
        </w:p>
      </w:docPartBody>
    </w:docPart>
    <w:docPart>
      <w:docPartPr>
        <w:name w:val="C6F9092D370747C79E966A7556E606D6"/>
        <w:category>
          <w:name w:val="General"/>
          <w:gallery w:val="placeholder"/>
        </w:category>
        <w:types>
          <w:type w:val="bbPlcHdr"/>
        </w:types>
        <w:behaviors>
          <w:behavior w:val="content"/>
        </w:behaviors>
        <w:guid w:val="{8C2707F1-3C18-4805-83AA-2A0B5E089947}"/>
      </w:docPartPr>
      <w:docPartBody>
        <w:p w:rsidR="00000000" w:rsidRDefault="00C36DE0">
          <w:pPr>
            <w:pStyle w:val="C6F9092D370747C79E966A7556E606D6"/>
          </w:pPr>
          <w:r w:rsidRPr="00681E98">
            <w:rPr>
              <w:rStyle w:val="PlaceholderText"/>
            </w:rPr>
            <w:t>Click or tap here to enter text.</w:t>
          </w:r>
        </w:p>
      </w:docPartBody>
    </w:docPart>
    <w:docPart>
      <w:docPartPr>
        <w:name w:val="0049E3E1EBB742179E41561A1A700120"/>
        <w:category>
          <w:name w:val="General"/>
          <w:gallery w:val="placeholder"/>
        </w:category>
        <w:types>
          <w:type w:val="bbPlcHdr"/>
        </w:types>
        <w:behaviors>
          <w:behavior w:val="content"/>
        </w:behaviors>
        <w:guid w:val="{B6BBBD25-08E4-48E4-881F-BFCF441C057F}"/>
      </w:docPartPr>
      <w:docPartBody>
        <w:p w:rsidR="00000000" w:rsidRDefault="00C36DE0">
          <w:pPr>
            <w:pStyle w:val="0049E3E1EBB742179E41561A1A700120"/>
          </w:pPr>
          <w:r w:rsidRPr="00681E98">
            <w:rPr>
              <w:rStyle w:val="PlaceholderText"/>
            </w:rPr>
            <w:t>Click or tap here to enter text.</w:t>
          </w:r>
        </w:p>
      </w:docPartBody>
    </w:docPart>
    <w:docPart>
      <w:docPartPr>
        <w:name w:val="BC25444C006842D5BC2B687AAC5C306D"/>
        <w:category>
          <w:name w:val="General"/>
          <w:gallery w:val="placeholder"/>
        </w:category>
        <w:types>
          <w:type w:val="bbPlcHdr"/>
        </w:types>
        <w:behaviors>
          <w:behavior w:val="content"/>
        </w:behaviors>
        <w:guid w:val="{CB85CA33-9512-4F6C-82E9-9FD481FA599C}"/>
      </w:docPartPr>
      <w:docPartBody>
        <w:p w:rsidR="00000000" w:rsidRDefault="00C36DE0">
          <w:pPr>
            <w:pStyle w:val="BC25444C006842D5BC2B687AAC5C306D"/>
          </w:pPr>
          <w:r w:rsidRPr="00681E98">
            <w:rPr>
              <w:rStyle w:val="PlaceholderText"/>
            </w:rPr>
            <w:t>Click or tap here to enter text.</w:t>
          </w:r>
        </w:p>
      </w:docPartBody>
    </w:docPart>
    <w:docPart>
      <w:docPartPr>
        <w:name w:val="BE83D54C0BEB4D1989FE54A0CD3E5359"/>
        <w:category>
          <w:name w:val="General"/>
          <w:gallery w:val="placeholder"/>
        </w:category>
        <w:types>
          <w:type w:val="bbPlcHdr"/>
        </w:types>
        <w:behaviors>
          <w:behavior w:val="content"/>
        </w:behaviors>
        <w:guid w:val="{0E5CCE15-9F89-4821-A0ED-7A863A562D0B}"/>
      </w:docPartPr>
      <w:docPartBody>
        <w:p w:rsidR="00000000" w:rsidRDefault="00C36DE0">
          <w:pPr>
            <w:pStyle w:val="BE83D54C0BEB4D1989FE54A0CD3E5359"/>
          </w:pPr>
          <w:r w:rsidRPr="00681E98">
            <w:rPr>
              <w:rStyle w:val="PlaceholderText"/>
            </w:rPr>
            <w:t>Click or tap here to enter text.</w:t>
          </w:r>
        </w:p>
      </w:docPartBody>
    </w:docPart>
    <w:docPart>
      <w:docPartPr>
        <w:name w:val="41C47518CE7543A1BBEC63E2431C6DBB"/>
        <w:category>
          <w:name w:val="General"/>
          <w:gallery w:val="placeholder"/>
        </w:category>
        <w:types>
          <w:type w:val="bbPlcHdr"/>
        </w:types>
        <w:behaviors>
          <w:behavior w:val="content"/>
        </w:behaviors>
        <w:guid w:val="{462F759D-0D77-4FD5-9190-EA064C825D1E}"/>
      </w:docPartPr>
      <w:docPartBody>
        <w:p w:rsidR="00000000" w:rsidRDefault="00E573EF">
          <w:pPr>
            <w:pStyle w:val="41C47518CE7543A1BBEC63E2431C6DBB"/>
          </w:pPr>
          <w:r w:rsidRPr="00681E98">
            <w:rPr>
              <w:rStyle w:val="PlaceholderText"/>
            </w:rPr>
            <w:t>Click or tap here to enter text.</w:t>
          </w:r>
        </w:p>
      </w:docPartBody>
    </w:docPart>
    <w:docPart>
      <w:docPartPr>
        <w:name w:val="9FCEA895A3294EB4B3FF31D267E065EC"/>
        <w:category>
          <w:name w:val="General"/>
          <w:gallery w:val="placeholder"/>
        </w:category>
        <w:types>
          <w:type w:val="bbPlcHdr"/>
        </w:types>
        <w:behaviors>
          <w:behavior w:val="content"/>
        </w:behaviors>
        <w:guid w:val="{8B90A3B4-9725-48CC-B183-7E4C73001E53}"/>
      </w:docPartPr>
      <w:docPartBody>
        <w:p w:rsidR="00000000" w:rsidRDefault="00E573EF">
          <w:pPr>
            <w:pStyle w:val="9FCEA895A3294EB4B3FF31D267E065EC"/>
          </w:pPr>
          <w:r w:rsidRPr="00681E98">
            <w:rPr>
              <w:rStyle w:val="PlaceholderText"/>
            </w:rPr>
            <w:t>Click or tap here to enter text.</w:t>
          </w:r>
        </w:p>
      </w:docPartBody>
    </w:docPart>
    <w:docPart>
      <w:docPartPr>
        <w:name w:val="914E3E23874C447E8B01661C0C86B207"/>
        <w:category>
          <w:name w:val="General"/>
          <w:gallery w:val="placeholder"/>
        </w:category>
        <w:types>
          <w:type w:val="bbPlcHdr"/>
        </w:types>
        <w:behaviors>
          <w:behavior w:val="content"/>
        </w:behaviors>
        <w:guid w:val="{5C4DE91E-707D-4AC0-B5B5-3795A30AF842}"/>
      </w:docPartPr>
      <w:docPartBody>
        <w:p w:rsidR="00000000" w:rsidRDefault="00E573EF">
          <w:pPr>
            <w:pStyle w:val="914E3E23874C447E8B01661C0C86B207"/>
          </w:pPr>
          <w:r w:rsidRPr="00681E98">
            <w:rPr>
              <w:rStyle w:val="PlaceholderText"/>
            </w:rPr>
            <w:t>Click or tap here to enter text.</w:t>
          </w:r>
        </w:p>
      </w:docPartBody>
    </w:docPart>
    <w:docPart>
      <w:docPartPr>
        <w:name w:val="1E574524B9E748AA9012E85533856B49"/>
        <w:category>
          <w:name w:val="General"/>
          <w:gallery w:val="placeholder"/>
        </w:category>
        <w:types>
          <w:type w:val="bbPlcHdr"/>
        </w:types>
        <w:behaviors>
          <w:behavior w:val="content"/>
        </w:behaviors>
        <w:guid w:val="{E948FE34-BFC3-4ACC-852C-B63B701D7D6E}"/>
      </w:docPartPr>
      <w:docPartBody>
        <w:p w:rsidR="00000000" w:rsidRDefault="00E573EF">
          <w:pPr>
            <w:pStyle w:val="1E574524B9E748AA9012E85533856B49"/>
          </w:pPr>
          <w:r w:rsidRPr="00681E98">
            <w:rPr>
              <w:rStyle w:val="PlaceholderText"/>
            </w:rPr>
            <w:t>Click or tap here to enter text.</w:t>
          </w:r>
        </w:p>
      </w:docPartBody>
    </w:docPart>
    <w:docPart>
      <w:docPartPr>
        <w:name w:val="D3D3161A66734A3DA2CC92D90517A481"/>
        <w:category>
          <w:name w:val="General"/>
          <w:gallery w:val="placeholder"/>
        </w:category>
        <w:types>
          <w:type w:val="bbPlcHdr"/>
        </w:types>
        <w:behaviors>
          <w:behavior w:val="content"/>
        </w:behaviors>
        <w:guid w:val="{03094E0E-FAE1-4F61-B1B9-CC76257E1AC7}"/>
      </w:docPartPr>
      <w:docPartBody>
        <w:p w:rsidR="00000000" w:rsidRDefault="00E573EF">
          <w:pPr>
            <w:pStyle w:val="D3D3161A66734A3DA2CC92D90517A481"/>
          </w:pPr>
          <w:r w:rsidRPr="00681E98">
            <w:rPr>
              <w:rStyle w:val="PlaceholderText"/>
            </w:rPr>
            <w:t>Click or tap here to enter text.</w:t>
          </w:r>
        </w:p>
      </w:docPartBody>
    </w:docPart>
    <w:docPart>
      <w:docPartPr>
        <w:name w:val="1362EAFBE28A45D0B68CD3811D007B40"/>
        <w:category>
          <w:name w:val="General"/>
          <w:gallery w:val="placeholder"/>
        </w:category>
        <w:types>
          <w:type w:val="bbPlcHdr"/>
        </w:types>
        <w:behaviors>
          <w:behavior w:val="content"/>
        </w:behaviors>
        <w:guid w:val="{D2FFE7CB-4838-4FB5-9D3E-EB8287B00926}"/>
      </w:docPartPr>
      <w:docPartBody>
        <w:p w:rsidR="00000000" w:rsidRDefault="00E573EF">
          <w:pPr>
            <w:pStyle w:val="1362EAFBE28A45D0B68CD3811D007B40"/>
          </w:pPr>
          <w:r w:rsidRPr="00681E98">
            <w:rPr>
              <w:rStyle w:val="PlaceholderText"/>
            </w:rPr>
            <w:t>Click or tap here to enter text.</w:t>
          </w:r>
        </w:p>
      </w:docPartBody>
    </w:docPart>
    <w:docPart>
      <w:docPartPr>
        <w:name w:val="D360522A85CB46D0A95A2020672D3812"/>
        <w:category>
          <w:name w:val="General"/>
          <w:gallery w:val="placeholder"/>
        </w:category>
        <w:types>
          <w:type w:val="bbPlcHdr"/>
        </w:types>
        <w:behaviors>
          <w:behavior w:val="content"/>
        </w:behaviors>
        <w:guid w:val="{A47395D7-1F29-4384-AD05-664A89E83B47}"/>
      </w:docPartPr>
      <w:docPartBody>
        <w:p w:rsidR="00000000" w:rsidRDefault="00E573EF">
          <w:pPr>
            <w:pStyle w:val="D360522A85CB46D0A95A2020672D3812"/>
          </w:pPr>
          <w:r w:rsidRPr="00681E98">
            <w:rPr>
              <w:rStyle w:val="PlaceholderText"/>
            </w:rPr>
            <w:t>Click or tap here to enter text.</w:t>
          </w:r>
        </w:p>
      </w:docPartBody>
    </w:docPart>
    <w:docPart>
      <w:docPartPr>
        <w:name w:val="93C936E3405F439CA8F8554BD105DEA2"/>
        <w:category>
          <w:name w:val="General"/>
          <w:gallery w:val="placeholder"/>
        </w:category>
        <w:types>
          <w:type w:val="bbPlcHdr"/>
        </w:types>
        <w:behaviors>
          <w:behavior w:val="content"/>
        </w:behaviors>
        <w:guid w:val="{88191146-CFFD-4B55-95C7-34C3CBF12FA8}"/>
      </w:docPartPr>
      <w:docPartBody>
        <w:p w:rsidR="00000000" w:rsidRDefault="00E573EF">
          <w:pPr>
            <w:pStyle w:val="93C936E3405F439CA8F8554BD105DEA2"/>
          </w:pPr>
          <w:r w:rsidRPr="00681E98">
            <w:rPr>
              <w:rStyle w:val="PlaceholderText"/>
            </w:rPr>
            <w:t>Click or tap here to enter text.</w:t>
          </w:r>
        </w:p>
      </w:docPartBody>
    </w:docPart>
    <w:docPart>
      <w:docPartPr>
        <w:name w:val="ACE0CD438E694145815A7850688D5DDF"/>
        <w:category>
          <w:name w:val="General"/>
          <w:gallery w:val="placeholder"/>
        </w:category>
        <w:types>
          <w:type w:val="bbPlcHdr"/>
        </w:types>
        <w:behaviors>
          <w:behavior w:val="content"/>
        </w:behaviors>
        <w:guid w:val="{FB02F929-0190-41B4-A931-CD2B79D52480}"/>
      </w:docPartPr>
      <w:docPartBody>
        <w:p w:rsidR="00000000" w:rsidRDefault="00E573EF">
          <w:pPr>
            <w:pStyle w:val="ACE0CD438E694145815A7850688D5DDF"/>
          </w:pPr>
          <w:r w:rsidRPr="00681E98">
            <w:rPr>
              <w:rStyle w:val="PlaceholderText"/>
            </w:rPr>
            <w:t>Click or tap here to enter text.</w:t>
          </w:r>
        </w:p>
      </w:docPartBody>
    </w:docPart>
    <w:docPart>
      <w:docPartPr>
        <w:name w:val="B054E75CDECC4E08ADC02556D93846B8"/>
        <w:category>
          <w:name w:val="General"/>
          <w:gallery w:val="placeholder"/>
        </w:category>
        <w:types>
          <w:type w:val="bbPlcHdr"/>
        </w:types>
        <w:behaviors>
          <w:behavior w:val="content"/>
        </w:behaviors>
        <w:guid w:val="{88ECAE0F-FECE-4ED6-852A-E4A240E30361}"/>
      </w:docPartPr>
      <w:docPartBody>
        <w:p w:rsidR="00000000" w:rsidRDefault="00E573EF">
          <w:pPr>
            <w:pStyle w:val="B054E75CDECC4E08ADC02556D93846B8"/>
          </w:pPr>
          <w:r w:rsidRPr="00681E98">
            <w:rPr>
              <w:rStyle w:val="PlaceholderText"/>
            </w:rPr>
            <w:t>Click or tap here to enter text.</w:t>
          </w:r>
        </w:p>
      </w:docPartBody>
    </w:docPart>
    <w:docPart>
      <w:docPartPr>
        <w:name w:val="3647759B3BA54247965F1A1D4384C12A"/>
        <w:category>
          <w:name w:val="General"/>
          <w:gallery w:val="placeholder"/>
        </w:category>
        <w:types>
          <w:type w:val="bbPlcHdr"/>
        </w:types>
        <w:behaviors>
          <w:behavior w:val="content"/>
        </w:behaviors>
        <w:guid w:val="{5322BB56-FBF7-40BF-8795-58A49208EC54}"/>
      </w:docPartPr>
      <w:docPartBody>
        <w:p w:rsidR="00000000" w:rsidRDefault="00E573EF">
          <w:pPr>
            <w:pStyle w:val="3647759B3BA54247965F1A1D4384C12A"/>
          </w:pPr>
          <w:r w:rsidRPr="00681E98">
            <w:rPr>
              <w:rStyle w:val="PlaceholderText"/>
            </w:rPr>
            <w:t>Click or tap here to enter text.</w:t>
          </w:r>
        </w:p>
      </w:docPartBody>
    </w:docPart>
    <w:docPart>
      <w:docPartPr>
        <w:name w:val="36526B99932B48C38AC4E329B7A18871"/>
        <w:category>
          <w:name w:val="General"/>
          <w:gallery w:val="placeholder"/>
        </w:category>
        <w:types>
          <w:type w:val="bbPlcHdr"/>
        </w:types>
        <w:behaviors>
          <w:behavior w:val="content"/>
        </w:behaviors>
        <w:guid w:val="{ADABAD4F-7870-429E-9327-7CCFBD940FBD}"/>
      </w:docPartPr>
      <w:docPartBody>
        <w:p w:rsidR="00000000" w:rsidRDefault="00E573EF">
          <w:pPr>
            <w:pStyle w:val="36526B99932B48C38AC4E329B7A18871"/>
          </w:pPr>
          <w:r w:rsidRPr="00681E98">
            <w:rPr>
              <w:rStyle w:val="PlaceholderText"/>
            </w:rPr>
            <w:t>Click or tap here to enter text.</w:t>
          </w:r>
        </w:p>
      </w:docPartBody>
    </w:docPart>
    <w:docPart>
      <w:docPartPr>
        <w:name w:val="6D3E028796944E4CBCD751D6249DABCB"/>
        <w:category>
          <w:name w:val="General"/>
          <w:gallery w:val="placeholder"/>
        </w:category>
        <w:types>
          <w:type w:val="bbPlcHdr"/>
        </w:types>
        <w:behaviors>
          <w:behavior w:val="content"/>
        </w:behaviors>
        <w:guid w:val="{77D117FC-8CE1-41D4-AADC-2FF4AFED6902}"/>
      </w:docPartPr>
      <w:docPartBody>
        <w:p w:rsidR="00000000" w:rsidRDefault="00E573EF">
          <w:pPr>
            <w:pStyle w:val="6D3E028796944E4CBCD751D6249DABCB"/>
          </w:pPr>
          <w:r w:rsidRPr="00681E98">
            <w:rPr>
              <w:rStyle w:val="PlaceholderText"/>
            </w:rPr>
            <w:t>Click or tap here to enter text.</w:t>
          </w:r>
        </w:p>
      </w:docPartBody>
    </w:docPart>
    <w:docPart>
      <w:docPartPr>
        <w:name w:val="7A208CC9D3154DC3AC56E936EA9044E3"/>
        <w:category>
          <w:name w:val="General"/>
          <w:gallery w:val="placeholder"/>
        </w:category>
        <w:types>
          <w:type w:val="bbPlcHdr"/>
        </w:types>
        <w:behaviors>
          <w:behavior w:val="content"/>
        </w:behaviors>
        <w:guid w:val="{324F91B2-08CA-4035-B541-CE4411910E5A}"/>
      </w:docPartPr>
      <w:docPartBody>
        <w:p w:rsidR="00000000" w:rsidRDefault="00E573EF">
          <w:pPr>
            <w:pStyle w:val="7A208CC9D3154DC3AC56E936EA9044E3"/>
          </w:pPr>
          <w:r w:rsidRPr="00681E98">
            <w:rPr>
              <w:rStyle w:val="PlaceholderText"/>
            </w:rPr>
            <w:t>Click or tap to enter a date.</w:t>
          </w:r>
        </w:p>
      </w:docPartBody>
    </w:docPart>
    <w:docPart>
      <w:docPartPr>
        <w:name w:val="347461C8F11546FC949BE4F50F16C2A3"/>
        <w:category>
          <w:name w:val="General"/>
          <w:gallery w:val="placeholder"/>
        </w:category>
        <w:types>
          <w:type w:val="bbPlcHdr"/>
        </w:types>
        <w:behaviors>
          <w:behavior w:val="content"/>
        </w:behaviors>
        <w:guid w:val="{11D9ED2B-8B42-44AF-98AF-3D5C472361BC}"/>
      </w:docPartPr>
      <w:docPartBody>
        <w:p w:rsidR="00000000" w:rsidRDefault="00E573EF">
          <w:pPr>
            <w:pStyle w:val="347461C8F11546FC949BE4F50F16C2A3"/>
          </w:pPr>
          <w:r w:rsidRPr="00681E98">
            <w:rPr>
              <w:rStyle w:val="PlaceholderText"/>
            </w:rPr>
            <w:t>Click or tap to enter a date.</w:t>
          </w:r>
        </w:p>
      </w:docPartBody>
    </w:docPart>
    <w:docPart>
      <w:docPartPr>
        <w:name w:val="788E144919674C3D9E99D8AA55BEC61D"/>
        <w:category>
          <w:name w:val="General"/>
          <w:gallery w:val="placeholder"/>
        </w:category>
        <w:types>
          <w:type w:val="bbPlcHdr"/>
        </w:types>
        <w:behaviors>
          <w:behavior w:val="content"/>
        </w:behaviors>
        <w:guid w:val="{3A8D6DCC-AEB8-4C56-856B-8BE6D91ACAD4}"/>
      </w:docPartPr>
      <w:docPartBody>
        <w:p w:rsidR="00000000" w:rsidRDefault="00E573EF">
          <w:pPr>
            <w:pStyle w:val="788E144919674C3D9E99D8AA55BEC61D"/>
          </w:pPr>
          <w:r w:rsidRPr="00681E98">
            <w:rPr>
              <w:rStyle w:val="PlaceholderText"/>
            </w:rPr>
            <w:t>Click or tap here to enter text.</w:t>
          </w:r>
        </w:p>
      </w:docPartBody>
    </w:docPart>
    <w:docPart>
      <w:docPartPr>
        <w:name w:val="6ED14BC6E65D445F848C61883009D7F6"/>
        <w:category>
          <w:name w:val="General"/>
          <w:gallery w:val="placeholder"/>
        </w:category>
        <w:types>
          <w:type w:val="bbPlcHdr"/>
        </w:types>
        <w:behaviors>
          <w:behavior w:val="content"/>
        </w:behaviors>
        <w:guid w:val="{BCC7CE4A-26FE-4B2C-A792-5F38ACE7188E}"/>
      </w:docPartPr>
      <w:docPartBody>
        <w:p w:rsidR="00000000" w:rsidRDefault="00E573EF">
          <w:pPr>
            <w:pStyle w:val="6ED14BC6E65D445F848C61883009D7F6"/>
          </w:pPr>
          <w:r w:rsidRPr="00681E98">
            <w:rPr>
              <w:rStyle w:val="PlaceholderText"/>
            </w:rPr>
            <w:t>Click or tap here to enter text.</w:t>
          </w:r>
        </w:p>
      </w:docPartBody>
    </w:docPart>
    <w:docPart>
      <w:docPartPr>
        <w:name w:val="05A522CCDBBD4E03A109A83265F95FB9"/>
        <w:category>
          <w:name w:val="General"/>
          <w:gallery w:val="placeholder"/>
        </w:category>
        <w:types>
          <w:type w:val="bbPlcHdr"/>
        </w:types>
        <w:behaviors>
          <w:behavior w:val="content"/>
        </w:behaviors>
        <w:guid w:val="{429FB276-DAC5-4CBC-B476-7EF50AD6C085}"/>
      </w:docPartPr>
      <w:docPartBody>
        <w:p w:rsidR="00000000" w:rsidRDefault="00E573EF">
          <w:pPr>
            <w:pStyle w:val="05A522CCDBBD4E03A109A83265F95FB9"/>
          </w:pPr>
          <w:r w:rsidRPr="00681E98">
            <w:rPr>
              <w:rStyle w:val="PlaceholderText"/>
            </w:rPr>
            <w:t>Click or tap here to enter text.</w:t>
          </w:r>
        </w:p>
      </w:docPartBody>
    </w:docPart>
    <w:docPart>
      <w:docPartPr>
        <w:name w:val="CC13E366D485416E8AD9455115427B13"/>
        <w:category>
          <w:name w:val="General"/>
          <w:gallery w:val="placeholder"/>
        </w:category>
        <w:types>
          <w:type w:val="bbPlcHdr"/>
        </w:types>
        <w:behaviors>
          <w:behavior w:val="content"/>
        </w:behaviors>
        <w:guid w:val="{FF412B02-09ED-4C1A-93F0-679697CFBC8F}"/>
      </w:docPartPr>
      <w:docPartBody>
        <w:p w:rsidR="00000000" w:rsidRDefault="00E573EF">
          <w:pPr>
            <w:pStyle w:val="CC13E366D485416E8AD9455115427B13"/>
          </w:pPr>
          <w:r w:rsidRPr="00681E98">
            <w:rPr>
              <w:rStyle w:val="PlaceholderText"/>
            </w:rPr>
            <w:t>Click or tap here to enter text.</w:t>
          </w:r>
        </w:p>
      </w:docPartBody>
    </w:docPart>
    <w:docPart>
      <w:docPartPr>
        <w:name w:val="37BA4E1284A745788E2BAFF253721A5B"/>
        <w:category>
          <w:name w:val="General"/>
          <w:gallery w:val="placeholder"/>
        </w:category>
        <w:types>
          <w:type w:val="bbPlcHdr"/>
        </w:types>
        <w:behaviors>
          <w:behavior w:val="content"/>
        </w:behaviors>
        <w:guid w:val="{72C79797-BE00-4AFE-B868-015B00F3E294}"/>
      </w:docPartPr>
      <w:docPartBody>
        <w:p w:rsidR="00000000" w:rsidRDefault="00E573EF">
          <w:pPr>
            <w:pStyle w:val="37BA4E1284A745788E2BAFF253721A5B"/>
          </w:pPr>
          <w:r w:rsidRPr="00681E98">
            <w:rPr>
              <w:rStyle w:val="PlaceholderText"/>
            </w:rPr>
            <w:t>Click or tap here to enter text.</w:t>
          </w:r>
        </w:p>
      </w:docPartBody>
    </w:docPart>
    <w:docPart>
      <w:docPartPr>
        <w:name w:val="2C07735544944493870E6DC0642B1D4B"/>
        <w:category>
          <w:name w:val="General"/>
          <w:gallery w:val="placeholder"/>
        </w:category>
        <w:types>
          <w:type w:val="bbPlcHdr"/>
        </w:types>
        <w:behaviors>
          <w:behavior w:val="content"/>
        </w:behaviors>
        <w:guid w:val="{F5BC0E67-7D76-4FCC-9F75-155C6C83A45A}"/>
      </w:docPartPr>
      <w:docPartBody>
        <w:p w:rsidR="00000000" w:rsidRDefault="00E573EF">
          <w:pPr>
            <w:pStyle w:val="2C07735544944493870E6DC0642B1D4B"/>
          </w:pPr>
          <w:r w:rsidRPr="00681E98">
            <w:rPr>
              <w:rStyle w:val="PlaceholderText"/>
            </w:rPr>
            <w:t>Click or tap here to enter text.</w:t>
          </w:r>
        </w:p>
      </w:docPartBody>
    </w:docPart>
    <w:docPart>
      <w:docPartPr>
        <w:name w:val="4F2A8DE3513C4718A6E18A99016DDE26"/>
        <w:category>
          <w:name w:val="General"/>
          <w:gallery w:val="placeholder"/>
        </w:category>
        <w:types>
          <w:type w:val="bbPlcHdr"/>
        </w:types>
        <w:behaviors>
          <w:behavior w:val="content"/>
        </w:behaviors>
        <w:guid w:val="{60E88598-0250-4D8E-976E-5FA02F944CAE}"/>
      </w:docPartPr>
      <w:docPartBody>
        <w:p w:rsidR="00000000" w:rsidRDefault="00E573EF">
          <w:pPr>
            <w:pStyle w:val="4F2A8DE3513C4718A6E18A99016DDE26"/>
          </w:pPr>
          <w:r w:rsidRPr="00681E98">
            <w:rPr>
              <w:rStyle w:val="PlaceholderText"/>
            </w:rPr>
            <w:t>Click or tap here to enter text.</w:t>
          </w:r>
        </w:p>
      </w:docPartBody>
    </w:docPart>
    <w:docPart>
      <w:docPartPr>
        <w:name w:val="09C6AB72BF824CB9B1AC82504318FB24"/>
        <w:category>
          <w:name w:val="General"/>
          <w:gallery w:val="placeholder"/>
        </w:category>
        <w:types>
          <w:type w:val="bbPlcHdr"/>
        </w:types>
        <w:behaviors>
          <w:behavior w:val="content"/>
        </w:behaviors>
        <w:guid w:val="{471144A5-77E0-439C-ABB9-EBF473769109}"/>
      </w:docPartPr>
      <w:docPartBody>
        <w:p w:rsidR="00000000" w:rsidRDefault="00E573EF">
          <w:pPr>
            <w:pStyle w:val="09C6AB72BF824CB9B1AC82504318FB24"/>
          </w:pPr>
          <w:r w:rsidRPr="00681E98">
            <w:rPr>
              <w:rStyle w:val="PlaceholderText"/>
            </w:rPr>
            <w:t>Click or tap here to enter text.</w:t>
          </w:r>
        </w:p>
      </w:docPartBody>
    </w:docPart>
    <w:docPart>
      <w:docPartPr>
        <w:name w:val="2E1E15F3B37141A9BC06A1304445498B"/>
        <w:category>
          <w:name w:val="General"/>
          <w:gallery w:val="placeholder"/>
        </w:category>
        <w:types>
          <w:type w:val="bbPlcHdr"/>
        </w:types>
        <w:behaviors>
          <w:behavior w:val="content"/>
        </w:behaviors>
        <w:guid w:val="{32AB528F-7B63-4B1A-81F9-CBE190376CB5}"/>
      </w:docPartPr>
      <w:docPartBody>
        <w:p w:rsidR="00000000" w:rsidRDefault="00E573EF">
          <w:pPr>
            <w:pStyle w:val="2E1E15F3B37141A9BC06A1304445498B"/>
          </w:pPr>
          <w:r w:rsidRPr="00681E98">
            <w:rPr>
              <w:rStyle w:val="PlaceholderText"/>
            </w:rPr>
            <w:t>Click or tap here to enter text.</w:t>
          </w:r>
        </w:p>
      </w:docPartBody>
    </w:docPart>
    <w:docPart>
      <w:docPartPr>
        <w:name w:val="D67E018893BB41D5970C68BDC3BC764D"/>
        <w:category>
          <w:name w:val="General"/>
          <w:gallery w:val="placeholder"/>
        </w:category>
        <w:types>
          <w:type w:val="bbPlcHdr"/>
        </w:types>
        <w:behaviors>
          <w:behavior w:val="content"/>
        </w:behaviors>
        <w:guid w:val="{651CE731-8EAD-4C55-90BC-6C6C9147AFF3}"/>
      </w:docPartPr>
      <w:docPartBody>
        <w:p w:rsidR="00000000" w:rsidRDefault="00E573EF">
          <w:pPr>
            <w:pStyle w:val="D67E018893BB41D5970C68BDC3BC764D"/>
          </w:pPr>
          <w:r w:rsidRPr="00681E98">
            <w:rPr>
              <w:rStyle w:val="PlaceholderText"/>
            </w:rPr>
            <w:t>Click or tap here to enter text.</w:t>
          </w:r>
        </w:p>
      </w:docPartBody>
    </w:docPart>
    <w:docPart>
      <w:docPartPr>
        <w:name w:val="018EDF8B2EAB499799E86383CBE5E4B1"/>
        <w:category>
          <w:name w:val="General"/>
          <w:gallery w:val="placeholder"/>
        </w:category>
        <w:types>
          <w:type w:val="bbPlcHdr"/>
        </w:types>
        <w:behaviors>
          <w:behavior w:val="content"/>
        </w:behaviors>
        <w:guid w:val="{FBC18AF2-E84D-4902-BA6A-C0B988D8850E}"/>
      </w:docPartPr>
      <w:docPartBody>
        <w:p w:rsidR="00000000" w:rsidRDefault="00E573EF">
          <w:pPr>
            <w:pStyle w:val="018EDF8B2EAB499799E86383CBE5E4B1"/>
          </w:pPr>
          <w:r w:rsidRPr="00681E98">
            <w:rPr>
              <w:rStyle w:val="PlaceholderText"/>
            </w:rPr>
            <w:t>Click or tap here to enter text.</w:t>
          </w:r>
        </w:p>
      </w:docPartBody>
    </w:docPart>
    <w:docPart>
      <w:docPartPr>
        <w:name w:val="6AC4C4B36A5C42A99AF257C4EDAF7390"/>
        <w:category>
          <w:name w:val="General"/>
          <w:gallery w:val="placeholder"/>
        </w:category>
        <w:types>
          <w:type w:val="bbPlcHdr"/>
        </w:types>
        <w:behaviors>
          <w:behavior w:val="content"/>
        </w:behaviors>
        <w:guid w:val="{6FD73166-B2D6-4B84-A033-86E4F5785651}"/>
      </w:docPartPr>
      <w:docPartBody>
        <w:p w:rsidR="00000000" w:rsidRDefault="00E573EF">
          <w:pPr>
            <w:pStyle w:val="6AC4C4B36A5C42A99AF257C4EDAF7390"/>
          </w:pPr>
          <w:r w:rsidRPr="00681E98">
            <w:rPr>
              <w:rStyle w:val="PlaceholderText"/>
            </w:rPr>
            <w:t>Click or tap here to enter text.</w:t>
          </w:r>
        </w:p>
      </w:docPartBody>
    </w:docPart>
    <w:docPart>
      <w:docPartPr>
        <w:name w:val="A2046EC666F3498C8A8ABFA89FD7F8FA"/>
        <w:category>
          <w:name w:val="General"/>
          <w:gallery w:val="placeholder"/>
        </w:category>
        <w:types>
          <w:type w:val="bbPlcHdr"/>
        </w:types>
        <w:behaviors>
          <w:behavior w:val="content"/>
        </w:behaviors>
        <w:guid w:val="{F351CC24-2237-4E3B-98D9-C3184E50FBFD}"/>
      </w:docPartPr>
      <w:docPartBody>
        <w:p w:rsidR="00000000" w:rsidRDefault="00E573EF">
          <w:pPr>
            <w:pStyle w:val="A2046EC666F3498C8A8ABFA89FD7F8FA"/>
          </w:pPr>
          <w:r w:rsidRPr="00681E98">
            <w:rPr>
              <w:rStyle w:val="PlaceholderText"/>
            </w:rPr>
            <w:t>Click or tap here to enter text.</w:t>
          </w:r>
        </w:p>
      </w:docPartBody>
    </w:docPart>
    <w:docPart>
      <w:docPartPr>
        <w:name w:val="667966589A174B57B9EE2906BB8098EA"/>
        <w:category>
          <w:name w:val="General"/>
          <w:gallery w:val="placeholder"/>
        </w:category>
        <w:types>
          <w:type w:val="bbPlcHdr"/>
        </w:types>
        <w:behaviors>
          <w:behavior w:val="content"/>
        </w:behaviors>
        <w:guid w:val="{CEA9A902-531F-43A3-91CE-1450E35C8D28}"/>
      </w:docPartPr>
      <w:docPartBody>
        <w:p w:rsidR="00000000" w:rsidRDefault="00E573EF">
          <w:pPr>
            <w:pStyle w:val="667966589A174B57B9EE2906BB8098EA"/>
          </w:pPr>
          <w:r w:rsidRPr="00681E98">
            <w:rPr>
              <w:rStyle w:val="PlaceholderText"/>
            </w:rPr>
            <w:t>Click or tap here to enter text.</w:t>
          </w:r>
        </w:p>
      </w:docPartBody>
    </w:docPart>
    <w:docPart>
      <w:docPartPr>
        <w:name w:val="A567EE6F0864413EB65695B04BB6AFE2"/>
        <w:category>
          <w:name w:val="General"/>
          <w:gallery w:val="placeholder"/>
        </w:category>
        <w:types>
          <w:type w:val="bbPlcHdr"/>
        </w:types>
        <w:behaviors>
          <w:behavior w:val="content"/>
        </w:behaviors>
        <w:guid w:val="{B76F15F3-09B1-46DA-AF17-ABE031E8D5DD}"/>
      </w:docPartPr>
      <w:docPartBody>
        <w:p w:rsidR="00000000" w:rsidRDefault="00E573EF">
          <w:pPr>
            <w:pStyle w:val="A567EE6F0864413EB65695B04BB6AFE2"/>
          </w:pPr>
          <w:r w:rsidRPr="00681E98">
            <w:rPr>
              <w:rStyle w:val="PlaceholderText"/>
            </w:rPr>
            <w:t>Click or tap here to enter text.</w:t>
          </w:r>
        </w:p>
      </w:docPartBody>
    </w:docPart>
    <w:docPart>
      <w:docPartPr>
        <w:name w:val="05B93EB86DAE4EFCAEE16770863167CC"/>
        <w:category>
          <w:name w:val="General"/>
          <w:gallery w:val="placeholder"/>
        </w:category>
        <w:types>
          <w:type w:val="bbPlcHdr"/>
        </w:types>
        <w:behaviors>
          <w:behavior w:val="content"/>
        </w:behaviors>
        <w:guid w:val="{B00561E4-D919-4BC7-B61C-88F9D562C18B}"/>
      </w:docPartPr>
      <w:docPartBody>
        <w:p w:rsidR="00000000" w:rsidRDefault="00E573EF">
          <w:pPr>
            <w:pStyle w:val="05B93EB86DAE4EFCAEE16770863167CC"/>
          </w:pPr>
          <w:r w:rsidRPr="00681E98">
            <w:rPr>
              <w:rStyle w:val="PlaceholderText"/>
            </w:rPr>
            <w:t>Click or tap here to enter text.</w:t>
          </w:r>
        </w:p>
      </w:docPartBody>
    </w:docPart>
    <w:docPart>
      <w:docPartPr>
        <w:name w:val="1D06B162CD604CA0A2ED3BF506152405"/>
        <w:category>
          <w:name w:val="General"/>
          <w:gallery w:val="placeholder"/>
        </w:category>
        <w:types>
          <w:type w:val="bbPlcHdr"/>
        </w:types>
        <w:behaviors>
          <w:behavior w:val="content"/>
        </w:behaviors>
        <w:guid w:val="{007CAF19-CC02-4A76-BD82-DF8FA968FB20}"/>
      </w:docPartPr>
      <w:docPartBody>
        <w:p w:rsidR="00000000" w:rsidRDefault="00E573EF">
          <w:pPr>
            <w:pStyle w:val="1D06B162CD604CA0A2ED3BF506152405"/>
          </w:pPr>
          <w:r w:rsidRPr="00681E98">
            <w:rPr>
              <w:rStyle w:val="PlaceholderText"/>
            </w:rPr>
            <w:t>Click or tap here to enter text.</w:t>
          </w:r>
        </w:p>
      </w:docPartBody>
    </w:docPart>
    <w:docPart>
      <w:docPartPr>
        <w:name w:val="42EE091B9E5F4C2F86E6CAA822AED891"/>
        <w:category>
          <w:name w:val="General"/>
          <w:gallery w:val="placeholder"/>
        </w:category>
        <w:types>
          <w:type w:val="bbPlcHdr"/>
        </w:types>
        <w:behaviors>
          <w:behavior w:val="content"/>
        </w:behaviors>
        <w:guid w:val="{822BF360-8588-414D-BE07-C7E0F4BE4533}"/>
      </w:docPartPr>
      <w:docPartBody>
        <w:p w:rsidR="00000000" w:rsidRDefault="00E573EF">
          <w:pPr>
            <w:pStyle w:val="42EE091B9E5F4C2F86E6CAA822AED891"/>
          </w:pPr>
          <w:r w:rsidRPr="00681E98">
            <w:rPr>
              <w:rStyle w:val="PlaceholderText"/>
            </w:rPr>
            <w:t>Click or tap here to enter text.</w:t>
          </w:r>
        </w:p>
      </w:docPartBody>
    </w:docPart>
    <w:docPart>
      <w:docPartPr>
        <w:name w:val="75D50F3941A9493EB2E22174D0D4A32C"/>
        <w:category>
          <w:name w:val="General"/>
          <w:gallery w:val="placeholder"/>
        </w:category>
        <w:types>
          <w:type w:val="bbPlcHdr"/>
        </w:types>
        <w:behaviors>
          <w:behavior w:val="content"/>
        </w:behaviors>
        <w:guid w:val="{033FB410-11EB-44D1-961B-CA0444DC25D4}"/>
      </w:docPartPr>
      <w:docPartBody>
        <w:p w:rsidR="00000000" w:rsidRDefault="00E573EF">
          <w:pPr>
            <w:pStyle w:val="75D50F3941A9493EB2E22174D0D4A32C"/>
          </w:pPr>
          <w:r w:rsidRPr="00681E98">
            <w:rPr>
              <w:rStyle w:val="PlaceholderText"/>
            </w:rPr>
            <w:t>Click or tap here to enter text.</w:t>
          </w:r>
        </w:p>
      </w:docPartBody>
    </w:docPart>
    <w:docPart>
      <w:docPartPr>
        <w:name w:val="7280B4B0A1EE4E0B8E74CB46D19018B8"/>
        <w:category>
          <w:name w:val="General"/>
          <w:gallery w:val="placeholder"/>
        </w:category>
        <w:types>
          <w:type w:val="bbPlcHdr"/>
        </w:types>
        <w:behaviors>
          <w:behavior w:val="content"/>
        </w:behaviors>
        <w:guid w:val="{6DD12B72-6BC9-47EC-976E-A107865A9BAC}"/>
      </w:docPartPr>
      <w:docPartBody>
        <w:p w:rsidR="00000000" w:rsidRDefault="00E573EF">
          <w:pPr>
            <w:pStyle w:val="7280B4B0A1EE4E0B8E74CB46D19018B8"/>
          </w:pPr>
          <w:r w:rsidRPr="00681E98">
            <w:rPr>
              <w:rStyle w:val="PlaceholderText"/>
            </w:rPr>
            <w:t>Click or tap here to enter text.</w:t>
          </w:r>
        </w:p>
      </w:docPartBody>
    </w:docPart>
    <w:docPart>
      <w:docPartPr>
        <w:name w:val="53C49405878D48FFBF3AA45AB5005C27"/>
        <w:category>
          <w:name w:val="General"/>
          <w:gallery w:val="placeholder"/>
        </w:category>
        <w:types>
          <w:type w:val="bbPlcHdr"/>
        </w:types>
        <w:behaviors>
          <w:behavior w:val="content"/>
        </w:behaviors>
        <w:guid w:val="{8616E989-3269-421B-A22E-A3034F0DFB95}"/>
      </w:docPartPr>
      <w:docPartBody>
        <w:p w:rsidR="00000000" w:rsidRDefault="00E573EF">
          <w:pPr>
            <w:pStyle w:val="53C49405878D48FFBF3AA45AB5005C27"/>
          </w:pPr>
          <w:r w:rsidRPr="00681E98">
            <w:rPr>
              <w:rStyle w:val="PlaceholderText"/>
            </w:rPr>
            <w:t>Click or tap here to enter text.</w:t>
          </w:r>
        </w:p>
      </w:docPartBody>
    </w:docPart>
    <w:docPart>
      <w:docPartPr>
        <w:name w:val="A5D3657558A04FB9815CB56406E69183"/>
        <w:category>
          <w:name w:val="General"/>
          <w:gallery w:val="placeholder"/>
        </w:category>
        <w:types>
          <w:type w:val="bbPlcHdr"/>
        </w:types>
        <w:behaviors>
          <w:behavior w:val="content"/>
        </w:behaviors>
        <w:guid w:val="{F28AE08B-DB30-4EC5-ABA0-6F175BAC6DE3}"/>
      </w:docPartPr>
      <w:docPartBody>
        <w:p w:rsidR="00000000" w:rsidRDefault="00E573EF">
          <w:pPr>
            <w:pStyle w:val="A5D3657558A04FB9815CB56406E69183"/>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34086B7BEC684B0FA3F695196FE0FBE1">
    <w:name w:val="34086B7BEC684B0FA3F695196FE0FBE1"/>
  </w:style>
  <w:style w:type="paragraph" w:customStyle="1" w:styleId="258E247B6A724D0A9BB6F715BDDFF753">
    <w:name w:val="258E247B6A724D0A9BB6F715BDDFF753"/>
  </w:style>
  <w:style w:type="paragraph" w:customStyle="1" w:styleId="9F2633FAFEB747FE92AE49D4C8E6CDC4">
    <w:name w:val="9F2633FAFEB747FE92AE49D4C8E6CDC4"/>
  </w:style>
  <w:style w:type="paragraph" w:customStyle="1" w:styleId="F97E77CD5C004806A3E0BE8597B724F2">
    <w:name w:val="F97E77CD5C004806A3E0BE8597B724F2"/>
  </w:style>
  <w:style w:type="paragraph" w:customStyle="1" w:styleId="BA3BB1131C554DBA95E11C0EA11A32C9">
    <w:name w:val="BA3BB1131C554DBA95E11C0EA11A32C9"/>
  </w:style>
  <w:style w:type="paragraph" w:customStyle="1" w:styleId="34B8D9880004416F9EB4FE71A1E7FBC7">
    <w:name w:val="34B8D9880004416F9EB4FE71A1E7FBC7"/>
  </w:style>
  <w:style w:type="paragraph" w:customStyle="1" w:styleId="BA1FD31A01424DD791D6916BF66A8ED2">
    <w:name w:val="BA1FD31A01424DD791D6916BF66A8ED2"/>
  </w:style>
  <w:style w:type="paragraph" w:customStyle="1" w:styleId="055C0838BDB54B218CE30799476E32BB">
    <w:name w:val="055C0838BDB54B218CE30799476E32BB"/>
  </w:style>
  <w:style w:type="paragraph" w:customStyle="1" w:styleId="BE3A23A8A48C4BC8829BE185A5806A84">
    <w:name w:val="BE3A23A8A48C4BC8829BE185A5806A84"/>
  </w:style>
  <w:style w:type="paragraph" w:customStyle="1" w:styleId="E8630CF6E64044079EA44B04FA877967">
    <w:name w:val="E8630CF6E64044079EA44B04FA877967"/>
  </w:style>
  <w:style w:type="paragraph" w:customStyle="1" w:styleId="855012947FB2409E8653CDB0266A2DA4">
    <w:name w:val="855012947FB2409E8653CDB0266A2DA4"/>
  </w:style>
  <w:style w:type="paragraph" w:customStyle="1" w:styleId="734BE5ED5CA342EF926A3BB658F52186">
    <w:name w:val="734BE5ED5CA342EF926A3BB658F52186"/>
  </w:style>
  <w:style w:type="paragraph" w:customStyle="1" w:styleId="ED6767F7C329495A9C92BE6F26097325">
    <w:name w:val="ED6767F7C329495A9C92BE6F26097325"/>
  </w:style>
  <w:style w:type="paragraph" w:customStyle="1" w:styleId="672FEE880A3D4176B2BC147F03295979">
    <w:name w:val="672FEE880A3D4176B2BC147F03295979"/>
  </w:style>
  <w:style w:type="paragraph" w:customStyle="1" w:styleId="37F0E05898D64C34A910E11F3637BADC">
    <w:name w:val="37F0E05898D64C34A910E11F3637BADC"/>
  </w:style>
  <w:style w:type="paragraph" w:customStyle="1" w:styleId="792B4A93811B47E88B6DAAC2307FD89E">
    <w:name w:val="792B4A93811B47E88B6DAAC2307FD89E"/>
  </w:style>
  <w:style w:type="paragraph" w:customStyle="1" w:styleId="127D1A87C6D0418687A671976371C139">
    <w:name w:val="127D1A87C6D0418687A671976371C139"/>
  </w:style>
  <w:style w:type="paragraph" w:customStyle="1" w:styleId="3A9F05C47269489A99E9A1CDABF9FD0E">
    <w:name w:val="3A9F05C47269489A99E9A1CDABF9FD0E"/>
  </w:style>
  <w:style w:type="paragraph" w:customStyle="1" w:styleId="676A80F0DB8D4636B62FC3719F14BFBB">
    <w:name w:val="676A80F0DB8D4636B62FC3719F14BFBB"/>
  </w:style>
  <w:style w:type="paragraph" w:customStyle="1" w:styleId="50D9254A6D004A10BE95A675ED21604E">
    <w:name w:val="50D9254A6D004A10BE95A675ED21604E"/>
  </w:style>
  <w:style w:type="paragraph" w:customStyle="1" w:styleId="ED478BE0594946D9AAE01E740FB2D142">
    <w:name w:val="ED478BE0594946D9AAE01E740FB2D142"/>
  </w:style>
  <w:style w:type="paragraph" w:customStyle="1" w:styleId="62F47E999F1A4A30A5A687A84F9B06FA">
    <w:name w:val="62F47E999F1A4A30A5A687A84F9B06FA"/>
  </w:style>
  <w:style w:type="paragraph" w:customStyle="1" w:styleId="337A95F4D5874A9DAD84D106359F447A">
    <w:name w:val="337A95F4D5874A9DAD84D106359F447A"/>
  </w:style>
  <w:style w:type="paragraph" w:customStyle="1" w:styleId="5355AD78DA25404B834F359B0E4BD95B">
    <w:name w:val="5355AD78DA25404B834F359B0E4BD95B"/>
  </w:style>
  <w:style w:type="paragraph" w:customStyle="1" w:styleId="ADA6C97598B74E09BC368A35CD664FE0">
    <w:name w:val="ADA6C97598B74E09BC368A35CD664FE0"/>
  </w:style>
  <w:style w:type="paragraph" w:customStyle="1" w:styleId="D6E04217B7E04F47846205B5868988AB">
    <w:name w:val="D6E04217B7E04F47846205B5868988AB"/>
  </w:style>
  <w:style w:type="paragraph" w:customStyle="1" w:styleId="2F882C7F073843929765F3F4CA49717A">
    <w:name w:val="2F882C7F073843929765F3F4CA49717A"/>
  </w:style>
  <w:style w:type="paragraph" w:customStyle="1" w:styleId="B9D7DF6C55E74904A3294F41B6C7B20B">
    <w:name w:val="B9D7DF6C55E74904A3294F41B6C7B20B"/>
  </w:style>
  <w:style w:type="paragraph" w:customStyle="1" w:styleId="186E6A9AC18144969EB5D2184C316C6F">
    <w:name w:val="186E6A9AC18144969EB5D2184C316C6F"/>
  </w:style>
  <w:style w:type="paragraph" w:customStyle="1" w:styleId="8866D6BD4AEA4D448254A9654DE991AE">
    <w:name w:val="8866D6BD4AEA4D448254A9654DE991AE"/>
  </w:style>
  <w:style w:type="paragraph" w:customStyle="1" w:styleId="C068FE980AD44AB0B020283EA93EFBFE">
    <w:name w:val="C068FE980AD44AB0B020283EA93EFBFE"/>
  </w:style>
  <w:style w:type="paragraph" w:customStyle="1" w:styleId="C6F9092D370747C79E966A7556E606D6">
    <w:name w:val="C6F9092D370747C79E966A7556E606D6"/>
  </w:style>
  <w:style w:type="paragraph" w:customStyle="1" w:styleId="0049E3E1EBB742179E41561A1A700120">
    <w:name w:val="0049E3E1EBB742179E41561A1A700120"/>
  </w:style>
  <w:style w:type="paragraph" w:customStyle="1" w:styleId="BC25444C006842D5BC2B687AAC5C306D">
    <w:name w:val="BC25444C006842D5BC2B687AAC5C306D"/>
  </w:style>
  <w:style w:type="paragraph" w:customStyle="1" w:styleId="BE83D54C0BEB4D1989FE54A0CD3E5359">
    <w:name w:val="BE83D54C0BEB4D1989FE54A0CD3E5359"/>
  </w:style>
  <w:style w:type="paragraph" w:customStyle="1" w:styleId="41C47518CE7543A1BBEC63E2431C6DBB">
    <w:name w:val="41C47518CE7543A1BBEC63E2431C6DBB"/>
  </w:style>
  <w:style w:type="paragraph" w:customStyle="1" w:styleId="9FCEA895A3294EB4B3FF31D267E065EC">
    <w:name w:val="9FCEA895A3294EB4B3FF31D267E065EC"/>
  </w:style>
  <w:style w:type="paragraph" w:customStyle="1" w:styleId="914E3E23874C447E8B01661C0C86B207">
    <w:name w:val="914E3E23874C447E8B01661C0C86B207"/>
  </w:style>
  <w:style w:type="paragraph" w:customStyle="1" w:styleId="1E574524B9E748AA9012E85533856B49">
    <w:name w:val="1E574524B9E748AA9012E85533856B49"/>
  </w:style>
  <w:style w:type="paragraph" w:customStyle="1" w:styleId="D3D3161A66734A3DA2CC92D90517A481">
    <w:name w:val="D3D3161A66734A3DA2CC92D90517A481"/>
  </w:style>
  <w:style w:type="paragraph" w:customStyle="1" w:styleId="1362EAFBE28A45D0B68CD3811D007B40">
    <w:name w:val="1362EAFBE28A45D0B68CD3811D007B40"/>
  </w:style>
  <w:style w:type="paragraph" w:customStyle="1" w:styleId="D360522A85CB46D0A95A2020672D3812">
    <w:name w:val="D360522A85CB46D0A95A2020672D3812"/>
  </w:style>
  <w:style w:type="paragraph" w:customStyle="1" w:styleId="93C936E3405F439CA8F8554BD105DEA2">
    <w:name w:val="93C936E3405F439CA8F8554BD105DEA2"/>
  </w:style>
  <w:style w:type="paragraph" w:customStyle="1" w:styleId="ACE0CD438E694145815A7850688D5DDF">
    <w:name w:val="ACE0CD438E694145815A7850688D5DDF"/>
  </w:style>
  <w:style w:type="paragraph" w:customStyle="1" w:styleId="B054E75CDECC4E08ADC02556D93846B8">
    <w:name w:val="B054E75CDECC4E08ADC02556D93846B8"/>
  </w:style>
  <w:style w:type="paragraph" w:customStyle="1" w:styleId="3647759B3BA54247965F1A1D4384C12A">
    <w:name w:val="3647759B3BA54247965F1A1D4384C12A"/>
  </w:style>
  <w:style w:type="paragraph" w:customStyle="1" w:styleId="36526B99932B48C38AC4E329B7A18871">
    <w:name w:val="36526B99932B48C38AC4E329B7A18871"/>
  </w:style>
  <w:style w:type="paragraph" w:customStyle="1" w:styleId="6D3E028796944E4CBCD751D6249DABCB">
    <w:name w:val="6D3E028796944E4CBCD751D6249DABCB"/>
  </w:style>
  <w:style w:type="paragraph" w:customStyle="1" w:styleId="7A208CC9D3154DC3AC56E936EA9044E3">
    <w:name w:val="7A208CC9D3154DC3AC56E936EA9044E3"/>
  </w:style>
  <w:style w:type="paragraph" w:customStyle="1" w:styleId="347461C8F11546FC949BE4F50F16C2A3">
    <w:name w:val="347461C8F11546FC949BE4F50F16C2A3"/>
  </w:style>
  <w:style w:type="paragraph" w:customStyle="1" w:styleId="788E144919674C3D9E99D8AA55BEC61D">
    <w:name w:val="788E144919674C3D9E99D8AA55BEC61D"/>
  </w:style>
  <w:style w:type="paragraph" w:customStyle="1" w:styleId="6ED14BC6E65D445F848C61883009D7F6">
    <w:name w:val="6ED14BC6E65D445F848C61883009D7F6"/>
  </w:style>
  <w:style w:type="paragraph" w:customStyle="1" w:styleId="05A522CCDBBD4E03A109A83265F95FB9">
    <w:name w:val="05A522CCDBBD4E03A109A83265F95FB9"/>
  </w:style>
  <w:style w:type="paragraph" w:customStyle="1" w:styleId="CC13E366D485416E8AD9455115427B13">
    <w:name w:val="CC13E366D485416E8AD9455115427B13"/>
  </w:style>
  <w:style w:type="paragraph" w:customStyle="1" w:styleId="37BA4E1284A745788E2BAFF253721A5B">
    <w:name w:val="37BA4E1284A745788E2BAFF253721A5B"/>
  </w:style>
  <w:style w:type="paragraph" w:customStyle="1" w:styleId="2C07735544944493870E6DC0642B1D4B">
    <w:name w:val="2C07735544944493870E6DC0642B1D4B"/>
  </w:style>
  <w:style w:type="paragraph" w:customStyle="1" w:styleId="4F2A8DE3513C4718A6E18A99016DDE26">
    <w:name w:val="4F2A8DE3513C4718A6E18A99016DDE26"/>
  </w:style>
  <w:style w:type="paragraph" w:customStyle="1" w:styleId="09C6AB72BF824CB9B1AC82504318FB24">
    <w:name w:val="09C6AB72BF824CB9B1AC82504318FB24"/>
  </w:style>
  <w:style w:type="paragraph" w:customStyle="1" w:styleId="2E1E15F3B37141A9BC06A1304445498B">
    <w:name w:val="2E1E15F3B37141A9BC06A1304445498B"/>
  </w:style>
  <w:style w:type="paragraph" w:customStyle="1" w:styleId="D67E018893BB41D5970C68BDC3BC764D">
    <w:name w:val="D67E018893BB41D5970C68BDC3BC764D"/>
  </w:style>
  <w:style w:type="paragraph" w:customStyle="1" w:styleId="018EDF8B2EAB499799E86383CBE5E4B1">
    <w:name w:val="018EDF8B2EAB499799E86383CBE5E4B1"/>
  </w:style>
  <w:style w:type="paragraph" w:customStyle="1" w:styleId="6AC4C4B36A5C42A99AF257C4EDAF7390">
    <w:name w:val="6AC4C4B36A5C42A99AF257C4EDAF7390"/>
  </w:style>
  <w:style w:type="paragraph" w:customStyle="1" w:styleId="A2046EC666F3498C8A8ABFA89FD7F8FA">
    <w:name w:val="A2046EC666F3498C8A8ABFA89FD7F8FA"/>
  </w:style>
  <w:style w:type="paragraph" w:customStyle="1" w:styleId="667966589A174B57B9EE2906BB8098EA">
    <w:name w:val="667966589A174B57B9EE2906BB8098EA"/>
  </w:style>
  <w:style w:type="paragraph" w:customStyle="1" w:styleId="A567EE6F0864413EB65695B04BB6AFE2">
    <w:name w:val="A567EE6F0864413EB65695B04BB6AFE2"/>
  </w:style>
  <w:style w:type="paragraph" w:customStyle="1" w:styleId="05B93EB86DAE4EFCAEE16770863167CC">
    <w:name w:val="05B93EB86DAE4EFCAEE16770863167CC"/>
  </w:style>
  <w:style w:type="paragraph" w:customStyle="1" w:styleId="1D06B162CD604CA0A2ED3BF506152405">
    <w:name w:val="1D06B162CD604CA0A2ED3BF506152405"/>
  </w:style>
  <w:style w:type="paragraph" w:customStyle="1" w:styleId="42EE091B9E5F4C2F86E6CAA822AED891">
    <w:name w:val="42EE091B9E5F4C2F86E6CAA822AED891"/>
  </w:style>
  <w:style w:type="paragraph" w:customStyle="1" w:styleId="75D50F3941A9493EB2E22174D0D4A32C">
    <w:name w:val="75D50F3941A9493EB2E22174D0D4A32C"/>
  </w:style>
  <w:style w:type="paragraph" w:customStyle="1" w:styleId="7280B4B0A1EE4E0B8E74CB46D19018B8">
    <w:name w:val="7280B4B0A1EE4E0B8E74CB46D19018B8"/>
  </w:style>
  <w:style w:type="paragraph" w:customStyle="1" w:styleId="53C49405878D48FFBF3AA45AB5005C27">
    <w:name w:val="53C49405878D48FFBF3AA45AB5005C27"/>
  </w:style>
  <w:style w:type="paragraph" w:customStyle="1" w:styleId="A5D3657558A04FB9815CB56406E69183">
    <w:name w:val="A5D3657558A04FB9815CB56406E691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75633-FCB5-4195-8F5E-EF1A81FA6BE6}">
  <ds:schemaRefs>
    <ds:schemaRef ds:uri="http://schemas.microsoft.com/office/2006/metadata/properties"/>
    <ds:schemaRef ds:uri="9f91ad1f-ae1c-45d7-9f5f-8fc807a6dfa8"/>
    <ds:schemaRef ds:uri="http://schemas.microsoft.com/office/infopath/2007/PartnerControls"/>
    <ds:schemaRef ds:uri="http://purl.org/dc/terms/"/>
    <ds:schemaRef ds:uri="df7a2397-886e-4b60-b6a3-967982c29bcd"/>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4.xml><?xml version="1.0" encoding="utf-8"?>
<ds:datastoreItem xmlns:ds="http://schemas.openxmlformats.org/officeDocument/2006/customXml" ds:itemID="{06F71415-F39C-49C2-B94D-AAEC5988F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Drake</dc:creator>
  <cp:keywords/>
  <dc:description/>
  <cp:lastModifiedBy>Katie Drake</cp:lastModifiedBy>
  <cp:revision>1</cp:revision>
  <cp:lastPrinted>2022-05-19T13:50:00Z</cp:lastPrinted>
  <dcterms:created xsi:type="dcterms:W3CDTF">2024-05-13T15:20:00Z</dcterms:created>
  <dcterms:modified xsi:type="dcterms:W3CDTF">2024-05-13T15:21:00Z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