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5F1417" w:rsidP="00B83A6B">
            <w:pPr>
              <w:spacing w:line="240" w:lineRule="auto"/>
              <w:rPr>
                <w:b/>
                <w:bCs/>
              </w:rPr>
            </w:pPr>
            <w:sdt>
              <w:sdtPr>
                <w:rPr>
                  <w:rStyle w:val="PlaceholderText"/>
                  <w:caps/>
                </w:rPr>
                <w:alias w:val="Applicants Surname"/>
                <w:tag w:val="Applicant"/>
                <w:id w:val="-469979498"/>
                <w:placeholder>
                  <w:docPart w:val="709831E3A9BC42538FE6FA6EFF150B52"/>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50790A9FAAAD4371985EB759F6AAAF25"/>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B36C4136BDD545F88D26E783400B2CEC"/>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F230EF3E8FA64730A09B536BBC98425F"/>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AA6CD236561448CB96E38F17A1BD0EA8"/>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89E52412993F499CB3A5DC82A499C82C"/>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9E422171A5B64D03999ED0E69212991D"/>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AC4240B44230498E94EC5E7CB0E3A351"/>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72EE6BF08315417592C5E4768C62325F"/>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8A4FC304FC4A48F38C52AD1309B1BF39"/>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77B11DDCCA0849B99A6E78BFD1F732B7"/>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8C9B363A598241CB842DDB49426928B8"/>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31A7915DF4F5420F8D78A405EE6BEBEE"/>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BF47265BB3A34EE6BDADF78477E4AFEE"/>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D591BC0DE9A5494DB39F2E04E57A50B4"/>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26D6D690318B4DA1965CC49C154215C0"/>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EFC6EA26A45943EE8B45F32BC4B23D16"/>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707A2B0036F24494B5DF4236FAD327AA"/>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B06241C3A2C54580839D90850E4572C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F79C727D6B9C4F23A3E045F57A97C10C"/>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5F1A49EE5B464F48A847C09562AE89CF"/>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34F3B5EF82474B10B3957060744404C5"/>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48B042AF52CC40CD9466A7359E2F009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2ED8634B6B9941B0B1A4AF3299E34A64"/>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22A148DCF80047318041D1BEA3927D58"/>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C41FB06A0D5D4A468C4D59B522984748"/>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8D85EC0127FE4994A21FC890105C534B"/>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D7EC96B3DE6C48C686FB8474E717C5E1"/>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83598F7B91B744F6A6B1649FA9930BF1"/>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1CCA2904F5284AE190EAA4EC5BF208C1"/>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FEADDD64F65749E784FD6E8764ADB298"/>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6A2CD81AC9CD43409FA98474AAAB9FB9"/>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49AD224F0D0C4C68A02502B999F11F95"/>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5035531B3F6E48DCB825D4536AB9C52A"/>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9FDFB054B6AB4905BDC4713D290CC0CD"/>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ACC2A0E701A34C42B194066AD6C1CFEB"/>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E7AC373C4BF64AD3B383D8E2852979BB"/>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4DB79D55AEFD43B9843C4D74DCD7A1E4"/>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FEF43D118C824D98B2C64CF2D425207F"/>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6199DD814D6A4ED9BD0B328847666490"/>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0177BF8E6F584D8EBBF68A974E3E253C"/>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8887C23E03634B2AB27E161F4C2DB446"/>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E3D5E075A0D74220B685FA048E22AFC2"/>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B65B784D8A564715912DA61C9496E086"/>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AC2DD1E70EF44B7389C21053DB183B80"/>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F23DAE6E247B4DBDA74C3A1307C61524"/>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D3BB7F7C6D0647E1A16BEC0CE61C75B2"/>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936DF8030A974F1B8388B37C77275FC1"/>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8D698A43973E4279B5727CA80006AB5F"/>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9BD10F5B92134335903181D48838CFAC"/>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55E9EEFC1CFD4D9EAB66D384B929966E"/>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486E23C766D54927AC27466ED99FC6F5"/>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1C9D647012074D83A20F5B30E555CA01"/>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7A1AF8B3CFD24D3E896B6EBB9473E2D4"/>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537CFD82D4244AF388AB98A991E5252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513FDFBFFFAC4544B2AB229C41E6C29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3F4154762F18404284AF3D3ED9CCA07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8CE16D47AE8F4AFDB152296E1B3DA70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4C11369E65EE4626B41A878B6CF1BDA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CD08CD5D445E4CD88298F99BF4208EB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3F6D2934FC8E4AF9A5D73F177B8A45F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0F576711DA3144F2AFBDCADB71BF44E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EE2ED52EAA2C4A6BB1ABAD420053F6D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869E3505D335442FAA04B96934C75F9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74AF9EB8D21E4DB9A3A8E0B6393C367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58BEFEA164E141199CA2E378A8C1DF8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B3A34F936D1C454C9D85F96C8D8E3CB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F7E53181E2E347F8AA3282FC1215332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0F2541D02C0F4291B280408C600940F8"/>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DFFC30C27DE6471BA4A438971B8C24D5"/>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5F1417"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BD750552F7664BC4A20E24572880CBE6"/>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5F1417" w:rsidP="00D4556A">
            <w:pPr>
              <w:pStyle w:val="Heading3"/>
              <w:framePr w:hSpace="0" w:wrap="auto" w:vAnchor="margin" w:hAnchor="text" w:yAlign="inline"/>
            </w:pPr>
            <w:sdt>
              <w:sdtPr>
                <w:rPr>
                  <w:rStyle w:val="Strong"/>
                  <w:sz w:val="22"/>
                  <w:szCs w:val="22"/>
                </w:rPr>
                <w:id w:val="2129507572"/>
                <w:placeholder>
                  <w:docPart w:val="66F7C78DA4114134963D2C5C1421034A"/>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417" w:rsidRDefault="005F1417" w:rsidP="00EA1B32">
      <w:r>
        <w:separator/>
      </w:r>
    </w:p>
    <w:p w:rsidR="005F1417" w:rsidRDefault="005F1417"/>
    <w:p w:rsidR="005F1417" w:rsidRDefault="005F1417" w:rsidP="007B0440"/>
  </w:endnote>
  <w:endnote w:type="continuationSeparator" w:id="0">
    <w:p w:rsidR="005F1417" w:rsidRDefault="005F1417" w:rsidP="00EA1B32">
      <w:r>
        <w:continuationSeparator/>
      </w:r>
    </w:p>
    <w:p w:rsidR="005F1417" w:rsidRDefault="005F1417"/>
    <w:p w:rsidR="005F1417" w:rsidRDefault="005F1417"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5F1417">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5F1417">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5F1417">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5F1417">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417" w:rsidRDefault="005F1417" w:rsidP="00EA1B32">
      <w:r>
        <w:separator/>
      </w:r>
    </w:p>
    <w:p w:rsidR="005F1417" w:rsidRDefault="005F1417"/>
    <w:p w:rsidR="005F1417" w:rsidRDefault="005F1417" w:rsidP="007B0440"/>
  </w:footnote>
  <w:footnote w:type="continuationSeparator" w:id="0">
    <w:p w:rsidR="005F1417" w:rsidRDefault="005F1417" w:rsidP="00EA1B32">
      <w:r>
        <w:continuationSeparator/>
      </w:r>
    </w:p>
    <w:p w:rsidR="005F1417" w:rsidRDefault="005F1417"/>
    <w:p w:rsidR="005F1417" w:rsidRDefault="005F1417"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17"/>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5F1417"/>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DAAF12E2-115C-420D-A9B0-2D16EE928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09831E3A9BC42538FE6FA6EFF150B52"/>
        <w:category>
          <w:name w:val="General"/>
          <w:gallery w:val="placeholder"/>
        </w:category>
        <w:types>
          <w:type w:val="bbPlcHdr"/>
        </w:types>
        <w:behaviors>
          <w:behavior w:val="content"/>
        </w:behaviors>
        <w:guid w:val="{F60D8521-3265-4F63-8E8D-18532A2D1C3A}"/>
      </w:docPartPr>
      <w:docPartBody>
        <w:p w:rsidR="00000000" w:rsidRDefault="00C36DE0">
          <w:pPr>
            <w:pStyle w:val="709831E3A9BC42538FE6FA6EFF150B52"/>
          </w:pPr>
          <w:r w:rsidRPr="006564C8">
            <w:rPr>
              <w:rStyle w:val="PlaceholderText"/>
            </w:rPr>
            <w:t>Click or tap here to enter text.</w:t>
          </w:r>
        </w:p>
      </w:docPartBody>
    </w:docPart>
    <w:docPart>
      <w:docPartPr>
        <w:name w:val="50790A9FAAAD4371985EB759F6AAAF25"/>
        <w:category>
          <w:name w:val="General"/>
          <w:gallery w:val="placeholder"/>
        </w:category>
        <w:types>
          <w:type w:val="bbPlcHdr"/>
        </w:types>
        <w:behaviors>
          <w:behavior w:val="content"/>
        </w:behaviors>
        <w:guid w:val="{B5BA44BE-11BD-4BB5-8A3E-52DC335394FE}"/>
      </w:docPartPr>
      <w:docPartBody>
        <w:p w:rsidR="00000000" w:rsidRDefault="00C36DE0">
          <w:pPr>
            <w:pStyle w:val="50790A9FAAAD4371985EB759F6AAAF25"/>
          </w:pPr>
          <w:r w:rsidRPr="00681E98">
            <w:rPr>
              <w:rStyle w:val="PlaceholderText"/>
            </w:rPr>
            <w:t>Click or tap here to enter text.</w:t>
          </w:r>
        </w:p>
      </w:docPartBody>
    </w:docPart>
    <w:docPart>
      <w:docPartPr>
        <w:name w:val="B36C4136BDD545F88D26E783400B2CEC"/>
        <w:category>
          <w:name w:val="General"/>
          <w:gallery w:val="placeholder"/>
        </w:category>
        <w:types>
          <w:type w:val="bbPlcHdr"/>
        </w:types>
        <w:behaviors>
          <w:behavior w:val="content"/>
        </w:behaviors>
        <w:guid w:val="{D4019E7A-0650-4F74-884E-ED749A402556}"/>
      </w:docPartPr>
      <w:docPartBody>
        <w:p w:rsidR="00000000" w:rsidRDefault="00C36DE0">
          <w:pPr>
            <w:pStyle w:val="B36C4136BDD545F88D26E783400B2CEC"/>
          </w:pPr>
          <w:r w:rsidRPr="00681E98">
            <w:rPr>
              <w:rStyle w:val="PlaceholderText"/>
            </w:rPr>
            <w:t>Choose an item.</w:t>
          </w:r>
        </w:p>
      </w:docPartBody>
    </w:docPart>
    <w:docPart>
      <w:docPartPr>
        <w:name w:val="F230EF3E8FA64730A09B536BBC98425F"/>
        <w:category>
          <w:name w:val="General"/>
          <w:gallery w:val="placeholder"/>
        </w:category>
        <w:types>
          <w:type w:val="bbPlcHdr"/>
        </w:types>
        <w:behaviors>
          <w:behavior w:val="content"/>
        </w:behaviors>
        <w:guid w:val="{E2273647-4CCE-4C4F-985B-6FC3202F7B2C}"/>
      </w:docPartPr>
      <w:docPartBody>
        <w:p w:rsidR="00000000" w:rsidRDefault="00C36DE0">
          <w:pPr>
            <w:pStyle w:val="F230EF3E8FA64730A09B536BBC98425F"/>
          </w:pPr>
          <w:r w:rsidRPr="00681E98">
            <w:rPr>
              <w:rStyle w:val="PlaceholderText"/>
            </w:rPr>
            <w:t>Click or tap here to enter text.</w:t>
          </w:r>
        </w:p>
      </w:docPartBody>
    </w:docPart>
    <w:docPart>
      <w:docPartPr>
        <w:name w:val="AA6CD236561448CB96E38F17A1BD0EA8"/>
        <w:category>
          <w:name w:val="General"/>
          <w:gallery w:val="placeholder"/>
        </w:category>
        <w:types>
          <w:type w:val="bbPlcHdr"/>
        </w:types>
        <w:behaviors>
          <w:behavior w:val="content"/>
        </w:behaviors>
        <w:guid w:val="{9FDF68E1-4CD6-4B3D-83A5-9795B3F6FDC1}"/>
      </w:docPartPr>
      <w:docPartBody>
        <w:p w:rsidR="00000000" w:rsidRDefault="00C36DE0">
          <w:pPr>
            <w:pStyle w:val="AA6CD236561448CB96E38F17A1BD0EA8"/>
          </w:pPr>
          <w:r w:rsidRPr="00681E98">
            <w:rPr>
              <w:rStyle w:val="PlaceholderText"/>
            </w:rPr>
            <w:t>Click or tap to enter a date.</w:t>
          </w:r>
        </w:p>
      </w:docPartBody>
    </w:docPart>
    <w:docPart>
      <w:docPartPr>
        <w:name w:val="89E52412993F499CB3A5DC82A499C82C"/>
        <w:category>
          <w:name w:val="General"/>
          <w:gallery w:val="placeholder"/>
        </w:category>
        <w:types>
          <w:type w:val="bbPlcHdr"/>
        </w:types>
        <w:behaviors>
          <w:behavior w:val="content"/>
        </w:behaviors>
        <w:guid w:val="{22801857-EE67-4C8C-8EFF-4EAC93705918}"/>
      </w:docPartPr>
      <w:docPartBody>
        <w:p w:rsidR="00000000" w:rsidRDefault="00C36DE0">
          <w:pPr>
            <w:pStyle w:val="89E52412993F499CB3A5DC82A499C82C"/>
          </w:pPr>
          <w:r w:rsidRPr="00681E98">
            <w:rPr>
              <w:rStyle w:val="PlaceholderText"/>
            </w:rPr>
            <w:t>Click or tap here to enter text.</w:t>
          </w:r>
        </w:p>
      </w:docPartBody>
    </w:docPart>
    <w:docPart>
      <w:docPartPr>
        <w:name w:val="9E422171A5B64D03999ED0E69212991D"/>
        <w:category>
          <w:name w:val="General"/>
          <w:gallery w:val="placeholder"/>
        </w:category>
        <w:types>
          <w:type w:val="bbPlcHdr"/>
        </w:types>
        <w:behaviors>
          <w:behavior w:val="content"/>
        </w:behaviors>
        <w:guid w:val="{C19FB4D0-0F42-4EA7-B095-725641C84BB9}"/>
      </w:docPartPr>
      <w:docPartBody>
        <w:p w:rsidR="00000000" w:rsidRDefault="00C36DE0">
          <w:pPr>
            <w:pStyle w:val="9E422171A5B64D03999ED0E69212991D"/>
          </w:pPr>
          <w:r w:rsidRPr="00681E98">
            <w:rPr>
              <w:rStyle w:val="PlaceholderText"/>
            </w:rPr>
            <w:t>Click or tap here to enter text.</w:t>
          </w:r>
        </w:p>
      </w:docPartBody>
    </w:docPart>
    <w:docPart>
      <w:docPartPr>
        <w:name w:val="AC4240B44230498E94EC5E7CB0E3A351"/>
        <w:category>
          <w:name w:val="General"/>
          <w:gallery w:val="placeholder"/>
        </w:category>
        <w:types>
          <w:type w:val="bbPlcHdr"/>
        </w:types>
        <w:behaviors>
          <w:behavior w:val="content"/>
        </w:behaviors>
        <w:guid w:val="{68267308-03E1-4F86-A6EB-5315958FE236}"/>
      </w:docPartPr>
      <w:docPartBody>
        <w:p w:rsidR="00000000" w:rsidRDefault="00C36DE0">
          <w:pPr>
            <w:pStyle w:val="AC4240B44230498E94EC5E7CB0E3A351"/>
          </w:pPr>
          <w:r w:rsidRPr="00681E98">
            <w:rPr>
              <w:rStyle w:val="PlaceholderText"/>
            </w:rPr>
            <w:t>Click or tap here to enter text.</w:t>
          </w:r>
        </w:p>
      </w:docPartBody>
    </w:docPart>
    <w:docPart>
      <w:docPartPr>
        <w:name w:val="72EE6BF08315417592C5E4768C62325F"/>
        <w:category>
          <w:name w:val="General"/>
          <w:gallery w:val="placeholder"/>
        </w:category>
        <w:types>
          <w:type w:val="bbPlcHdr"/>
        </w:types>
        <w:behaviors>
          <w:behavior w:val="content"/>
        </w:behaviors>
        <w:guid w:val="{56721A85-D4BD-4DE3-8DAB-C5ED8285CE8A}"/>
      </w:docPartPr>
      <w:docPartBody>
        <w:p w:rsidR="00000000" w:rsidRDefault="00C36DE0">
          <w:pPr>
            <w:pStyle w:val="72EE6BF08315417592C5E4768C62325F"/>
          </w:pPr>
          <w:r w:rsidRPr="00681E98">
            <w:rPr>
              <w:rStyle w:val="PlaceholderText"/>
            </w:rPr>
            <w:t>Click or tap here to enter text.</w:t>
          </w:r>
        </w:p>
      </w:docPartBody>
    </w:docPart>
    <w:docPart>
      <w:docPartPr>
        <w:name w:val="8A4FC304FC4A48F38C52AD1309B1BF39"/>
        <w:category>
          <w:name w:val="General"/>
          <w:gallery w:val="placeholder"/>
        </w:category>
        <w:types>
          <w:type w:val="bbPlcHdr"/>
        </w:types>
        <w:behaviors>
          <w:behavior w:val="content"/>
        </w:behaviors>
        <w:guid w:val="{C2C7E9F2-FAE2-4038-BBE3-4E6C75C9166C}"/>
      </w:docPartPr>
      <w:docPartBody>
        <w:p w:rsidR="00000000" w:rsidRDefault="00C36DE0">
          <w:pPr>
            <w:pStyle w:val="8A4FC304FC4A48F38C52AD1309B1BF39"/>
          </w:pPr>
          <w:r w:rsidRPr="00681E98">
            <w:rPr>
              <w:rStyle w:val="PlaceholderText"/>
            </w:rPr>
            <w:t>Click or tap to enter a date.</w:t>
          </w:r>
        </w:p>
      </w:docPartBody>
    </w:docPart>
    <w:docPart>
      <w:docPartPr>
        <w:name w:val="77B11DDCCA0849B99A6E78BFD1F732B7"/>
        <w:category>
          <w:name w:val="General"/>
          <w:gallery w:val="placeholder"/>
        </w:category>
        <w:types>
          <w:type w:val="bbPlcHdr"/>
        </w:types>
        <w:behaviors>
          <w:behavior w:val="content"/>
        </w:behaviors>
        <w:guid w:val="{D6DC5F7C-C588-4503-9313-C5FC6FD211FE}"/>
      </w:docPartPr>
      <w:docPartBody>
        <w:p w:rsidR="00000000" w:rsidRDefault="00C36DE0">
          <w:pPr>
            <w:pStyle w:val="77B11DDCCA0849B99A6E78BFD1F732B7"/>
          </w:pPr>
          <w:r w:rsidRPr="00681E98">
            <w:rPr>
              <w:rStyle w:val="PlaceholderText"/>
            </w:rPr>
            <w:t>Click or tap here to enter text.</w:t>
          </w:r>
        </w:p>
      </w:docPartBody>
    </w:docPart>
    <w:docPart>
      <w:docPartPr>
        <w:name w:val="8C9B363A598241CB842DDB49426928B8"/>
        <w:category>
          <w:name w:val="General"/>
          <w:gallery w:val="placeholder"/>
        </w:category>
        <w:types>
          <w:type w:val="bbPlcHdr"/>
        </w:types>
        <w:behaviors>
          <w:behavior w:val="content"/>
        </w:behaviors>
        <w:guid w:val="{C0A8A93C-0D8F-4149-AE57-9AE9D0901645}"/>
      </w:docPartPr>
      <w:docPartBody>
        <w:p w:rsidR="00000000" w:rsidRDefault="00C36DE0">
          <w:pPr>
            <w:pStyle w:val="8C9B363A598241CB842DDB49426928B8"/>
          </w:pPr>
          <w:r w:rsidRPr="00681E98">
            <w:rPr>
              <w:rStyle w:val="PlaceholderText"/>
            </w:rPr>
            <w:t>Click or tap here to enter text.</w:t>
          </w:r>
        </w:p>
      </w:docPartBody>
    </w:docPart>
    <w:docPart>
      <w:docPartPr>
        <w:name w:val="31A7915DF4F5420F8D78A405EE6BEBEE"/>
        <w:category>
          <w:name w:val="General"/>
          <w:gallery w:val="placeholder"/>
        </w:category>
        <w:types>
          <w:type w:val="bbPlcHdr"/>
        </w:types>
        <w:behaviors>
          <w:behavior w:val="content"/>
        </w:behaviors>
        <w:guid w:val="{9894686F-5035-489E-8120-DAB2DC0C5021}"/>
      </w:docPartPr>
      <w:docPartBody>
        <w:p w:rsidR="00000000" w:rsidRDefault="00C36DE0">
          <w:pPr>
            <w:pStyle w:val="31A7915DF4F5420F8D78A405EE6BEBEE"/>
          </w:pPr>
          <w:r w:rsidRPr="00681E98">
            <w:rPr>
              <w:rStyle w:val="PlaceholderText"/>
            </w:rPr>
            <w:t>Click or tap here to enter text.</w:t>
          </w:r>
        </w:p>
      </w:docPartBody>
    </w:docPart>
    <w:docPart>
      <w:docPartPr>
        <w:name w:val="BF47265BB3A34EE6BDADF78477E4AFEE"/>
        <w:category>
          <w:name w:val="General"/>
          <w:gallery w:val="placeholder"/>
        </w:category>
        <w:types>
          <w:type w:val="bbPlcHdr"/>
        </w:types>
        <w:behaviors>
          <w:behavior w:val="content"/>
        </w:behaviors>
        <w:guid w:val="{FB987236-EED3-4C03-80F0-0D3F8E8D7BAB}"/>
      </w:docPartPr>
      <w:docPartBody>
        <w:p w:rsidR="00000000" w:rsidRDefault="00C36DE0">
          <w:pPr>
            <w:pStyle w:val="BF47265BB3A34EE6BDADF78477E4AFEE"/>
          </w:pPr>
          <w:r w:rsidRPr="00681E98">
            <w:rPr>
              <w:rStyle w:val="PlaceholderText"/>
            </w:rPr>
            <w:t>Click or tap here to enter text.</w:t>
          </w:r>
        </w:p>
      </w:docPartBody>
    </w:docPart>
    <w:docPart>
      <w:docPartPr>
        <w:name w:val="D591BC0DE9A5494DB39F2E04E57A50B4"/>
        <w:category>
          <w:name w:val="General"/>
          <w:gallery w:val="placeholder"/>
        </w:category>
        <w:types>
          <w:type w:val="bbPlcHdr"/>
        </w:types>
        <w:behaviors>
          <w:behavior w:val="content"/>
        </w:behaviors>
        <w:guid w:val="{BA7CBDFC-8051-49F5-BBD2-21362FB36E84}"/>
      </w:docPartPr>
      <w:docPartBody>
        <w:p w:rsidR="00000000" w:rsidRDefault="00C36DE0">
          <w:pPr>
            <w:pStyle w:val="D591BC0DE9A5494DB39F2E04E57A50B4"/>
          </w:pPr>
          <w:r w:rsidRPr="00681E98">
            <w:rPr>
              <w:rStyle w:val="PlaceholderText"/>
            </w:rPr>
            <w:t>Click or tap here to enter text.</w:t>
          </w:r>
        </w:p>
      </w:docPartBody>
    </w:docPart>
    <w:docPart>
      <w:docPartPr>
        <w:name w:val="26D6D690318B4DA1965CC49C154215C0"/>
        <w:category>
          <w:name w:val="General"/>
          <w:gallery w:val="placeholder"/>
        </w:category>
        <w:types>
          <w:type w:val="bbPlcHdr"/>
        </w:types>
        <w:behaviors>
          <w:behavior w:val="content"/>
        </w:behaviors>
        <w:guid w:val="{35AAE4EC-32D6-46FF-B793-6A9C036CC00E}"/>
      </w:docPartPr>
      <w:docPartBody>
        <w:p w:rsidR="00000000" w:rsidRDefault="00C36DE0">
          <w:pPr>
            <w:pStyle w:val="26D6D690318B4DA1965CC49C154215C0"/>
          </w:pPr>
          <w:r w:rsidRPr="00681E98">
            <w:rPr>
              <w:rStyle w:val="PlaceholderText"/>
            </w:rPr>
            <w:t>Click or tap here to enter text.</w:t>
          </w:r>
        </w:p>
      </w:docPartBody>
    </w:docPart>
    <w:docPart>
      <w:docPartPr>
        <w:name w:val="EFC6EA26A45943EE8B45F32BC4B23D16"/>
        <w:category>
          <w:name w:val="General"/>
          <w:gallery w:val="placeholder"/>
        </w:category>
        <w:types>
          <w:type w:val="bbPlcHdr"/>
        </w:types>
        <w:behaviors>
          <w:behavior w:val="content"/>
        </w:behaviors>
        <w:guid w:val="{08CFEADA-DB03-4AFB-B449-F783B78DC337}"/>
      </w:docPartPr>
      <w:docPartBody>
        <w:p w:rsidR="00000000" w:rsidRDefault="00C36DE0">
          <w:pPr>
            <w:pStyle w:val="EFC6EA26A45943EE8B45F32BC4B23D16"/>
          </w:pPr>
          <w:r w:rsidRPr="00681E98">
            <w:rPr>
              <w:rStyle w:val="PlaceholderText"/>
            </w:rPr>
            <w:t>Click or tap here to enter text.</w:t>
          </w:r>
        </w:p>
      </w:docPartBody>
    </w:docPart>
    <w:docPart>
      <w:docPartPr>
        <w:name w:val="707A2B0036F24494B5DF4236FAD327AA"/>
        <w:category>
          <w:name w:val="General"/>
          <w:gallery w:val="placeholder"/>
        </w:category>
        <w:types>
          <w:type w:val="bbPlcHdr"/>
        </w:types>
        <w:behaviors>
          <w:behavior w:val="content"/>
        </w:behaviors>
        <w:guid w:val="{C5E4E635-B6A7-49A2-AAD1-2AE614993ECA}"/>
      </w:docPartPr>
      <w:docPartBody>
        <w:p w:rsidR="00000000" w:rsidRDefault="00C36DE0">
          <w:pPr>
            <w:pStyle w:val="707A2B0036F24494B5DF4236FAD327AA"/>
          </w:pPr>
          <w:r w:rsidRPr="00681E98">
            <w:rPr>
              <w:rStyle w:val="PlaceholderText"/>
            </w:rPr>
            <w:t>Click or tap here to enter text.</w:t>
          </w:r>
        </w:p>
      </w:docPartBody>
    </w:docPart>
    <w:docPart>
      <w:docPartPr>
        <w:name w:val="B06241C3A2C54580839D90850E4572C9"/>
        <w:category>
          <w:name w:val="General"/>
          <w:gallery w:val="placeholder"/>
        </w:category>
        <w:types>
          <w:type w:val="bbPlcHdr"/>
        </w:types>
        <w:behaviors>
          <w:behavior w:val="content"/>
        </w:behaviors>
        <w:guid w:val="{67FBC72B-D0A0-4D37-ABE2-37010F42B92A}"/>
      </w:docPartPr>
      <w:docPartBody>
        <w:p w:rsidR="00000000" w:rsidRDefault="00C36DE0">
          <w:pPr>
            <w:pStyle w:val="B06241C3A2C54580839D90850E4572C9"/>
          </w:pPr>
          <w:r w:rsidRPr="00681E98">
            <w:rPr>
              <w:rStyle w:val="PlaceholderText"/>
            </w:rPr>
            <w:t>Click or tap here to enter text.</w:t>
          </w:r>
        </w:p>
      </w:docPartBody>
    </w:docPart>
    <w:docPart>
      <w:docPartPr>
        <w:name w:val="F79C727D6B9C4F23A3E045F57A97C10C"/>
        <w:category>
          <w:name w:val="General"/>
          <w:gallery w:val="placeholder"/>
        </w:category>
        <w:types>
          <w:type w:val="bbPlcHdr"/>
        </w:types>
        <w:behaviors>
          <w:behavior w:val="content"/>
        </w:behaviors>
        <w:guid w:val="{66D3C6CA-327F-4D18-BC4B-05DCB154B70F}"/>
      </w:docPartPr>
      <w:docPartBody>
        <w:p w:rsidR="00000000" w:rsidRDefault="00C36DE0">
          <w:pPr>
            <w:pStyle w:val="F79C727D6B9C4F23A3E045F57A97C10C"/>
          </w:pPr>
          <w:r w:rsidRPr="00681E98">
            <w:rPr>
              <w:rStyle w:val="PlaceholderText"/>
            </w:rPr>
            <w:t>Click or tap to enter a date.</w:t>
          </w:r>
        </w:p>
      </w:docPartBody>
    </w:docPart>
    <w:docPart>
      <w:docPartPr>
        <w:name w:val="5F1A49EE5B464F48A847C09562AE89CF"/>
        <w:category>
          <w:name w:val="General"/>
          <w:gallery w:val="placeholder"/>
        </w:category>
        <w:types>
          <w:type w:val="bbPlcHdr"/>
        </w:types>
        <w:behaviors>
          <w:behavior w:val="content"/>
        </w:behaviors>
        <w:guid w:val="{25220827-8FBA-465E-8105-F7859BDB09A5}"/>
      </w:docPartPr>
      <w:docPartBody>
        <w:p w:rsidR="00000000" w:rsidRDefault="00C36DE0">
          <w:pPr>
            <w:pStyle w:val="5F1A49EE5B464F48A847C09562AE89CF"/>
          </w:pPr>
          <w:r w:rsidRPr="00681E98">
            <w:rPr>
              <w:rStyle w:val="PlaceholderText"/>
            </w:rPr>
            <w:t>Click or tap here to enter text.</w:t>
          </w:r>
        </w:p>
      </w:docPartBody>
    </w:docPart>
    <w:docPart>
      <w:docPartPr>
        <w:name w:val="34F3B5EF82474B10B3957060744404C5"/>
        <w:category>
          <w:name w:val="General"/>
          <w:gallery w:val="placeholder"/>
        </w:category>
        <w:types>
          <w:type w:val="bbPlcHdr"/>
        </w:types>
        <w:behaviors>
          <w:behavior w:val="content"/>
        </w:behaviors>
        <w:guid w:val="{1EAE7A23-9819-4F05-98F6-2E050301665B}"/>
      </w:docPartPr>
      <w:docPartBody>
        <w:p w:rsidR="00000000" w:rsidRDefault="00C36DE0">
          <w:pPr>
            <w:pStyle w:val="34F3B5EF82474B10B3957060744404C5"/>
          </w:pPr>
          <w:r w:rsidRPr="00681E98">
            <w:rPr>
              <w:rStyle w:val="PlaceholderText"/>
            </w:rPr>
            <w:t>Click or tap here to enter text.</w:t>
          </w:r>
        </w:p>
      </w:docPartBody>
    </w:docPart>
    <w:docPart>
      <w:docPartPr>
        <w:name w:val="48B042AF52CC40CD9466A7359E2F0090"/>
        <w:category>
          <w:name w:val="General"/>
          <w:gallery w:val="placeholder"/>
        </w:category>
        <w:types>
          <w:type w:val="bbPlcHdr"/>
        </w:types>
        <w:behaviors>
          <w:behavior w:val="content"/>
        </w:behaviors>
        <w:guid w:val="{8FB9CEDD-EE7F-4073-A32F-1FFAAC7C29B5}"/>
      </w:docPartPr>
      <w:docPartBody>
        <w:p w:rsidR="00000000" w:rsidRDefault="00C36DE0">
          <w:pPr>
            <w:pStyle w:val="48B042AF52CC40CD9466A7359E2F0090"/>
          </w:pPr>
          <w:r w:rsidRPr="00681E98">
            <w:rPr>
              <w:rStyle w:val="PlaceholderText"/>
            </w:rPr>
            <w:t>Click or tap here to enter text.</w:t>
          </w:r>
        </w:p>
      </w:docPartBody>
    </w:docPart>
    <w:docPart>
      <w:docPartPr>
        <w:name w:val="2ED8634B6B9941B0B1A4AF3299E34A64"/>
        <w:category>
          <w:name w:val="General"/>
          <w:gallery w:val="placeholder"/>
        </w:category>
        <w:types>
          <w:type w:val="bbPlcHdr"/>
        </w:types>
        <w:behaviors>
          <w:behavior w:val="content"/>
        </w:behaviors>
        <w:guid w:val="{1444A632-31CE-41B7-AA43-5A923FE8AE6A}"/>
      </w:docPartPr>
      <w:docPartBody>
        <w:p w:rsidR="00000000" w:rsidRDefault="00C36DE0">
          <w:pPr>
            <w:pStyle w:val="2ED8634B6B9941B0B1A4AF3299E34A64"/>
          </w:pPr>
          <w:r w:rsidRPr="00681E98">
            <w:rPr>
              <w:rStyle w:val="PlaceholderText"/>
            </w:rPr>
            <w:t>Click or tap here to enter text.</w:t>
          </w:r>
        </w:p>
      </w:docPartBody>
    </w:docPart>
    <w:docPart>
      <w:docPartPr>
        <w:name w:val="22A148DCF80047318041D1BEA3927D58"/>
        <w:category>
          <w:name w:val="General"/>
          <w:gallery w:val="placeholder"/>
        </w:category>
        <w:types>
          <w:type w:val="bbPlcHdr"/>
        </w:types>
        <w:behaviors>
          <w:behavior w:val="content"/>
        </w:behaviors>
        <w:guid w:val="{7A9B9060-3153-4EF3-BC4E-F0BCB3C37CEB}"/>
      </w:docPartPr>
      <w:docPartBody>
        <w:p w:rsidR="00000000" w:rsidRDefault="00C36DE0">
          <w:pPr>
            <w:pStyle w:val="22A148DCF80047318041D1BEA3927D58"/>
          </w:pPr>
          <w:r w:rsidRPr="00681E98">
            <w:rPr>
              <w:rStyle w:val="PlaceholderText"/>
            </w:rPr>
            <w:t>Click or tap here to enter text.</w:t>
          </w:r>
        </w:p>
      </w:docPartBody>
    </w:docPart>
    <w:docPart>
      <w:docPartPr>
        <w:name w:val="C41FB06A0D5D4A468C4D59B522984748"/>
        <w:category>
          <w:name w:val="General"/>
          <w:gallery w:val="placeholder"/>
        </w:category>
        <w:types>
          <w:type w:val="bbPlcHdr"/>
        </w:types>
        <w:behaviors>
          <w:behavior w:val="content"/>
        </w:behaviors>
        <w:guid w:val="{CF025CD8-DBD5-4AD6-A306-3558FB76DAB4}"/>
      </w:docPartPr>
      <w:docPartBody>
        <w:p w:rsidR="00000000" w:rsidRDefault="00C36DE0">
          <w:pPr>
            <w:pStyle w:val="C41FB06A0D5D4A468C4D59B522984748"/>
          </w:pPr>
          <w:r w:rsidRPr="00681E98">
            <w:rPr>
              <w:rStyle w:val="PlaceholderText"/>
            </w:rPr>
            <w:t>Click or tap here to enter text.</w:t>
          </w:r>
        </w:p>
      </w:docPartBody>
    </w:docPart>
    <w:docPart>
      <w:docPartPr>
        <w:name w:val="8D85EC0127FE4994A21FC890105C534B"/>
        <w:category>
          <w:name w:val="General"/>
          <w:gallery w:val="placeholder"/>
        </w:category>
        <w:types>
          <w:type w:val="bbPlcHdr"/>
        </w:types>
        <w:behaviors>
          <w:behavior w:val="content"/>
        </w:behaviors>
        <w:guid w:val="{32862CEE-0BB4-4040-BF22-41D4FDEC2C94}"/>
      </w:docPartPr>
      <w:docPartBody>
        <w:p w:rsidR="00000000" w:rsidRDefault="00C36DE0">
          <w:pPr>
            <w:pStyle w:val="8D85EC0127FE4994A21FC890105C534B"/>
          </w:pPr>
          <w:r w:rsidRPr="00681E98">
            <w:rPr>
              <w:rStyle w:val="PlaceholderText"/>
            </w:rPr>
            <w:t>Click or tap here to enter text.</w:t>
          </w:r>
        </w:p>
      </w:docPartBody>
    </w:docPart>
    <w:docPart>
      <w:docPartPr>
        <w:name w:val="D7EC96B3DE6C48C686FB8474E717C5E1"/>
        <w:category>
          <w:name w:val="General"/>
          <w:gallery w:val="placeholder"/>
        </w:category>
        <w:types>
          <w:type w:val="bbPlcHdr"/>
        </w:types>
        <w:behaviors>
          <w:behavior w:val="content"/>
        </w:behaviors>
        <w:guid w:val="{C1ABE440-6A32-48EA-9CD2-187CAC3F8F79}"/>
      </w:docPartPr>
      <w:docPartBody>
        <w:p w:rsidR="00000000" w:rsidRDefault="00C36DE0">
          <w:pPr>
            <w:pStyle w:val="D7EC96B3DE6C48C686FB8474E717C5E1"/>
          </w:pPr>
          <w:r w:rsidRPr="00681E98">
            <w:rPr>
              <w:rStyle w:val="PlaceholderText"/>
            </w:rPr>
            <w:t>Click or tap here to enter text.</w:t>
          </w:r>
        </w:p>
      </w:docPartBody>
    </w:docPart>
    <w:docPart>
      <w:docPartPr>
        <w:name w:val="83598F7B91B744F6A6B1649FA9930BF1"/>
        <w:category>
          <w:name w:val="General"/>
          <w:gallery w:val="placeholder"/>
        </w:category>
        <w:types>
          <w:type w:val="bbPlcHdr"/>
        </w:types>
        <w:behaviors>
          <w:behavior w:val="content"/>
        </w:behaviors>
        <w:guid w:val="{FFBC09DF-8885-44DE-9C8B-E43411FE88E0}"/>
      </w:docPartPr>
      <w:docPartBody>
        <w:p w:rsidR="00000000" w:rsidRDefault="00C36DE0">
          <w:pPr>
            <w:pStyle w:val="83598F7B91B744F6A6B1649FA9930BF1"/>
          </w:pPr>
          <w:r w:rsidRPr="00681E98">
            <w:rPr>
              <w:rStyle w:val="PlaceholderText"/>
            </w:rPr>
            <w:t>Click or tap here to enter text.</w:t>
          </w:r>
        </w:p>
      </w:docPartBody>
    </w:docPart>
    <w:docPart>
      <w:docPartPr>
        <w:name w:val="1CCA2904F5284AE190EAA4EC5BF208C1"/>
        <w:category>
          <w:name w:val="General"/>
          <w:gallery w:val="placeholder"/>
        </w:category>
        <w:types>
          <w:type w:val="bbPlcHdr"/>
        </w:types>
        <w:behaviors>
          <w:behavior w:val="content"/>
        </w:behaviors>
        <w:guid w:val="{494A5620-55A7-4D9F-AD01-6963FAD66434}"/>
      </w:docPartPr>
      <w:docPartBody>
        <w:p w:rsidR="00000000" w:rsidRDefault="00C36DE0">
          <w:pPr>
            <w:pStyle w:val="1CCA2904F5284AE190EAA4EC5BF208C1"/>
          </w:pPr>
          <w:r w:rsidRPr="00681E98">
            <w:rPr>
              <w:rStyle w:val="PlaceholderText"/>
            </w:rPr>
            <w:t>Click or tap here to enter text.</w:t>
          </w:r>
        </w:p>
      </w:docPartBody>
    </w:docPart>
    <w:docPart>
      <w:docPartPr>
        <w:name w:val="FEADDD64F65749E784FD6E8764ADB298"/>
        <w:category>
          <w:name w:val="General"/>
          <w:gallery w:val="placeholder"/>
        </w:category>
        <w:types>
          <w:type w:val="bbPlcHdr"/>
        </w:types>
        <w:behaviors>
          <w:behavior w:val="content"/>
        </w:behaviors>
        <w:guid w:val="{9C19BD88-EA1F-4A70-A2D5-FC8771197E95}"/>
      </w:docPartPr>
      <w:docPartBody>
        <w:p w:rsidR="00000000" w:rsidRDefault="00C36DE0">
          <w:pPr>
            <w:pStyle w:val="FEADDD64F65749E784FD6E8764ADB298"/>
          </w:pPr>
          <w:r w:rsidRPr="00681E98">
            <w:rPr>
              <w:rStyle w:val="PlaceholderText"/>
            </w:rPr>
            <w:t>Click or tap here to enter text.</w:t>
          </w:r>
        </w:p>
      </w:docPartBody>
    </w:docPart>
    <w:docPart>
      <w:docPartPr>
        <w:name w:val="6A2CD81AC9CD43409FA98474AAAB9FB9"/>
        <w:category>
          <w:name w:val="General"/>
          <w:gallery w:val="placeholder"/>
        </w:category>
        <w:types>
          <w:type w:val="bbPlcHdr"/>
        </w:types>
        <w:behaviors>
          <w:behavior w:val="content"/>
        </w:behaviors>
        <w:guid w:val="{F2064B31-974E-4BB4-9A4F-07EE964950F4}"/>
      </w:docPartPr>
      <w:docPartBody>
        <w:p w:rsidR="00000000" w:rsidRDefault="00C36DE0">
          <w:pPr>
            <w:pStyle w:val="6A2CD81AC9CD43409FA98474AAAB9FB9"/>
          </w:pPr>
          <w:r w:rsidRPr="00681E98">
            <w:rPr>
              <w:rStyle w:val="PlaceholderText"/>
            </w:rPr>
            <w:t>Click or tap here to enter text.</w:t>
          </w:r>
        </w:p>
      </w:docPartBody>
    </w:docPart>
    <w:docPart>
      <w:docPartPr>
        <w:name w:val="49AD224F0D0C4C68A02502B999F11F95"/>
        <w:category>
          <w:name w:val="General"/>
          <w:gallery w:val="placeholder"/>
        </w:category>
        <w:types>
          <w:type w:val="bbPlcHdr"/>
        </w:types>
        <w:behaviors>
          <w:behavior w:val="content"/>
        </w:behaviors>
        <w:guid w:val="{FBF418F1-DED9-4414-BC6C-5A78BF2EF3A5}"/>
      </w:docPartPr>
      <w:docPartBody>
        <w:p w:rsidR="00000000" w:rsidRDefault="00C36DE0">
          <w:pPr>
            <w:pStyle w:val="49AD224F0D0C4C68A02502B999F11F95"/>
          </w:pPr>
          <w:r w:rsidRPr="00681E98">
            <w:rPr>
              <w:rStyle w:val="PlaceholderText"/>
            </w:rPr>
            <w:t>Click or tap here to enter text.</w:t>
          </w:r>
        </w:p>
      </w:docPartBody>
    </w:docPart>
    <w:docPart>
      <w:docPartPr>
        <w:name w:val="5035531B3F6E48DCB825D4536AB9C52A"/>
        <w:category>
          <w:name w:val="General"/>
          <w:gallery w:val="placeholder"/>
        </w:category>
        <w:types>
          <w:type w:val="bbPlcHdr"/>
        </w:types>
        <w:behaviors>
          <w:behavior w:val="content"/>
        </w:behaviors>
        <w:guid w:val="{34BA597E-AD30-4CBC-BA29-67DF766C21AA}"/>
      </w:docPartPr>
      <w:docPartBody>
        <w:p w:rsidR="00000000" w:rsidRDefault="00C36DE0">
          <w:pPr>
            <w:pStyle w:val="5035531B3F6E48DCB825D4536AB9C52A"/>
          </w:pPr>
          <w:r w:rsidRPr="00681E98">
            <w:rPr>
              <w:rStyle w:val="PlaceholderText"/>
            </w:rPr>
            <w:t>Click or tap here to enter text.</w:t>
          </w:r>
        </w:p>
      </w:docPartBody>
    </w:docPart>
    <w:docPart>
      <w:docPartPr>
        <w:name w:val="9FDFB054B6AB4905BDC4713D290CC0CD"/>
        <w:category>
          <w:name w:val="General"/>
          <w:gallery w:val="placeholder"/>
        </w:category>
        <w:types>
          <w:type w:val="bbPlcHdr"/>
        </w:types>
        <w:behaviors>
          <w:behavior w:val="content"/>
        </w:behaviors>
        <w:guid w:val="{6784EC86-3AB6-46C4-947D-8C57745F8923}"/>
      </w:docPartPr>
      <w:docPartBody>
        <w:p w:rsidR="00000000" w:rsidRDefault="00C36DE0">
          <w:pPr>
            <w:pStyle w:val="9FDFB054B6AB4905BDC4713D290CC0CD"/>
          </w:pPr>
          <w:r w:rsidRPr="00681E98">
            <w:rPr>
              <w:rStyle w:val="PlaceholderText"/>
            </w:rPr>
            <w:t>Click or tap here to enter text.</w:t>
          </w:r>
        </w:p>
      </w:docPartBody>
    </w:docPart>
    <w:docPart>
      <w:docPartPr>
        <w:name w:val="ACC2A0E701A34C42B194066AD6C1CFEB"/>
        <w:category>
          <w:name w:val="General"/>
          <w:gallery w:val="placeholder"/>
        </w:category>
        <w:types>
          <w:type w:val="bbPlcHdr"/>
        </w:types>
        <w:behaviors>
          <w:behavior w:val="content"/>
        </w:behaviors>
        <w:guid w:val="{E8E8DFC8-55EE-4D40-BCDC-8F3A08AFA4C5}"/>
      </w:docPartPr>
      <w:docPartBody>
        <w:p w:rsidR="00000000" w:rsidRDefault="00E573EF">
          <w:pPr>
            <w:pStyle w:val="ACC2A0E701A34C42B194066AD6C1CFEB"/>
          </w:pPr>
          <w:r w:rsidRPr="00681E98">
            <w:rPr>
              <w:rStyle w:val="PlaceholderText"/>
            </w:rPr>
            <w:t>Click or tap here to enter text.</w:t>
          </w:r>
        </w:p>
      </w:docPartBody>
    </w:docPart>
    <w:docPart>
      <w:docPartPr>
        <w:name w:val="E7AC373C4BF64AD3B383D8E2852979BB"/>
        <w:category>
          <w:name w:val="General"/>
          <w:gallery w:val="placeholder"/>
        </w:category>
        <w:types>
          <w:type w:val="bbPlcHdr"/>
        </w:types>
        <w:behaviors>
          <w:behavior w:val="content"/>
        </w:behaviors>
        <w:guid w:val="{49147ED6-92E6-4F84-BDC2-85CAE31876D8}"/>
      </w:docPartPr>
      <w:docPartBody>
        <w:p w:rsidR="00000000" w:rsidRDefault="00E573EF">
          <w:pPr>
            <w:pStyle w:val="E7AC373C4BF64AD3B383D8E2852979BB"/>
          </w:pPr>
          <w:r w:rsidRPr="00681E98">
            <w:rPr>
              <w:rStyle w:val="PlaceholderText"/>
            </w:rPr>
            <w:t>Click or tap here to enter text.</w:t>
          </w:r>
        </w:p>
      </w:docPartBody>
    </w:docPart>
    <w:docPart>
      <w:docPartPr>
        <w:name w:val="4DB79D55AEFD43B9843C4D74DCD7A1E4"/>
        <w:category>
          <w:name w:val="General"/>
          <w:gallery w:val="placeholder"/>
        </w:category>
        <w:types>
          <w:type w:val="bbPlcHdr"/>
        </w:types>
        <w:behaviors>
          <w:behavior w:val="content"/>
        </w:behaviors>
        <w:guid w:val="{6B6E3A23-2DA3-464D-A26D-CCAE8C89DC93}"/>
      </w:docPartPr>
      <w:docPartBody>
        <w:p w:rsidR="00000000" w:rsidRDefault="00E573EF">
          <w:pPr>
            <w:pStyle w:val="4DB79D55AEFD43B9843C4D74DCD7A1E4"/>
          </w:pPr>
          <w:r w:rsidRPr="00681E98">
            <w:rPr>
              <w:rStyle w:val="PlaceholderText"/>
            </w:rPr>
            <w:t>Click or tap here to enter text.</w:t>
          </w:r>
        </w:p>
      </w:docPartBody>
    </w:docPart>
    <w:docPart>
      <w:docPartPr>
        <w:name w:val="FEF43D118C824D98B2C64CF2D425207F"/>
        <w:category>
          <w:name w:val="General"/>
          <w:gallery w:val="placeholder"/>
        </w:category>
        <w:types>
          <w:type w:val="bbPlcHdr"/>
        </w:types>
        <w:behaviors>
          <w:behavior w:val="content"/>
        </w:behaviors>
        <w:guid w:val="{46241176-1888-42C0-A2F4-0084BD5DEB1A}"/>
      </w:docPartPr>
      <w:docPartBody>
        <w:p w:rsidR="00000000" w:rsidRDefault="00E573EF">
          <w:pPr>
            <w:pStyle w:val="FEF43D118C824D98B2C64CF2D425207F"/>
          </w:pPr>
          <w:r w:rsidRPr="00681E98">
            <w:rPr>
              <w:rStyle w:val="PlaceholderText"/>
            </w:rPr>
            <w:t>Click or tap here to enter text.</w:t>
          </w:r>
        </w:p>
      </w:docPartBody>
    </w:docPart>
    <w:docPart>
      <w:docPartPr>
        <w:name w:val="6199DD814D6A4ED9BD0B328847666490"/>
        <w:category>
          <w:name w:val="General"/>
          <w:gallery w:val="placeholder"/>
        </w:category>
        <w:types>
          <w:type w:val="bbPlcHdr"/>
        </w:types>
        <w:behaviors>
          <w:behavior w:val="content"/>
        </w:behaviors>
        <w:guid w:val="{808E3D1F-8761-4D38-A09F-ECFCC37E266C}"/>
      </w:docPartPr>
      <w:docPartBody>
        <w:p w:rsidR="00000000" w:rsidRDefault="00E573EF">
          <w:pPr>
            <w:pStyle w:val="6199DD814D6A4ED9BD0B328847666490"/>
          </w:pPr>
          <w:r w:rsidRPr="00681E98">
            <w:rPr>
              <w:rStyle w:val="PlaceholderText"/>
            </w:rPr>
            <w:t>Click or tap here to enter text.</w:t>
          </w:r>
        </w:p>
      </w:docPartBody>
    </w:docPart>
    <w:docPart>
      <w:docPartPr>
        <w:name w:val="0177BF8E6F584D8EBBF68A974E3E253C"/>
        <w:category>
          <w:name w:val="General"/>
          <w:gallery w:val="placeholder"/>
        </w:category>
        <w:types>
          <w:type w:val="bbPlcHdr"/>
        </w:types>
        <w:behaviors>
          <w:behavior w:val="content"/>
        </w:behaviors>
        <w:guid w:val="{BC4232E1-5F62-4291-8DC0-BD9AD36F2FC6}"/>
      </w:docPartPr>
      <w:docPartBody>
        <w:p w:rsidR="00000000" w:rsidRDefault="00E573EF">
          <w:pPr>
            <w:pStyle w:val="0177BF8E6F584D8EBBF68A974E3E253C"/>
          </w:pPr>
          <w:r w:rsidRPr="00681E98">
            <w:rPr>
              <w:rStyle w:val="PlaceholderText"/>
            </w:rPr>
            <w:t>Click or tap here to enter text.</w:t>
          </w:r>
        </w:p>
      </w:docPartBody>
    </w:docPart>
    <w:docPart>
      <w:docPartPr>
        <w:name w:val="8887C23E03634B2AB27E161F4C2DB446"/>
        <w:category>
          <w:name w:val="General"/>
          <w:gallery w:val="placeholder"/>
        </w:category>
        <w:types>
          <w:type w:val="bbPlcHdr"/>
        </w:types>
        <w:behaviors>
          <w:behavior w:val="content"/>
        </w:behaviors>
        <w:guid w:val="{0EEEE1C0-08D3-49F3-8D44-8BB6670A5561}"/>
      </w:docPartPr>
      <w:docPartBody>
        <w:p w:rsidR="00000000" w:rsidRDefault="00E573EF">
          <w:pPr>
            <w:pStyle w:val="8887C23E03634B2AB27E161F4C2DB446"/>
          </w:pPr>
          <w:r w:rsidRPr="00681E98">
            <w:rPr>
              <w:rStyle w:val="PlaceholderText"/>
            </w:rPr>
            <w:t>Click or tap here to enter text.</w:t>
          </w:r>
        </w:p>
      </w:docPartBody>
    </w:docPart>
    <w:docPart>
      <w:docPartPr>
        <w:name w:val="E3D5E075A0D74220B685FA048E22AFC2"/>
        <w:category>
          <w:name w:val="General"/>
          <w:gallery w:val="placeholder"/>
        </w:category>
        <w:types>
          <w:type w:val="bbPlcHdr"/>
        </w:types>
        <w:behaviors>
          <w:behavior w:val="content"/>
        </w:behaviors>
        <w:guid w:val="{67C4F5C0-AF95-4F6B-9533-F05E2D6FD8D0}"/>
      </w:docPartPr>
      <w:docPartBody>
        <w:p w:rsidR="00000000" w:rsidRDefault="00E573EF">
          <w:pPr>
            <w:pStyle w:val="E3D5E075A0D74220B685FA048E22AFC2"/>
          </w:pPr>
          <w:r w:rsidRPr="00681E98">
            <w:rPr>
              <w:rStyle w:val="PlaceholderText"/>
            </w:rPr>
            <w:t>Click or tap here to enter text.</w:t>
          </w:r>
        </w:p>
      </w:docPartBody>
    </w:docPart>
    <w:docPart>
      <w:docPartPr>
        <w:name w:val="B65B784D8A564715912DA61C9496E086"/>
        <w:category>
          <w:name w:val="General"/>
          <w:gallery w:val="placeholder"/>
        </w:category>
        <w:types>
          <w:type w:val="bbPlcHdr"/>
        </w:types>
        <w:behaviors>
          <w:behavior w:val="content"/>
        </w:behaviors>
        <w:guid w:val="{6B6EBC5A-1FD6-475F-910D-9E43A118A18A}"/>
      </w:docPartPr>
      <w:docPartBody>
        <w:p w:rsidR="00000000" w:rsidRDefault="00E573EF">
          <w:pPr>
            <w:pStyle w:val="B65B784D8A564715912DA61C9496E086"/>
          </w:pPr>
          <w:r w:rsidRPr="00681E98">
            <w:rPr>
              <w:rStyle w:val="PlaceholderText"/>
            </w:rPr>
            <w:t>Click or tap here to enter text.</w:t>
          </w:r>
        </w:p>
      </w:docPartBody>
    </w:docPart>
    <w:docPart>
      <w:docPartPr>
        <w:name w:val="AC2DD1E70EF44B7389C21053DB183B80"/>
        <w:category>
          <w:name w:val="General"/>
          <w:gallery w:val="placeholder"/>
        </w:category>
        <w:types>
          <w:type w:val="bbPlcHdr"/>
        </w:types>
        <w:behaviors>
          <w:behavior w:val="content"/>
        </w:behaviors>
        <w:guid w:val="{36A53DD2-213F-4AE3-8589-1D4E7FD1C352}"/>
      </w:docPartPr>
      <w:docPartBody>
        <w:p w:rsidR="00000000" w:rsidRDefault="00E573EF">
          <w:pPr>
            <w:pStyle w:val="AC2DD1E70EF44B7389C21053DB183B80"/>
          </w:pPr>
          <w:r w:rsidRPr="00681E98">
            <w:rPr>
              <w:rStyle w:val="PlaceholderText"/>
            </w:rPr>
            <w:t>Click or tap here to enter text.</w:t>
          </w:r>
        </w:p>
      </w:docPartBody>
    </w:docPart>
    <w:docPart>
      <w:docPartPr>
        <w:name w:val="F23DAE6E247B4DBDA74C3A1307C61524"/>
        <w:category>
          <w:name w:val="General"/>
          <w:gallery w:val="placeholder"/>
        </w:category>
        <w:types>
          <w:type w:val="bbPlcHdr"/>
        </w:types>
        <w:behaviors>
          <w:behavior w:val="content"/>
        </w:behaviors>
        <w:guid w:val="{3008D055-23B3-4975-AB4E-1217B1C93CC9}"/>
      </w:docPartPr>
      <w:docPartBody>
        <w:p w:rsidR="00000000" w:rsidRDefault="00E573EF">
          <w:pPr>
            <w:pStyle w:val="F23DAE6E247B4DBDA74C3A1307C61524"/>
          </w:pPr>
          <w:r w:rsidRPr="00681E98">
            <w:rPr>
              <w:rStyle w:val="PlaceholderText"/>
            </w:rPr>
            <w:t>Click or tap here to enter text.</w:t>
          </w:r>
        </w:p>
      </w:docPartBody>
    </w:docPart>
    <w:docPart>
      <w:docPartPr>
        <w:name w:val="D3BB7F7C6D0647E1A16BEC0CE61C75B2"/>
        <w:category>
          <w:name w:val="General"/>
          <w:gallery w:val="placeholder"/>
        </w:category>
        <w:types>
          <w:type w:val="bbPlcHdr"/>
        </w:types>
        <w:behaviors>
          <w:behavior w:val="content"/>
        </w:behaviors>
        <w:guid w:val="{8AEC87B2-0B78-4693-9744-1774249E8507}"/>
      </w:docPartPr>
      <w:docPartBody>
        <w:p w:rsidR="00000000" w:rsidRDefault="00E573EF">
          <w:pPr>
            <w:pStyle w:val="D3BB7F7C6D0647E1A16BEC0CE61C75B2"/>
          </w:pPr>
          <w:r w:rsidRPr="00681E98">
            <w:rPr>
              <w:rStyle w:val="PlaceholderText"/>
            </w:rPr>
            <w:t>Click or tap here to enter text.</w:t>
          </w:r>
        </w:p>
      </w:docPartBody>
    </w:docPart>
    <w:docPart>
      <w:docPartPr>
        <w:name w:val="936DF8030A974F1B8388B37C77275FC1"/>
        <w:category>
          <w:name w:val="General"/>
          <w:gallery w:val="placeholder"/>
        </w:category>
        <w:types>
          <w:type w:val="bbPlcHdr"/>
        </w:types>
        <w:behaviors>
          <w:behavior w:val="content"/>
        </w:behaviors>
        <w:guid w:val="{2D361344-5E43-4942-881C-2E064FBCA20C}"/>
      </w:docPartPr>
      <w:docPartBody>
        <w:p w:rsidR="00000000" w:rsidRDefault="00E573EF">
          <w:pPr>
            <w:pStyle w:val="936DF8030A974F1B8388B37C77275FC1"/>
          </w:pPr>
          <w:r w:rsidRPr="00681E98">
            <w:rPr>
              <w:rStyle w:val="PlaceholderText"/>
            </w:rPr>
            <w:t>Click or tap here to enter text.</w:t>
          </w:r>
        </w:p>
      </w:docPartBody>
    </w:docPart>
    <w:docPart>
      <w:docPartPr>
        <w:name w:val="8D698A43973E4279B5727CA80006AB5F"/>
        <w:category>
          <w:name w:val="General"/>
          <w:gallery w:val="placeholder"/>
        </w:category>
        <w:types>
          <w:type w:val="bbPlcHdr"/>
        </w:types>
        <w:behaviors>
          <w:behavior w:val="content"/>
        </w:behaviors>
        <w:guid w:val="{D0D8DC1F-B84E-4A9C-8748-57707DA78697}"/>
      </w:docPartPr>
      <w:docPartBody>
        <w:p w:rsidR="00000000" w:rsidRDefault="00E573EF">
          <w:pPr>
            <w:pStyle w:val="8D698A43973E4279B5727CA80006AB5F"/>
          </w:pPr>
          <w:r w:rsidRPr="00681E98">
            <w:rPr>
              <w:rStyle w:val="PlaceholderText"/>
            </w:rPr>
            <w:t>Click or tap to enter a date.</w:t>
          </w:r>
        </w:p>
      </w:docPartBody>
    </w:docPart>
    <w:docPart>
      <w:docPartPr>
        <w:name w:val="9BD10F5B92134335903181D48838CFAC"/>
        <w:category>
          <w:name w:val="General"/>
          <w:gallery w:val="placeholder"/>
        </w:category>
        <w:types>
          <w:type w:val="bbPlcHdr"/>
        </w:types>
        <w:behaviors>
          <w:behavior w:val="content"/>
        </w:behaviors>
        <w:guid w:val="{DC656014-8C77-4A96-805E-E9EC9F278355}"/>
      </w:docPartPr>
      <w:docPartBody>
        <w:p w:rsidR="00000000" w:rsidRDefault="00E573EF">
          <w:pPr>
            <w:pStyle w:val="9BD10F5B92134335903181D48838CFAC"/>
          </w:pPr>
          <w:r w:rsidRPr="00681E98">
            <w:rPr>
              <w:rStyle w:val="PlaceholderText"/>
            </w:rPr>
            <w:t>Click or tap to enter a date.</w:t>
          </w:r>
        </w:p>
      </w:docPartBody>
    </w:docPart>
    <w:docPart>
      <w:docPartPr>
        <w:name w:val="55E9EEFC1CFD4D9EAB66D384B929966E"/>
        <w:category>
          <w:name w:val="General"/>
          <w:gallery w:val="placeholder"/>
        </w:category>
        <w:types>
          <w:type w:val="bbPlcHdr"/>
        </w:types>
        <w:behaviors>
          <w:behavior w:val="content"/>
        </w:behaviors>
        <w:guid w:val="{08C65717-B443-4DAA-8BDC-49E4277201E8}"/>
      </w:docPartPr>
      <w:docPartBody>
        <w:p w:rsidR="00000000" w:rsidRDefault="00E573EF">
          <w:pPr>
            <w:pStyle w:val="55E9EEFC1CFD4D9EAB66D384B929966E"/>
          </w:pPr>
          <w:r w:rsidRPr="00681E98">
            <w:rPr>
              <w:rStyle w:val="PlaceholderText"/>
            </w:rPr>
            <w:t>Click or tap here to enter text.</w:t>
          </w:r>
        </w:p>
      </w:docPartBody>
    </w:docPart>
    <w:docPart>
      <w:docPartPr>
        <w:name w:val="486E23C766D54927AC27466ED99FC6F5"/>
        <w:category>
          <w:name w:val="General"/>
          <w:gallery w:val="placeholder"/>
        </w:category>
        <w:types>
          <w:type w:val="bbPlcHdr"/>
        </w:types>
        <w:behaviors>
          <w:behavior w:val="content"/>
        </w:behaviors>
        <w:guid w:val="{411D05B4-BA5B-4C57-A808-6EB31DB87112}"/>
      </w:docPartPr>
      <w:docPartBody>
        <w:p w:rsidR="00000000" w:rsidRDefault="00E573EF">
          <w:pPr>
            <w:pStyle w:val="486E23C766D54927AC27466ED99FC6F5"/>
          </w:pPr>
          <w:r w:rsidRPr="00681E98">
            <w:rPr>
              <w:rStyle w:val="PlaceholderText"/>
            </w:rPr>
            <w:t>Click or tap here to enter text.</w:t>
          </w:r>
        </w:p>
      </w:docPartBody>
    </w:docPart>
    <w:docPart>
      <w:docPartPr>
        <w:name w:val="1C9D647012074D83A20F5B30E555CA01"/>
        <w:category>
          <w:name w:val="General"/>
          <w:gallery w:val="placeholder"/>
        </w:category>
        <w:types>
          <w:type w:val="bbPlcHdr"/>
        </w:types>
        <w:behaviors>
          <w:behavior w:val="content"/>
        </w:behaviors>
        <w:guid w:val="{FE86032D-1244-43EA-B72E-4941E006DA65}"/>
      </w:docPartPr>
      <w:docPartBody>
        <w:p w:rsidR="00000000" w:rsidRDefault="00E573EF">
          <w:pPr>
            <w:pStyle w:val="1C9D647012074D83A20F5B30E555CA01"/>
          </w:pPr>
          <w:r w:rsidRPr="00681E98">
            <w:rPr>
              <w:rStyle w:val="PlaceholderText"/>
            </w:rPr>
            <w:t>Click or tap here to enter text.</w:t>
          </w:r>
        </w:p>
      </w:docPartBody>
    </w:docPart>
    <w:docPart>
      <w:docPartPr>
        <w:name w:val="7A1AF8B3CFD24D3E896B6EBB9473E2D4"/>
        <w:category>
          <w:name w:val="General"/>
          <w:gallery w:val="placeholder"/>
        </w:category>
        <w:types>
          <w:type w:val="bbPlcHdr"/>
        </w:types>
        <w:behaviors>
          <w:behavior w:val="content"/>
        </w:behaviors>
        <w:guid w:val="{50B4FB4B-8217-4A9B-B46E-7CA1BBB3C592}"/>
      </w:docPartPr>
      <w:docPartBody>
        <w:p w:rsidR="00000000" w:rsidRDefault="00E573EF">
          <w:pPr>
            <w:pStyle w:val="7A1AF8B3CFD24D3E896B6EBB9473E2D4"/>
          </w:pPr>
          <w:r w:rsidRPr="00681E98">
            <w:rPr>
              <w:rStyle w:val="PlaceholderText"/>
            </w:rPr>
            <w:t>Click or tap here to enter text.</w:t>
          </w:r>
        </w:p>
      </w:docPartBody>
    </w:docPart>
    <w:docPart>
      <w:docPartPr>
        <w:name w:val="537CFD82D4244AF388AB98A991E52529"/>
        <w:category>
          <w:name w:val="General"/>
          <w:gallery w:val="placeholder"/>
        </w:category>
        <w:types>
          <w:type w:val="bbPlcHdr"/>
        </w:types>
        <w:behaviors>
          <w:behavior w:val="content"/>
        </w:behaviors>
        <w:guid w:val="{9BD20FDB-AA60-4E94-8EAB-B538A878F349}"/>
      </w:docPartPr>
      <w:docPartBody>
        <w:p w:rsidR="00000000" w:rsidRDefault="00E573EF">
          <w:pPr>
            <w:pStyle w:val="537CFD82D4244AF388AB98A991E52529"/>
          </w:pPr>
          <w:r w:rsidRPr="00681E98">
            <w:rPr>
              <w:rStyle w:val="PlaceholderText"/>
            </w:rPr>
            <w:t>Click or tap here to enter text.</w:t>
          </w:r>
        </w:p>
      </w:docPartBody>
    </w:docPart>
    <w:docPart>
      <w:docPartPr>
        <w:name w:val="513FDFBFFFAC4544B2AB229C41E6C294"/>
        <w:category>
          <w:name w:val="General"/>
          <w:gallery w:val="placeholder"/>
        </w:category>
        <w:types>
          <w:type w:val="bbPlcHdr"/>
        </w:types>
        <w:behaviors>
          <w:behavior w:val="content"/>
        </w:behaviors>
        <w:guid w:val="{50988FF9-6A0D-48D7-8EB9-7585A0D53374}"/>
      </w:docPartPr>
      <w:docPartBody>
        <w:p w:rsidR="00000000" w:rsidRDefault="00E573EF">
          <w:pPr>
            <w:pStyle w:val="513FDFBFFFAC4544B2AB229C41E6C294"/>
          </w:pPr>
          <w:r w:rsidRPr="00681E98">
            <w:rPr>
              <w:rStyle w:val="PlaceholderText"/>
            </w:rPr>
            <w:t>Click or tap here to enter text.</w:t>
          </w:r>
        </w:p>
      </w:docPartBody>
    </w:docPart>
    <w:docPart>
      <w:docPartPr>
        <w:name w:val="3F4154762F18404284AF3D3ED9CCA075"/>
        <w:category>
          <w:name w:val="General"/>
          <w:gallery w:val="placeholder"/>
        </w:category>
        <w:types>
          <w:type w:val="bbPlcHdr"/>
        </w:types>
        <w:behaviors>
          <w:behavior w:val="content"/>
        </w:behaviors>
        <w:guid w:val="{D23D8A44-492C-4987-9FE7-990AAE275108}"/>
      </w:docPartPr>
      <w:docPartBody>
        <w:p w:rsidR="00000000" w:rsidRDefault="00E573EF">
          <w:pPr>
            <w:pStyle w:val="3F4154762F18404284AF3D3ED9CCA075"/>
          </w:pPr>
          <w:r w:rsidRPr="00681E98">
            <w:rPr>
              <w:rStyle w:val="PlaceholderText"/>
            </w:rPr>
            <w:t>Click or tap here to enter text.</w:t>
          </w:r>
        </w:p>
      </w:docPartBody>
    </w:docPart>
    <w:docPart>
      <w:docPartPr>
        <w:name w:val="8CE16D47AE8F4AFDB152296E1B3DA709"/>
        <w:category>
          <w:name w:val="General"/>
          <w:gallery w:val="placeholder"/>
        </w:category>
        <w:types>
          <w:type w:val="bbPlcHdr"/>
        </w:types>
        <w:behaviors>
          <w:behavior w:val="content"/>
        </w:behaviors>
        <w:guid w:val="{4D6C36A6-6EB9-4137-A395-1E0AF3AC4EE5}"/>
      </w:docPartPr>
      <w:docPartBody>
        <w:p w:rsidR="00000000" w:rsidRDefault="00E573EF">
          <w:pPr>
            <w:pStyle w:val="8CE16D47AE8F4AFDB152296E1B3DA709"/>
          </w:pPr>
          <w:r w:rsidRPr="00681E98">
            <w:rPr>
              <w:rStyle w:val="PlaceholderText"/>
            </w:rPr>
            <w:t>Click or tap here to enter text.</w:t>
          </w:r>
        </w:p>
      </w:docPartBody>
    </w:docPart>
    <w:docPart>
      <w:docPartPr>
        <w:name w:val="4C11369E65EE4626B41A878B6CF1BDAF"/>
        <w:category>
          <w:name w:val="General"/>
          <w:gallery w:val="placeholder"/>
        </w:category>
        <w:types>
          <w:type w:val="bbPlcHdr"/>
        </w:types>
        <w:behaviors>
          <w:behavior w:val="content"/>
        </w:behaviors>
        <w:guid w:val="{7A2179BC-F7CC-4B35-B745-8770339F18F5}"/>
      </w:docPartPr>
      <w:docPartBody>
        <w:p w:rsidR="00000000" w:rsidRDefault="00E573EF">
          <w:pPr>
            <w:pStyle w:val="4C11369E65EE4626B41A878B6CF1BDAF"/>
          </w:pPr>
          <w:r w:rsidRPr="00681E98">
            <w:rPr>
              <w:rStyle w:val="PlaceholderText"/>
            </w:rPr>
            <w:t>Click or tap here to enter text.</w:t>
          </w:r>
        </w:p>
      </w:docPartBody>
    </w:docPart>
    <w:docPart>
      <w:docPartPr>
        <w:name w:val="CD08CD5D445E4CD88298F99BF4208EB2"/>
        <w:category>
          <w:name w:val="General"/>
          <w:gallery w:val="placeholder"/>
        </w:category>
        <w:types>
          <w:type w:val="bbPlcHdr"/>
        </w:types>
        <w:behaviors>
          <w:behavior w:val="content"/>
        </w:behaviors>
        <w:guid w:val="{B347EC10-7D35-4F01-9497-627C39F10CFA}"/>
      </w:docPartPr>
      <w:docPartBody>
        <w:p w:rsidR="00000000" w:rsidRDefault="00E573EF">
          <w:pPr>
            <w:pStyle w:val="CD08CD5D445E4CD88298F99BF4208EB2"/>
          </w:pPr>
          <w:r w:rsidRPr="00681E98">
            <w:rPr>
              <w:rStyle w:val="PlaceholderText"/>
            </w:rPr>
            <w:t>Click or tap here to enter text.</w:t>
          </w:r>
        </w:p>
      </w:docPartBody>
    </w:docPart>
    <w:docPart>
      <w:docPartPr>
        <w:name w:val="3F6D2934FC8E4AF9A5D73F177B8A45FF"/>
        <w:category>
          <w:name w:val="General"/>
          <w:gallery w:val="placeholder"/>
        </w:category>
        <w:types>
          <w:type w:val="bbPlcHdr"/>
        </w:types>
        <w:behaviors>
          <w:behavior w:val="content"/>
        </w:behaviors>
        <w:guid w:val="{F7C72112-1753-4971-BB69-CB318A6EE17D}"/>
      </w:docPartPr>
      <w:docPartBody>
        <w:p w:rsidR="00000000" w:rsidRDefault="00E573EF">
          <w:pPr>
            <w:pStyle w:val="3F6D2934FC8E4AF9A5D73F177B8A45FF"/>
          </w:pPr>
          <w:r w:rsidRPr="00681E98">
            <w:rPr>
              <w:rStyle w:val="PlaceholderText"/>
            </w:rPr>
            <w:t>Click or tap here to enter text.</w:t>
          </w:r>
        </w:p>
      </w:docPartBody>
    </w:docPart>
    <w:docPart>
      <w:docPartPr>
        <w:name w:val="0F576711DA3144F2AFBDCADB71BF44E3"/>
        <w:category>
          <w:name w:val="General"/>
          <w:gallery w:val="placeholder"/>
        </w:category>
        <w:types>
          <w:type w:val="bbPlcHdr"/>
        </w:types>
        <w:behaviors>
          <w:behavior w:val="content"/>
        </w:behaviors>
        <w:guid w:val="{64F99F8D-2B2A-4769-BE3E-298D05BE9CD4}"/>
      </w:docPartPr>
      <w:docPartBody>
        <w:p w:rsidR="00000000" w:rsidRDefault="00E573EF">
          <w:pPr>
            <w:pStyle w:val="0F576711DA3144F2AFBDCADB71BF44E3"/>
          </w:pPr>
          <w:r w:rsidRPr="00681E98">
            <w:rPr>
              <w:rStyle w:val="PlaceholderText"/>
            </w:rPr>
            <w:t>Click or tap here to enter text.</w:t>
          </w:r>
        </w:p>
      </w:docPartBody>
    </w:docPart>
    <w:docPart>
      <w:docPartPr>
        <w:name w:val="EE2ED52EAA2C4A6BB1ABAD420053F6D5"/>
        <w:category>
          <w:name w:val="General"/>
          <w:gallery w:val="placeholder"/>
        </w:category>
        <w:types>
          <w:type w:val="bbPlcHdr"/>
        </w:types>
        <w:behaviors>
          <w:behavior w:val="content"/>
        </w:behaviors>
        <w:guid w:val="{AE9EDBFD-1B65-4A88-A737-532855769C24}"/>
      </w:docPartPr>
      <w:docPartBody>
        <w:p w:rsidR="00000000" w:rsidRDefault="00E573EF">
          <w:pPr>
            <w:pStyle w:val="EE2ED52EAA2C4A6BB1ABAD420053F6D5"/>
          </w:pPr>
          <w:r w:rsidRPr="00681E98">
            <w:rPr>
              <w:rStyle w:val="PlaceholderText"/>
            </w:rPr>
            <w:t>Click or tap here to enter text.</w:t>
          </w:r>
        </w:p>
      </w:docPartBody>
    </w:docPart>
    <w:docPart>
      <w:docPartPr>
        <w:name w:val="869E3505D335442FAA04B96934C75F97"/>
        <w:category>
          <w:name w:val="General"/>
          <w:gallery w:val="placeholder"/>
        </w:category>
        <w:types>
          <w:type w:val="bbPlcHdr"/>
        </w:types>
        <w:behaviors>
          <w:behavior w:val="content"/>
        </w:behaviors>
        <w:guid w:val="{0983BD8A-012C-484E-A6BC-16000CC1637E}"/>
      </w:docPartPr>
      <w:docPartBody>
        <w:p w:rsidR="00000000" w:rsidRDefault="00E573EF">
          <w:pPr>
            <w:pStyle w:val="869E3505D335442FAA04B96934C75F97"/>
          </w:pPr>
          <w:r w:rsidRPr="00681E98">
            <w:rPr>
              <w:rStyle w:val="PlaceholderText"/>
            </w:rPr>
            <w:t>Click or tap here to enter text.</w:t>
          </w:r>
        </w:p>
      </w:docPartBody>
    </w:docPart>
    <w:docPart>
      <w:docPartPr>
        <w:name w:val="74AF9EB8D21E4DB9A3A8E0B6393C3671"/>
        <w:category>
          <w:name w:val="General"/>
          <w:gallery w:val="placeholder"/>
        </w:category>
        <w:types>
          <w:type w:val="bbPlcHdr"/>
        </w:types>
        <w:behaviors>
          <w:behavior w:val="content"/>
        </w:behaviors>
        <w:guid w:val="{94E2AAC9-3769-47D5-BEC9-AEFD5F28947D}"/>
      </w:docPartPr>
      <w:docPartBody>
        <w:p w:rsidR="00000000" w:rsidRDefault="00E573EF">
          <w:pPr>
            <w:pStyle w:val="74AF9EB8D21E4DB9A3A8E0B6393C3671"/>
          </w:pPr>
          <w:r w:rsidRPr="00681E98">
            <w:rPr>
              <w:rStyle w:val="PlaceholderText"/>
            </w:rPr>
            <w:t>Click or tap here to enter text.</w:t>
          </w:r>
        </w:p>
      </w:docPartBody>
    </w:docPart>
    <w:docPart>
      <w:docPartPr>
        <w:name w:val="58BEFEA164E141199CA2E378A8C1DF85"/>
        <w:category>
          <w:name w:val="General"/>
          <w:gallery w:val="placeholder"/>
        </w:category>
        <w:types>
          <w:type w:val="bbPlcHdr"/>
        </w:types>
        <w:behaviors>
          <w:behavior w:val="content"/>
        </w:behaviors>
        <w:guid w:val="{439E32E8-D760-42F7-890A-3A0EB286C251}"/>
      </w:docPartPr>
      <w:docPartBody>
        <w:p w:rsidR="00000000" w:rsidRDefault="00E573EF">
          <w:pPr>
            <w:pStyle w:val="58BEFEA164E141199CA2E378A8C1DF85"/>
          </w:pPr>
          <w:r w:rsidRPr="00681E98">
            <w:rPr>
              <w:rStyle w:val="PlaceholderText"/>
            </w:rPr>
            <w:t>Click or tap here to enter text.</w:t>
          </w:r>
        </w:p>
      </w:docPartBody>
    </w:docPart>
    <w:docPart>
      <w:docPartPr>
        <w:name w:val="B3A34F936D1C454C9D85F96C8D8E3CB2"/>
        <w:category>
          <w:name w:val="General"/>
          <w:gallery w:val="placeholder"/>
        </w:category>
        <w:types>
          <w:type w:val="bbPlcHdr"/>
        </w:types>
        <w:behaviors>
          <w:behavior w:val="content"/>
        </w:behaviors>
        <w:guid w:val="{C19B24D3-63CF-4622-9808-EC6A576F80D2}"/>
      </w:docPartPr>
      <w:docPartBody>
        <w:p w:rsidR="00000000" w:rsidRDefault="00E573EF">
          <w:pPr>
            <w:pStyle w:val="B3A34F936D1C454C9D85F96C8D8E3CB2"/>
          </w:pPr>
          <w:r w:rsidRPr="00681E98">
            <w:rPr>
              <w:rStyle w:val="PlaceholderText"/>
            </w:rPr>
            <w:t>Click or tap here to enter text.</w:t>
          </w:r>
        </w:p>
      </w:docPartBody>
    </w:docPart>
    <w:docPart>
      <w:docPartPr>
        <w:name w:val="F7E53181E2E347F8AA3282FC12153324"/>
        <w:category>
          <w:name w:val="General"/>
          <w:gallery w:val="placeholder"/>
        </w:category>
        <w:types>
          <w:type w:val="bbPlcHdr"/>
        </w:types>
        <w:behaviors>
          <w:behavior w:val="content"/>
        </w:behaviors>
        <w:guid w:val="{25C79B4D-3AEA-429C-96A8-1968F197C068}"/>
      </w:docPartPr>
      <w:docPartBody>
        <w:p w:rsidR="00000000" w:rsidRDefault="00E573EF">
          <w:pPr>
            <w:pStyle w:val="F7E53181E2E347F8AA3282FC12153324"/>
          </w:pPr>
          <w:r w:rsidRPr="00681E98">
            <w:rPr>
              <w:rStyle w:val="PlaceholderText"/>
            </w:rPr>
            <w:t>Click or tap here to enter text.</w:t>
          </w:r>
        </w:p>
      </w:docPartBody>
    </w:docPart>
    <w:docPart>
      <w:docPartPr>
        <w:name w:val="0F2541D02C0F4291B280408C600940F8"/>
        <w:category>
          <w:name w:val="General"/>
          <w:gallery w:val="placeholder"/>
        </w:category>
        <w:types>
          <w:type w:val="bbPlcHdr"/>
        </w:types>
        <w:behaviors>
          <w:behavior w:val="content"/>
        </w:behaviors>
        <w:guid w:val="{BE2E5776-0651-43D1-93A9-1C6574536CC3}"/>
      </w:docPartPr>
      <w:docPartBody>
        <w:p w:rsidR="00000000" w:rsidRDefault="00E573EF">
          <w:pPr>
            <w:pStyle w:val="0F2541D02C0F4291B280408C600940F8"/>
          </w:pPr>
          <w:r w:rsidRPr="00681E98">
            <w:rPr>
              <w:rStyle w:val="PlaceholderText"/>
            </w:rPr>
            <w:t>Click or tap here to enter text.</w:t>
          </w:r>
        </w:p>
      </w:docPartBody>
    </w:docPart>
    <w:docPart>
      <w:docPartPr>
        <w:name w:val="DFFC30C27DE6471BA4A438971B8C24D5"/>
        <w:category>
          <w:name w:val="General"/>
          <w:gallery w:val="placeholder"/>
        </w:category>
        <w:types>
          <w:type w:val="bbPlcHdr"/>
        </w:types>
        <w:behaviors>
          <w:behavior w:val="content"/>
        </w:behaviors>
        <w:guid w:val="{052D1C01-1D0E-456D-851F-F99409F45EEA}"/>
      </w:docPartPr>
      <w:docPartBody>
        <w:p w:rsidR="00000000" w:rsidRDefault="00E573EF">
          <w:pPr>
            <w:pStyle w:val="DFFC30C27DE6471BA4A438971B8C24D5"/>
          </w:pPr>
          <w:r w:rsidRPr="00681E98">
            <w:rPr>
              <w:rStyle w:val="PlaceholderText"/>
            </w:rPr>
            <w:t>Click or tap here to enter text.</w:t>
          </w:r>
        </w:p>
      </w:docPartBody>
    </w:docPart>
    <w:docPart>
      <w:docPartPr>
        <w:name w:val="BD750552F7664BC4A20E24572880CBE6"/>
        <w:category>
          <w:name w:val="General"/>
          <w:gallery w:val="placeholder"/>
        </w:category>
        <w:types>
          <w:type w:val="bbPlcHdr"/>
        </w:types>
        <w:behaviors>
          <w:behavior w:val="content"/>
        </w:behaviors>
        <w:guid w:val="{55EB21E8-C32E-41B9-8041-BCBD5A7C0FB9}"/>
      </w:docPartPr>
      <w:docPartBody>
        <w:p w:rsidR="00000000" w:rsidRDefault="00E573EF">
          <w:pPr>
            <w:pStyle w:val="BD750552F7664BC4A20E24572880CBE6"/>
          </w:pPr>
          <w:r w:rsidRPr="00681E98">
            <w:rPr>
              <w:rStyle w:val="PlaceholderText"/>
            </w:rPr>
            <w:t>Click or tap here to enter text.</w:t>
          </w:r>
        </w:p>
      </w:docPartBody>
    </w:docPart>
    <w:docPart>
      <w:docPartPr>
        <w:name w:val="66F7C78DA4114134963D2C5C1421034A"/>
        <w:category>
          <w:name w:val="General"/>
          <w:gallery w:val="placeholder"/>
        </w:category>
        <w:types>
          <w:type w:val="bbPlcHdr"/>
        </w:types>
        <w:behaviors>
          <w:behavior w:val="content"/>
        </w:behaviors>
        <w:guid w:val="{3A515A72-2D35-4DA2-9435-F0EF0E8BCF2E}"/>
      </w:docPartPr>
      <w:docPartBody>
        <w:p w:rsidR="00000000" w:rsidRDefault="00E573EF">
          <w:pPr>
            <w:pStyle w:val="66F7C78DA4114134963D2C5C1421034A"/>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09831E3A9BC42538FE6FA6EFF150B52">
    <w:name w:val="709831E3A9BC42538FE6FA6EFF150B52"/>
  </w:style>
  <w:style w:type="paragraph" w:customStyle="1" w:styleId="50790A9FAAAD4371985EB759F6AAAF25">
    <w:name w:val="50790A9FAAAD4371985EB759F6AAAF25"/>
  </w:style>
  <w:style w:type="paragraph" w:customStyle="1" w:styleId="B36C4136BDD545F88D26E783400B2CEC">
    <w:name w:val="B36C4136BDD545F88D26E783400B2CEC"/>
  </w:style>
  <w:style w:type="paragraph" w:customStyle="1" w:styleId="F230EF3E8FA64730A09B536BBC98425F">
    <w:name w:val="F230EF3E8FA64730A09B536BBC98425F"/>
  </w:style>
  <w:style w:type="paragraph" w:customStyle="1" w:styleId="AA6CD236561448CB96E38F17A1BD0EA8">
    <w:name w:val="AA6CD236561448CB96E38F17A1BD0EA8"/>
  </w:style>
  <w:style w:type="paragraph" w:customStyle="1" w:styleId="89E52412993F499CB3A5DC82A499C82C">
    <w:name w:val="89E52412993F499CB3A5DC82A499C82C"/>
  </w:style>
  <w:style w:type="paragraph" w:customStyle="1" w:styleId="9E422171A5B64D03999ED0E69212991D">
    <w:name w:val="9E422171A5B64D03999ED0E69212991D"/>
  </w:style>
  <w:style w:type="paragraph" w:customStyle="1" w:styleId="AC4240B44230498E94EC5E7CB0E3A351">
    <w:name w:val="AC4240B44230498E94EC5E7CB0E3A351"/>
  </w:style>
  <w:style w:type="paragraph" w:customStyle="1" w:styleId="72EE6BF08315417592C5E4768C62325F">
    <w:name w:val="72EE6BF08315417592C5E4768C62325F"/>
  </w:style>
  <w:style w:type="paragraph" w:customStyle="1" w:styleId="8A4FC304FC4A48F38C52AD1309B1BF39">
    <w:name w:val="8A4FC304FC4A48F38C52AD1309B1BF39"/>
  </w:style>
  <w:style w:type="paragraph" w:customStyle="1" w:styleId="77B11DDCCA0849B99A6E78BFD1F732B7">
    <w:name w:val="77B11DDCCA0849B99A6E78BFD1F732B7"/>
  </w:style>
  <w:style w:type="paragraph" w:customStyle="1" w:styleId="8C9B363A598241CB842DDB49426928B8">
    <w:name w:val="8C9B363A598241CB842DDB49426928B8"/>
  </w:style>
  <w:style w:type="paragraph" w:customStyle="1" w:styleId="31A7915DF4F5420F8D78A405EE6BEBEE">
    <w:name w:val="31A7915DF4F5420F8D78A405EE6BEBEE"/>
  </w:style>
  <w:style w:type="paragraph" w:customStyle="1" w:styleId="BF47265BB3A34EE6BDADF78477E4AFEE">
    <w:name w:val="BF47265BB3A34EE6BDADF78477E4AFEE"/>
  </w:style>
  <w:style w:type="paragraph" w:customStyle="1" w:styleId="D591BC0DE9A5494DB39F2E04E57A50B4">
    <w:name w:val="D591BC0DE9A5494DB39F2E04E57A50B4"/>
  </w:style>
  <w:style w:type="paragraph" w:customStyle="1" w:styleId="26D6D690318B4DA1965CC49C154215C0">
    <w:name w:val="26D6D690318B4DA1965CC49C154215C0"/>
  </w:style>
  <w:style w:type="paragraph" w:customStyle="1" w:styleId="EFC6EA26A45943EE8B45F32BC4B23D16">
    <w:name w:val="EFC6EA26A45943EE8B45F32BC4B23D16"/>
  </w:style>
  <w:style w:type="paragraph" w:customStyle="1" w:styleId="707A2B0036F24494B5DF4236FAD327AA">
    <w:name w:val="707A2B0036F24494B5DF4236FAD327AA"/>
  </w:style>
  <w:style w:type="paragraph" w:customStyle="1" w:styleId="B06241C3A2C54580839D90850E4572C9">
    <w:name w:val="B06241C3A2C54580839D90850E4572C9"/>
  </w:style>
  <w:style w:type="paragraph" w:customStyle="1" w:styleId="F79C727D6B9C4F23A3E045F57A97C10C">
    <w:name w:val="F79C727D6B9C4F23A3E045F57A97C10C"/>
  </w:style>
  <w:style w:type="paragraph" w:customStyle="1" w:styleId="5F1A49EE5B464F48A847C09562AE89CF">
    <w:name w:val="5F1A49EE5B464F48A847C09562AE89CF"/>
  </w:style>
  <w:style w:type="paragraph" w:customStyle="1" w:styleId="34F3B5EF82474B10B3957060744404C5">
    <w:name w:val="34F3B5EF82474B10B3957060744404C5"/>
  </w:style>
  <w:style w:type="paragraph" w:customStyle="1" w:styleId="48B042AF52CC40CD9466A7359E2F0090">
    <w:name w:val="48B042AF52CC40CD9466A7359E2F0090"/>
  </w:style>
  <w:style w:type="paragraph" w:customStyle="1" w:styleId="2ED8634B6B9941B0B1A4AF3299E34A64">
    <w:name w:val="2ED8634B6B9941B0B1A4AF3299E34A64"/>
  </w:style>
  <w:style w:type="paragraph" w:customStyle="1" w:styleId="22A148DCF80047318041D1BEA3927D58">
    <w:name w:val="22A148DCF80047318041D1BEA3927D58"/>
  </w:style>
  <w:style w:type="paragraph" w:customStyle="1" w:styleId="C41FB06A0D5D4A468C4D59B522984748">
    <w:name w:val="C41FB06A0D5D4A468C4D59B522984748"/>
  </w:style>
  <w:style w:type="paragraph" w:customStyle="1" w:styleId="8D85EC0127FE4994A21FC890105C534B">
    <w:name w:val="8D85EC0127FE4994A21FC890105C534B"/>
  </w:style>
  <w:style w:type="paragraph" w:customStyle="1" w:styleId="D7EC96B3DE6C48C686FB8474E717C5E1">
    <w:name w:val="D7EC96B3DE6C48C686FB8474E717C5E1"/>
  </w:style>
  <w:style w:type="paragraph" w:customStyle="1" w:styleId="83598F7B91B744F6A6B1649FA9930BF1">
    <w:name w:val="83598F7B91B744F6A6B1649FA9930BF1"/>
  </w:style>
  <w:style w:type="paragraph" w:customStyle="1" w:styleId="1CCA2904F5284AE190EAA4EC5BF208C1">
    <w:name w:val="1CCA2904F5284AE190EAA4EC5BF208C1"/>
  </w:style>
  <w:style w:type="paragraph" w:customStyle="1" w:styleId="FEADDD64F65749E784FD6E8764ADB298">
    <w:name w:val="FEADDD64F65749E784FD6E8764ADB298"/>
  </w:style>
  <w:style w:type="paragraph" w:customStyle="1" w:styleId="6A2CD81AC9CD43409FA98474AAAB9FB9">
    <w:name w:val="6A2CD81AC9CD43409FA98474AAAB9FB9"/>
  </w:style>
  <w:style w:type="paragraph" w:customStyle="1" w:styleId="49AD224F0D0C4C68A02502B999F11F95">
    <w:name w:val="49AD224F0D0C4C68A02502B999F11F95"/>
  </w:style>
  <w:style w:type="paragraph" w:customStyle="1" w:styleId="5035531B3F6E48DCB825D4536AB9C52A">
    <w:name w:val="5035531B3F6E48DCB825D4536AB9C52A"/>
  </w:style>
  <w:style w:type="paragraph" w:customStyle="1" w:styleId="9FDFB054B6AB4905BDC4713D290CC0CD">
    <w:name w:val="9FDFB054B6AB4905BDC4713D290CC0CD"/>
  </w:style>
  <w:style w:type="paragraph" w:customStyle="1" w:styleId="ACC2A0E701A34C42B194066AD6C1CFEB">
    <w:name w:val="ACC2A0E701A34C42B194066AD6C1CFEB"/>
  </w:style>
  <w:style w:type="paragraph" w:customStyle="1" w:styleId="E7AC373C4BF64AD3B383D8E2852979BB">
    <w:name w:val="E7AC373C4BF64AD3B383D8E2852979BB"/>
  </w:style>
  <w:style w:type="paragraph" w:customStyle="1" w:styleId="4DB79D55AEFD43B9843C4D74DCD7A1E4">
    <w:name w:val="4DB79D55AEFD43B9843C4D74DCD7A1E4"/>
  </w:style>
  <w:style w:type="paragraph" w:customStyle="1" w:styleId="FEF43D118C824D98B2C64CF2D425207F">
    <w:name w:val="FEF43D118C824D98B2C64CF2D425207F"/>
  </w:style>
  <w:style w:type="paragraph" w:customStyle="1" w:styleId="6199DD814D6A4ED9BD0B328847666490">
    <w:name w:val="6199DD814D6A4ED9BD0B328847666490"/>
  </w:style>
  <w:style w:type="paragraph" w:customStyle="1" w:styleId="0177BF8E6F584D8EBBF68A974E3E253C">
    <w:name w:val="0177BF8E6F584D8EBBF68A974E3E253C"/>
  </w:style>
  <w:style w:type="paragraph" w:customStyle="1" w:styleId="8887C23E03634B2AB27E161F4C2DB446">
    <w:name w:val="8887C23E03634B2AB27E161F4C2DB446"/>
  </w:style>
  <w:style w:type="paragraph" w:customStyle="1" w:styleId="E3D5E075A0D74220B685FA048E22AFC2">
    <w:name w:val="E3D5E075A0D74220B685FA048E22AFC2"/>
  </w:style>
  <w:style w:type="paragraph" w:customStyle="1" w:styleId="B65B784D8A564715912DA61C9496E086">
    <w:name w:val="B65B784D8A564715912DA61C9496E086"/>
  </w:style>
  <w:style w:type="paragraph" w:customStyle="1" w:styleId="AC2DD1E70EF44B7389C21053DB183B80">
    <w:name w:val="AC2DD1E70EF44B7389C21053DB183B80"/>
  </w:style>
  <w:style w:type="paragraph" w:customStyle="1" w:styleId="F23DAE6E247B4DBDA74C3A1307C61524">
    <w:name w:val="F23DAE6E247B4DBDA74C3A1307C61524"/>
  </w:style>
  <w:style w:type="paragraph" w:customStyle="1" w:styleId="D3BB7F7C6D0647E1A16BEC0CE61C75B2">
    <w:name w:val="D3BB7F7C6D0647E1A16BEC0CE61C75B2"/>
  </w:style>
  <w:style w:type="paragraph" w:customStyle="1" w:styleId="936DF8030A974F1B8388B37C77275FC1">
    <w:name w:val="936DF8030A974F1B8388B37C77275FC1"/>
  </w:style>
  <w:style w:type="paragraph" w:customStyle="1" w:styleId="8D698A43973E4279B5727CA80006AB5F">
    <w:name w:val="8D698A43973E4279B5727CA80006AB5F"/>
  </w:style>
  <w:style w:type="paragraph" w:customStyle="1" w:styleId="9BD10F5B92134335903181D48838CFAC">
    <w:name w:val="9BD10F5B92134335903181D48838CFAC"/>
  </w:style>
  <w:style w:type="paragraph" w:customStyle="1" w:styleId="55E9EEFC1CFD4D9EAB66D384B929966E">
    <w:name w:val="55E9EEFC1CFD4D9EAB66D384B929966E"/>
  </w:style>
  <w:style w:type="paragraph" w:customStyle="1" w:styleId="486E23C766D54927AC27466ED99FC6F5">
    <w:name w:val="486E23C766D54927AC27466ED99FC6F5"/>
  </w:style>
  <w:style w:type="paragraph" w:customStyle="1" w:styleId="1C9D647012074D83A20F5B30E555CA01">
    <w:name w:val="1C9D647012074D83A20F5B30E555CA01"/>
  </w:style>
  <w:style w:type="paragraph" w:customStyle="1" w:styleId="7A1AF8B3CFD24D3E896B6EBB9473E2D4">
    <w:name w:val="7A1AF8B3CFD24D3E896B6EBB9473E2D4"/>
  </w:style>
  <w:style w:type="paragraph" w:customStyle="1" w:styleId="537CFD82D4244AF388AB98A991E52529">
    <w:name w:val="537CFD82D4244AF388AB98A991E52529"/>
  </w:style>
  <w:style w:type="paragraph" w:customStyle="1" w:styleId="513FDFBFFFAC4544B2AB229C41E6C294">
    <w:name w:val="513FDFBFFFAC4544B2AB229C41E6C294"/>
  </w:style>
  <w:style w:type="paragraph" w:customStyle="1" w:styleId="3F4154762F18404284AF3D3ED9CCA075">
    <w:name w:val="3F4154762F18404284AF3D3ED9CCA075"/>
  </w:style>
  <w:style w:type="paragraph" w:customStyle="1" w:styleId="8CE16D47AE8F4AFDB152296E1B3DA709">
    <w:name w:val="8CE16D47AE8F4AFDB152296E1B3DA709"/>
  </w:style>
  <w:style w:type="paragraph" w:customStyle="1" w:styleId="4C11369E65EE4626B41A878B6CF1BDAF">
    <w:name w:val="4C11369E65EE4626B41A878B6CF1BDAF"/>
  </w:style>
  <w:style w:type="paragraph" w:customStyle="1" w:styleId="CD08CD5D445E4CD88298F99BF4208EB2">
    <w:name w:val="CD08CD5D445E4CD88298F99BF4208EB2"/>
  </w:style>
  <w:style w:type="paragraph" w:customStyle="1" w:styleId="3F6D2934FC8E4AF9A5D73F177B8A45FF">
    <w:name w:val="3F6D2934FC8E4AF9A5D73F177B8A45FF"/>
  </w:style>
  <w:style w:type="paragraph" w:customStyle="1" w:styleId="0F576711DA3144F2AFBDCADB71BF44E3">
    <w:name w:val="0F576711DA3144F2AFBDCADB71BF44E3"/>
  </w:style>
  <w:style w:type="paragraph" w:customStyle="1" w:styleId="EE2ED52EAA2C4A6BB1ABAD420053F6D5">
    <w:name w:val="EE2ED52EAA2C4A6BB1ABAD420053F6D5"/>
  </w:style>
  <w:style w:type="paragraph" w:customStyle="1" w:styleId="869E3505D335442FAA04B96934C75F97">
    <w:name w:val="869E3505D335442FAA04B96934C75F97"/>
  </w:style>
  <w:style w:type="paragraph" w:customStyle="1" w:styleId="74AF9EB8D21E4DB9A3A8E0B6393C3671">
    <w:name w:val="74AF9EB8D21E4DB9A3A8E0B6393C3671"/>
  </w:style>
  <w:style w:type="paragraph" w:customStyle="1" w:styleId="58BEFEA164E141199CA2E378A8C1DF85">
    <w:name w:val="58BEFEA164E141199CA2E378A8C1DF85"/>
  </w:style>
  <w:style w:type="paragraph" w:customStyle="1" w:styleId="B3A34F936D1C454C9D85F96C8D8E3CB2">
    <w:name w:val="B3A34F936D1C454C9D85F96C8D8E3CB2"/>
  </w:style>
  <w:style w:type="paragraph" w:customStyle="1" w:styleId="F7E53181E2E347F8AA3282FC12153324">
    <w:name w:val="F7E53181E2E347F8AA3282FC12153324"/>
  </w:style>
  <w:style w:type="paragraph" w:customStyle="1" w:styleId="0F2541D02C0F4291B280408C600940F8">
    <w:name w:val="0F2541D02C0F4291B280408C600940F8"/>
  </w:style>
  <w:style w:type="paragraph" w:customStyle="1" w:styleId="DFFC30C27DE6471BA4A438971B8C24D5">
    <w:name w:val="DFFC30C27DE6471BA4A438971B8C24D5"/>
  </w:style>
  <w:style w:type="paragraph" w:customStyle="1" w:styleId="BD750552F7664BC4A20E24572880CBE6">
    <w:name w:val="BD750552F7664BC4A20E24572880CBE6"/>
  </w:style>
  <w:style w:type="paragraph" w:customStyle="1" w:styleId="66F7C78DA4114134963D2C5C1421034A">
    <w:name w:val="66F7C78DA4114134963D2C5C142103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75633-FCB5-4195-8F5E-EF1A81FA6BE6}">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4.xml><?xml version="1.0" encoding="utf-8"?>
<ds:datastoreItem xmlns:ds="http://schemas.openxmlformats.org/officeDocument/2006/customXml" ds:itemID="{AB050002-AA91-4109-B4DA-0E1053758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(004)</Template>
  <TotalTime>0</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2024-05-14T13:18:00Z</dcterms:created>
  <dcterms:modified xsi:type="dcterms:W3CDTF">2024-05-14T13:18:00Z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