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FB7708" w:rsidP="00B83A6B">
            <w:pPr>
              <w:spacing w:line="240" w:lineRule="auto"/>
              <w:rPr>
                <w:b/>
                <w:bCs/>
              </w:rPr>
            </w:pPr>
            <w:sdt>
              <w:sdtPr>
                <w:rPr>
                  <w:rStyle w:val="PlaceholderText"/>
                  <w:caps/>
                </w:rPr>
                <w:alias w:val="Applicants Surname"/>
                <w:tag w:val="Applicant"/>
                <w:id w:val="-469979498"/>
                <w:placeholder>
                  <w:docPart w:val="8151ECDAE1074E3EA830E01E401F61B2"/>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F3ED48ED554348D9A459D9EDDE639450"/>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34CAE5CE6D9E4AA39C5A895C6F7FB40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E3701B9D683F4B1EA23B69EC65F74CB0"/>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A78A6F2368FA43698AFB0748853E04BE"/>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CEAC3C049B5E4D2B814205BE8AF24B8E"/>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28F91998E8354F5F9B221C0ED419E57D"/>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1B0010E69F0642E9BE1533A525594BDB"/>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0740EC5C569D41529C53E78C0A92AFF3"/>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DF52F9B0D7D44C38B12D2121DD969BF7"/>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D435A391D4404E06BF55AC6F382BE596"/>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1D1C03711D8944C2A7F5AE9C913867DB"/>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9B7C1424F4124939B2294F7C863DA5D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CF8C4711BAA846469EA9586423206325"/>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CD04A55C50114ADF918ED10F70B0DE37"/>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8068EEFA911F44E98CFC436AF52935A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4FBD6ED4C95D4278B7DD111F079783E1"/>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0768D75EFC0246C2A9F747C9F159EAA2"/>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24C02931BE694234998FECAFF1632714"/>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218D278A5E8C4E2FBB4A3993AFE3ECB7"/>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CB5C22FC2F254834BEBCC1CDEDBDDE5D"/>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9D6FFCDC55B34B7BA00B241C43C99357"/>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AEAD3F3A773540A68489631D9745E2E1"/>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4ADED32E7B864DAEBAB702F98506D1EC"/>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48C7D46D92D54576AF109690226544E7"/>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7C2DBC8E13114599A58B67FC97BE28D6"/>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7D135F12993E47888915E3E8F8A3A56B"/>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43E19BED23784EA99B564D77FC80486B"/>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D6967DB746A74BADBD0A3AD37E95FC64"/>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DDE3A1878FC14848BC006D04A165BDD5"/>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964B7501961345848516DBE18D59AEBA"/>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4EA2FD3C6CBC49E8878F76554F5A5FF1"/>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F173C0064BD042B0AF58EC510050B3FE"/>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8B612903384E4BBEB74B1B0C73E65B11"/>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F0026A9790C743FD8743AE33B6CB2E54"/>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A498DB727FA34472829250C9ABA837D9"/>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94E7F72F76074813864E896FF2D0B4A8"/>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BA6708FA22394CE2B2D7118A916D41FB"/>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FFE0045D01D242F98DE00FD97A49F4FE"/>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F684C751C0224D34874A0FBDA1D16DAC"/>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5FF49606A58E469E94AF1B17FFB65C3A"/>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C9E78BDEE3FF49318D74FFB1E0328A11"/>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8C8C5FBF9E4F440198DE3AF203B6FA88"/>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526E15DAA16448F59D15B467DD298D12"/>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0310F786D40E4DF2AF90CCF69E13A39A"/>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FEBE9C7241304377881462AB2B13D851"/>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4CE4C6B84C81464EA9093E159B1A672A"/>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AE6B5E85AED44121AE60F4C3C289421A"/>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131A0D5569B64DD198C29BBB12CE924C"/>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174FABB44C584DBD825EEC609F6C2616"/>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2B74CB1668D94E71A0B42108A04CA90D"/>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64DBDBCC924B4E1DA3E8E397657805B6"/>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814ECBF10C634E9CA008659E49019393"/>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9B9C03920EAD4D61936781945E4D6DE6"/>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248221654A264388A7E111503245A24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3481333F29B34C9E9170B19732AB319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988BB582C8014F96A02782EDD348FF2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97ED18D05AA54CECA6A0F47C2850711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333233930D18444C8DFC87A00C6C772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1E6A3C6B2D484814956CD6561F67502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ECCB37AEE9F541B3849BD74DB76003C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7C1125A71AF3432CB91DF69FA5B0647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893EC509945A4578A0435E3B31E6D87A"/>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0626102ACDBE43938038A90DE297847E"/>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6EDC337B3BD2467680B04C76096FAEA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8CAF6696C2794322A3212CA8FD6F9DE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F8819BD6E03D40858911118254956F4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A27EFA11365C45F0A1D00C8A8C84516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9EBB0B62A73844EC9F9FBDB788207B90"/>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37C93703074D4518AAC26DCD143DADA7"/>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FB7708"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97FDF480F89B4566A2AFE2F38E8163C6"/>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FB7708" w:rsidP="00D4556A">
            <w:pPr>
              <w:pStyle w:val="Heading3"/>
              <w:framePr w:hSpace="0" w:wrap="auto" w:vAnchor="margin" w:hAnchor="text" w:yAlign="inline"/>
            </w:pPr>
            <w:sdt>
              <w:sdtPr>
                <w:rPr>
                  <w:rStyle w:val="Strong"/>
                  <w:sz w:val="22"/>
                  <w:szCs w:val="22"/>
                </w:rPr>
                <w:id w:val="2129507572"/>
                <w:placeholder>
                  <w:docPart w:val="94305405D85F4663AAFB4068187BCB25"/>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708" w:rsidRDefault="00FB7708" w:rsidP="00EA1B32">
      <w:r>
        <w:separator/>
      </w:r>
    </w:p>
    <w:p w:rsidR="00FB7708" w:rsidRDefault="00FB7708"/>
    <w:p w:rsidR="00FB7708" w:rsidRDefault="00FB7708" w:rsidP="007B0440"/>
  </w:endnote>
  <w:endnote w:type="continuationSeparator" w:id="0">
    <w:p w:rsidR="00FB7708" w:rsidRDefault="00FB7708" w:rsidP="00EA1B32">
      <w:r>
        <w:continuationSeparator/>
      </w:r>
    </w:p>
    <w:p w:rsidR="00FB7708" w:rsidRDefault="00FB7708"/>
    <w:p w:rsidR="00FB7708" w:rsidRDefault="00FB7708"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FB7708">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FB7708">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FB7708">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FB7708">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708" w:rsidRDefault="00FB7708" w:rsidP="00EA1B32">
      <w:r>
        <w:separator/>
      </w:r>
    </w:p>
    <w:p w:rsidR="00FB7708" w:rsidRDefault="00FB7708"/>
    <w:p w:rsidR="00FB7708" w:rsidRDefault="00FB7708" w:rsidP="007B0440"/>
  </w:footnote>
  <w:footnote w:type="continuationSeparator" w:id="0">
    <w:p w:rsidR="00FB7708" w:rsidRDefault="00FB7708" w:rsidP="00EA1B32">
      <w:r>
        <w:continuationSeparator/>
      </w:r>
    </w:p>
    <w:p w:rsidR="00FB7708" w:rsidRDefault="00FB7708"/>
    <w:p w:rsidR="00FB7708" w:rsidRDefault="00FB7708"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708"/>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B7708"/>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4413ED5A-E643-4810-8E44-0A38C37A6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51ECDAE1074E3EA830E01E401F61B2"/>
        <w:category>
          <w:name w:val="General"/>
          <w:gallery w:val="placeholder"/>
        </w:category>
        <w:types>
          <w:type w:val="bbPlcHdr"/>
        </w:types>
        <w:behaviors>
          <w:behavior w:val="content"/>
        </w:behaviors>
        <w:guid w:val="{5604BE56-6578-4D72-A1DD-9FA1DB79E208}"/>
      </w:docPartPr>
      <w:docPartBody>
        <w:p w:rsidR="00000000" w:rsidRDefault="00C36DE0">
          <w:pPr>
            <w:pStyle w:val="8151ECDAE1074E3EA830E01E401F61B2"/>
          </w:pPr>
          <w:r w:rsidRPr="006564C8">
            <w:rPr>
              <w:rStyle w:val="PlaceholderText"/>
            </w:rPr>
            <w:t>Click or tap here to enter text.</w:t>
          </w:r>
        </w:p>
      </w:docPartBody>
    </w:docPart>
    <w:docPart>
      <w:docPartPr>
        <w:name w:val="F3ED48ED554348D9A459D9EDDE639450"/>
        <w:category>
          <w:name w:val="General"/>
          <w:gallery w:val="placeholder"/>
        </w:category>
        <w:types>
          <w:type w:val="bbPlcHdr"/>
        </w:types>
        <w:behaviors>
          <w:behavior w:val="content"/>
        </w:behaviors>
        <w:guid w:val="{39317CB2-FA95-4761-8A87-390C4143E5EC}"/>
      </w:docPartPr>
      <w:docPartBody>
        <w:p w:rsidR="00000000" w:rsidRDefault="00C36DE0">
          <w:pPr>
            <w:pStyle w:val="F3ED48ED554348D9A459D9EDDE639450"/>
          </w:pPr>
          <w:r w:rsidRPr="00681E98">
            <w:rPr>
              <w:rStyle w:val="PlaceholderText"/>
            </w:rPr>
            <w:t>Click or tap here to enter text.</w:t>
          </w:r>
        </w:p>
      </w:docPartBody>
    </w:docPart>
    <w:docPart>
      <w:docPartPr>
        <w:name w:val="34CAE5CE6D9E4AA39C5A895C6F7FB40B"/>
        <w:category>
          <w:name w:val="General"/>
          <w:gallery w:val="placeholder"/>
        </w:category>
        <w:types>
          <w:type w:val="bbPlcHdr"/>
        </w:types>
        <w:behaviors>
          <w:behavior w:val="content"/>
        </w:behaviors>
        <w:guid w:val="{CD221129-070D-4D34-B7FC-3D37D0040559}"/>
      </w:docPartPr>
      <w:docPartBody>
        <w:p w:rsidR="00000000" w:rsidRDefault="00C36DE0">
          <w:pPr>
            <w:pStyle w:val="34CAE5CE6D9E4AA39C5A895C6F7FB40B"/>
          </w:pPr>
          <w:r w:rsidRPr="00681E98">
            <w:rPr>
              <w:rStyle w:val="PlaceholderText"/>
            </w:rPr>
            <w:t>Choose an item.</w:t>
          </w:r>
        </w:p>
      </w:docPartBody>
    </w:docPart>
    <w:docPart>
      <w:docPartPr>
        <w:name w:val="E3701B9D683F4B1EA23B69EC65F74CB0"/>
        <w:category>
          <w:name w:val="General"/>
          <w:gallery w:val="placeholder"/>
        </w:category>
        <w:types>
          <w:type w:val="bbPlcHdr"/>
        </w:types>
        <w:behaviors>
          <w:behavior w:val="content"/>
        </w:behaviors>
        <w:guid w:val="{4BC09CF4-ADDC-47FE-8F6A-68431CE4A949}"/>
      </w:docPartPr>
      <w:docPartBody>
        <w:p w:rsidR="00000000" w:rsidRDefault="00C36DE0">
          <w:pPr>
            <w:pStyle w:val="E3701B9D683F4B1EA23B69EC65F74CB0"/>
          </w:pPr>
          <w:r w:rsidRPr="00681E98">
            <w:rPr>
              <w:rStyle w:val="PlaceholderText"/>
            </w:rPr>
            <w:t>Click or tap here to enter text.</w:t>
          </w:r>
        </w:p>
      </w:docPartBody>
    </w:docPart>
    <w:docPart>
      <w:docPartPr>
        <w:name w:val="A78A6F2368FA43698AFB0748853E04BE"/>
        <w:category>
          <w:name w:val="General"/>
          <w:gallery w:val="placeholder"/>
        </w:category>
        <w:types>
          <w:type w:val="bbPlcHdr"/>
        </w:types>
        <w:behaviors>
          <w:behavior w:val="content"/>
        </w:behaviors>
        <w:guid w:val="{093481B0-872F-40C9-A8A2-8F4086007443}"/>
      </w:docPartPr>
      <w:docPartBody>
        <w:p w:rsidR="00000000" w:rsidRDefault="00C36DE0">
          <w:pPr>
            <w:pStyle w:val="A78A6F2368FA43698AFB0748853E04BE"/>
          </w:pPr>
          <w:r w:rsidRPr="00681E98">
            <w:rPr>
              <w:rStyle w:val="PlaceholderText"/>
            </w:rPr>
            <w:t>Click or tap to enter a date.</w:t>
          </w:r>
        </w:p>
      </w:docPartBody>
    </w:docPart>
    <w:docPart>
      <w:docPartPr>
        <w:name w:val="CEAC3C049B5E4D2B814205BE8AF24B8E"/>
        <w:category>
          <w:name w:val="General"/>
          <w:gallery w:val="placeholder"/>
        </w:category>
        <w:types>
          <w:type w:val="bbPlcHdr"/>
        </w:types>
        <w:behaviors>
          <w:behavior w:val="content"/>
        </w:behaviors>
        <w:guid w:val="{04B8B999-91C7-4397-A9CC-B735FAEAA4B8}"/>
      </w:docPartPr>
      <w:docPartBody>
        <w:p w:rsidR="00000000" w:rsidRDefault="00C36DE0">
          <w:pPr>
            <w:pStyle w:val="CEAC3C049B5E4D2B814205BE8AF24B8E"/>
          </w:pPr>
          <w:r w:rsidRPr="00681E98">
            <w:rPr>
              <w:rStyle w:val="PlaceholderText"/>
            </w:rPr>
            <w:t>Click or tap here to enter text.</w:t>
          </w:r>
        </w:p>
      </w:docPartBody>
    </w:docPart>
    <w:docPart>
      <w:docPartPr>
        <w:name w:val="28F91998E8354F5F9B221C0ED419E57D"/>
        <w:category>
          <w:name w:val="General"/>
          <w:gallery w:val="placeholder"/>
        </w:category>
        <w:types>
          <w:type w:val="bbPlcHdr"/>
        </w:types>
        <w:behaviors>
          <w:behavior w:val="content"/>
        </w:behaviors>
        <w:guid w:val="{1700E078-EE9D-4F64-A8F3-873A10AC395E}"/>
      </w:docPartPr>
      <w:docPartBody>
        <w:p w:rsidR="00000000" w:rsidRDefault="00C36DE0">
          <w:pPr>
            <w:pStyle w:val="28F91998E8354F5F9B221C0ED419E57D"/>
          </w:pPr>
          <w:r w:rsidRPr="00681E98">
            <w:rPr>
              <w:rStyle w:val="PlaceholderText"/>
            </w:rPr>
            <w:t>Click or tap here to enter text.</w:t>
          </w:r>
        </w:p>
      </w:docPartBody>
    </w:docPart>
    <w:docPart>
      <w:docPartPr>
        <w:name w:val="1B0010E69F0642E9BE1533A525594BDB"/>
        <w:category>
          <w:name w:val="General"/>
          <w:gallery w:val="placeholder"/>
        </w:category>
        <w:types>
          <w:type w:val="bbPlcHdr"/>
        </w:types>
        <w:behaviors>
          <w:behavior w:val="content"/>
        </w:behaviors>
        <w:guid w:val="{F058ECEE-AA95-488E-8B5F-55E77563B8C5}"/>
      </w:docPartPr>
      <w:docPartBody>
        <w:p w:rsidR="00000000" w:rsidRDefault="00C36DE0">
          <w:pPr>
            <w:pStyle w:val="1B0010E69F0642E9BE1533A525594BDB"/>
          </w:pPr>
          <w:r w:rsidRPr="00681E98">
            <w:rPr>
              <w:rStyle w:val="PlaceholderText"/>
            </w:rPr>
            <w:t>Click or tap here to enter text.</w:t>
          </w:r>
        </w:p>
      </w:docPartBody>
    </w:docPart>
    <w:docPart>
      <w:docPartPr>
        <w:name w:val="0740EC5C569D41529C53E78C0A92AFF3"/>
        <w:category>
          <w:name w:val="General"/>
          <w:gallery w:val="placeholder"/>
        </w:category>
        <w:types>
          <w:type w:val="bbPlcHdr"/>
        </w:types>
        <w:behaviors>
          <w:behavior w:val="content"/>
        </w:behaviors>
        <w:guid w:val="{CAF4354E-09E3-4B3E-B68F-2B43FFF89629}"/>
      </w:docPartPr>
      <w:docPartBody>
        <w:p w:rsidR="00000000" w:rsidRDefault="00C36DE0">
          <w:pPr>
            <w:pStyle w:val="0740EC5C569D41529C53E78C0A92AFF3"/>
          </w:pPr>
          <w:r w:rsidRPr="00681E98">
            <w:rPr>
              <w:rStyle w:val="PlaceholderText"/>
            </w:rPr>
            <w:t>Click or tap here to enter text.</w:t>
          </w:r>
        </w:p>
      </w:docPartBody>
    </w:docPart>
    <w:docPart>
      <w:docPartPr>
        <w:name w:val="DF52F9B0D7D44C38B12D2121DD969BF7"/>
        <w:category>
          <w:name w:val="General"/>
          <w:gallery w:val="placeholder"/>
        </w:category>
        <w:types>
          <w:type w:val="bbPlcHdr"/>
        </w:types>
        <w:behaviors>
          <w:behavior w:val="content"/>
        </w:behaviors>
        <w:guid w:val="{76F288A3-6548-4351-B79D-5C378582927D}"/>
      </w:docPartPr>
      <w:docPartBody>
        <w:p w:rsidR="00000000" w:rsidRDefault="00C36DE0">
          <w:pPr>
            <w:pStyle w:val="DF52F9B0D7D44C38B12D2121DD969BF7"/>
          </w:pPr>
          <w:r w:rsidRPr="00681E98">
            <w:rPr>
              <w:rStyle w:val="PlaceholderText"/>
            </w:rPr>
            <w:t>Click or tap to enter a date.</w:t>
          </w:r>
        </w:p>
      </w:docPartBody>
    </w:docPart>
    <w:docPart>
      <w:docPartPr>
        <w:name w:val="D435A391D4404E06BF55AC6F382BE596"/>
        <w:category>
          <w:name w:val="General"/>
          <w:gallery w:val="placeholder"/>
        </w:category>
        <w:types>
          <w:type w:val="bbPlcHdr"/>
        </w:types>
        <w:behaviors>
          <w:behavior w:val="content"/>
        </w:behaviors>
        <w:guid w:val="{26F69051-4E2B-41DA-91AF-B1455996388A}"/>
      </w:docPartPr>
      <w:docPartBody>
        <w:p w:rsidR="00000000" w:rsidRDefault="00C36DE0">
          <w:pPr>
            <w:pStyle w:val="D435A391D4404E06BF55AC6F382BE596"/>
          </w:pPr>
          <w:r w:rsidRPr="00681E98">
            <w:rPr>
              <w:rStyle w:val="PlaceholderText"/>
            </w:rPr>
            <w:t>Click or tap here to enter text.</w:t>
          </w:r>
        </w:p>
      </w:docPartBody>
    </w:docPart>
    <w:docPart>
      <w:docPartPr>
        <w:name w:val="1D1C03711D8944C2A7F5AE9C913867DB"/>
        <w:category>
          <w:name w:val="General"/>
          <w:gallery w:val="placeholder"/>
        </w:category>
        <w:types>
          <w:type w:val="bbPlcHdr"/>
        </w:types>
        <w:behaviors>
          <w:behavior w:val="content"/>
        </w:behaviors>
        <w:guid w:val="{D8FCD5C4-701B-4D60-889C-05D749CAD9DF}"/>
      </w:docPartPr>
      <w:docPartBody>
        <w:p w:rsidR="00000000" w:rsidRDefault="00C36DE0">
          <w:pPr>
            <w:pStyle w:val="1D1C03711D8944C2A7F5AE9C913867DB"/>
          </w:pPr>
          <w:r w:rsidRPr="00681E98">
            <w:rPr>
              <w:rStyle w:val="PlaceholderText"/>
            </w:rPr>
            <w:t>Click or tap here to enter text.</w:t>
          </w:r>
        </w:p>
      </w:docPartBody>
    </w:docPart>
    <w:docPart>
      <w:docPartPr>
        <w:name w:val="9B7C1424F4124939B2294F7C863DA5D9"/>
        <w:category>
          <w:name w:val="General"/>
          <w:gallery w:val="placeholder"/>
        </w:category>
        <w:types>
          <w:type w:val="bbPlcHdr"/>
        </w:types>
        <w:behaviors>
          <w:behavior w:val="content"/>
        </w:behaviors>
        <w:guid w:val="{B34F5DC1-89E3-43F5-886B-1309AABA89F8}"/>
      </w:docPartPr>
      <w:docPartBody>
        <w:p w:rsidR="00000000" w:rsidRDefault="00C36DE0">
          <w:pPr>
            <w:pStyle w:val="9B7C1424F4124939B2294F7C863DA5D9"/>
          </w:pPr>
          <w:r w:rsidRPr="00681E98">
            <w:rPr>
              <w:rStyle w:val="PlaceholderText"/>
            </w:rPr>
            <w:t>Click or tap here to enter text.</w:t>
          </w:r>
        </w:p>
      </w:docPartBody>
    </w:docPart>
    <w:docPart>
      <w:docPartPr>
        <w:name w:val="CF8C4711BAA846469EA9586423206325"/>
        <w:category>
          <w:name w:val="General"/>
          <w:gallery w:val="placeholder"/>
        </w:category>
        <w:types>
          <w:type w:val="bbPlcHdr"/>
        </w:types>
        <w:behaviors>
          <w:behavior w:val="content"/>
        </w:behaviors>
        <w:guid w:val="{83B97C46-6EEE-489E-9252-FBB19A59F79F}"/>
      </w:docPartPr>
      <w:docPartBody>
        <w:p w:rsidR="00000000" w:rsidRDefault="00C36DE0">
          <w:pPr>
            <w:pStyle w:val="CF8C4711BAA846469EA9586423206325"/>
          </w:pPr>
          <w:r w:rsidRPr="00681E98">
            <w:rPr>
              <w:rStyle w:val="PlaceholderText"/>
            </w:rPr>
            <w:t>Click or tap here to enter text.</w:t>
          </w:r>
        </w:p>
      </w:docPartBody>
    </w:docPart>
    <w:docPart>
      <w:docPartPr>
        <w:name w:val="CD04A55C50114ADF918ED10F70B0DE37"/>
        <w:category>
          <w:name w:val="General"/>
          <w:gallery w:val="placeholder"/>
        </w:category>
        <w:types>
          <w:type w:val="bbPlcHdr"/>
        </w:types>
        <w:behaviors>
          <w:behavior w:val="content"/>
        </w:behaviors>
        <w:guid w:val="{13A7D231-AB01-4D8C-8507-412F49E6ECD7}"/>
      </w:docPartPr>
      <w:docPartBody>
        <w:p w:rsidR="00000000" w:rsidRDefault="00C36DE0">
          <w:pPr>
            <w:pStyle w:val="CD04A55C50114ADF918ED10F70B0DE37"/>
          </w:pPr>
          <w:r w:rsidRPr="00681E98">
            <w:rPr>
              <w:rStyle w:val="PlaceholderText"/>
            </w:rPr>
            <w:t>Click or tap here to enter text.</w:t>
          </w:r>
        </w:p>
      </w:docPartBody>
    </w:docPart>
    <w:docPart>
      <w:docPartPr>
        <w:name w:val="8068EEFA911F44E98CFC436AF52935A1"/>
        <w:category>
          <w:name w:val="General"/>
          <w:gallery w:val="placeholder"/>
        </w:category>
        <w:types>
          <w:type w:val="bbPlcHdr"/>
        </w:types>
        <w:behaviors>
          <w:behavior w:val="content"/>
        </w:behaviors>
        <w:guid w:val="{15A0C782-1981-4113-8E59-5B336BF12FB0}"/>
      </w:docPartPr>
      <w:docPartBody>
        <w:p w:rsidR="00000000" w:rsidRDefault="00C36DE0">
          <w:pPr>
            <w:pStyle w:val="8068EEFA911F44E98CFC436AF52935A1"/>
          </w:pPr>
          <w:r w:rsidRPr="00681E98">
            <w:rPr>
              <w:rStyle w:val="PlaceholderText"/>
            </w:rPr>
            <w:t>Click or tap here to enter text.</w:t>
          </w:r>
        </w:p>
      </w:docPartBody>
    </w:docPart>
    <w:docPart>
      <w:docPartPr>
        <w:name w:val="4FBD6ED4C95D4278B7DD111F079783E1"/>
        <w:category>
          <w:name w:val="General"/>
          <w:gallery w:val="placeholder"/>
        </w:category>
        <w:types>
          <w:type w:val="bbPlcHdr"/>
        </w:types>
        <w:behaviors>
          <w:behavior w:val="content"/>
        </w:behaviors>
        <w:guid w:val="{425FE16F-83F0-4F34-A334-D68DBC89AE4F}"/>
      </w:docPartPr>
      <w:docPartBody>
        <w:p w:rsidR="00000000" w:rsidRDefault="00C36DE0">
          <w:pPr>
            <w:pStyle w:val="4FBD6ED4C95D4278B7DD111F079783E1"/>
          </w:pPr>
          <w:r w:rsidRPr="00681E98">
            <w:rPr>
              <w:rStyle w:val="PlaceholderText"/>
            </w:rPr>
            <w:t>Click or tap here to enter text.</w:t>
          </w:r>
        </w:p>
      </w:docPartBody>
    </w:docPart>
    <w:docPart>
      <w:docPartPr>
        <w:name w:val="0768D75EFC0246C2A9F747C9F159EAA2"/>
        <w:category>
          <w:name w:val="General"/>
          <w:gallery w:val="placeholder"/>
        </w:category>
        <w:types>
          <w:type w:val="bbPlcHdr"/>
        </w:types>
        <w:behaviors>
          <w:behavior w:val="content"/>
        </w:behaviors>
        <w:guid w:val="{F44034C8-20CF-4E01-BF53-A70632D65652}"/>
      </w:docPartPr>
      <w:docPartBody>
        <w:p w:rsidR="00000000" w:rsidRDefault="00C36DE0">
          <w:pPr>
            <w:pStyle w:val="0768D75EFC0246C2A9F747C9F159EAA2"/>
          </w:pPr>
          <w:r w:rsidRPr="00681E98">
            <w:rPr>
              <w:rStyle w:val="PlaceholderText"/>
            </w:rPr>
            <w:t>Click or tap here to enter text.</w:t>
          </w:r>
        </w:p>
      </w:docPartBody>
    </w:docPart>
    <w:docPart>
      <w:docPartPr>
        <w:name w:val="24C02931BE694234998FECAFF1632714"/>
        <w:category>
          <w:name w:val="General"/>
          <w:gallery w:val="placeholder"/>
        </w:category>
        <w:types>
          <w:type w:val="bbPlcHdr"/>
        </w:types>
        <w:behaviors>
          <w:behavior w:val="content"/>
        </w:behaviors>
        <w:guid w:val="{434A41E0-ACCB-4635-9916-9025A4174F49}"/>
      </w:docPartPr>
      <w:docPartBody>
        <w:p w:rsidR="00000000" w:rsidRDefault="00C36DE0">
          <w:pPr>
            <w:pStyle w:val="24C02931BE694234998FECAFF1632714"/>
          </w:pPr>
          <w:r w:rsidRPr="00681E98">
            <w:rPr>
              <w:rStyle w:val="PlaceholderText"/>
            </w:rPr>
            <w:t>Click or tap here to enter text.</w:t>
          </w:r>
        </w:p>
      </w:docPartBody>
    </w:docPart>
    <w:docPart>
      <w:docPartPr>
        <w:name w:val="218D278A5E8C4E2FBB4A3993AFE3ECB7"/>
        <w:category>
          <w:name w:val="General"/>
          <w:gallery w:val="placeholder"/>
        </w:category>
        <w:types>
          <w:type w:val="bbPlcHdr"/>
        </w:types>
        <w:behaviors>
          <w:behavior w:val="content"/>
        </w:behaviors>
        <w:guid w:val="{B37614F5-416B-4F51-B5E1-DE00BC2A73BD}"/>
      </w:docPartPr>
      <w:docPartBody>
        <w:p w:rsidR="00000000" w:rsidRDefault="00C36DE0">
          <w:pPr>
            <w:pStyle w:val="218D278A5E8C4E2FBB4A3993AFE3ECB7"/>
          </w:pPr>
          <w:r w:rsidRPr="00681E98">
            <w:rPr>
              <w:rStyle w:val="PlaceholderText"/>
            </w:rPr>
            <w:t>Click or tap to enter a date.</w:t>
          </w:r>
        </w:p>
      </w:docPartBody>
    </w:docPart>
    <w:docPart>
      <w:docPartPr>
        <w:name w:val="CB5C22FC2F254834BEBCC1CDEDBDDE5D"/>
        <w:category>
          <w:name w:val="General"/>
          <w:gallery w:val="placeholder"/>
        </w:category>
        <w:types>
          <w:type w:val="bbPlcHdr"/>
        </w:types>
        <w:behaviors>
          <w:behavior w:val="content"/>
        </w:behaviors>
        <w:guid w:val="{51685184-8B60-41BE-BC8B-A3DFEDE4D9C4}"/>
      </w:docPartPr>
      <w:docPartBody>
        <w:p w:rsidR="00000000" w:rsidRDefault="00C36DE0">
          <w:pPr>
            <w:pStyle w:val="CB5C22FC2F254834BEBCC1CDEDBDDE5D"/>
          </w:pPr>
          <w:r w:rsidRPr="00681E98">
            <w:rPr>
              <w:rStyle w:val="PlaceholderText"/>
            </w:rPr>
            <w:t>Click or tap here to enter text.</w:t>
          </w:r>
        </w:p>
      </w:docPartBody>
    </w:docPart>
    <w:docPart>
      <w:docPartPr>
        <w:name w:val="9D6FFCDC55B34B7BA00B241C43C99357"/>
        <w:category>
          <w:name w:val="General"/>
          <w:gallery w:val="placeholder"/>
        </w:category>
        <w:types>
          <w:type w:val="bbPlcHdr"/>
        </w:types>
        <w:behaviors>
          <w:behavior w:val="content"/>
        </w:behaviors>
        <w:guid w:val="{C1D37BAB-7011-4B3B-86CC-5743EF87E7D9}"/>
      </w:docPartPr>
      <w:docPartBody>
        <w:p w:rsidR="00000000" w:rsidRDefault="00C36DE0">
          <w:pPr>
            <w:pStyle w:val="9D6FFCDC55B34B7BA00B241C43C99357"/>
          </w:pPr>
          <w:r w:rsidRPr="00681E98">
            <w:rPr>
              <w:rStyle w:val="PlaceholderText"/>
            </w:rPr>
            <w:t>Click or tap here to enter text.</w:t>
          </w:r>
        </w:p>
      </w:docPartBody>
    </w:docPart>
    <w:docPart>
      <w:docPartPr>
        <w:name w:val="AEAD3F3A773540A68489631D9745E2E1"/>
        <w:category>
          <w:name w:val="General"/>
          <w:gallery w:val="placeholder"/>
        </w:category>
        <w:types>
          <w:type w:val="bbPlcHdr"/>
        </w:types>
        <w:behaviors>
          <w:behavior w:val="content"/>
        </w:behaviors>
        <w:guid w:val="{E219DDB8-0B6F-4D18-9B0F-3BA254529ADC}"/>
      </w:docPartPr>
      <w:docPartBody>
        <w:p w:rsidR="00000000" w:rsidRDefault="00C36DE0">
          <w:pPr>
            <w:pStyle w:val="AEAD3F3A773540A68489631D9745E2E1"/>
          </w:pPr>
          <w:r w:rsidRPr="00681E98">
            <w:rPr>
              <w:rStyle w:val="PlaceholderText"/>
            </w:rPr>
            <w:t>Click or tap here to enter text.</w:t>
          </w:r>
        </w:p>
      </w:docPartBody>
    </w:docPart>
    <w:docPart>
      <w:docPartPr>
        <w:name w:val="4ADED32E7B864DAEBAB702F98506D1EC"/>
        <w:category>
          <w:name w:val="General"/>
          <w:gallery w:val="placeholder"/>
        </w:category>
        <w:types>
          <w:type w:val="bbPlcHdr"/>
        </w:types>
        <w:behaviors>
          <w:behavior w:val="content"/>
        </w:behaviors>
        <w:guid w:val="{137716D8-706A-497C-9B5D-8E7690FC6006}"/>
      </w:docPartPr>
      <w:docPartBody>
        <w:p w:rsidR="00000000" w:rsidRDefault="00C36DE0">
          <w:pPr>
            <w:pStyle w:val="4ADED32E7B864DAEBAB702F98506D1EC"/>
          </w:pPr>
          <w:r w:rsidRPr="00681E98">
            <w:rPr>
              <w:rStyle w:val="PlaceholderText"/>
            </w:rPr>
            <w:t>Click or tap here to enter text.</w:t>
          </w:r>
        </w:p>
      </w:docPartBody>
    </w:docPart>
    <w:docPart>
      <w:docPartPr>
        <w:name w:val="48C7D46D92D54576AF109690226544E7"/>
        <w:category>
          <w:name w:val="General"/>
          <w:gallery w:val="placeholder"/>
        </w:category>
        <w:types>
          <w:type w:val="bbPlcHdr"/>
        </w:types>
        <w:behaviors>
          <w:behavior w:val="content"/>
        </w:behaviors>
        <w:guid w:val="{803EC7CE-9CED-42A4-90C8-2F9BA6F85C94}"/>
      </w:docPartPr>
      <w:docPartBody>
        <w:p w:rsidR="00000000" w:rsidRDefault="00C36DE0">
          <w:pPr>
            <w:pStyle w:val="48C7D46D92D54576AF109690226544E7"/>
          </w:pPr>
          <w:r w:rsidRPr="00681E98">
            <w:rPr>
              <w:rStyle w:val="PlaceholderText"/>
            </w:rPr>
            <w:t>Click or tap here to enter text.</w:t>
          </w:r>
        </w:p>
      </w:docPartBody>
    </w:docPart>
    <w:docPart>
      <w:docPartPr>
        <w:name w:val="7C2DBC8E13114599A58B67FC97BE28D6"/>
        <w:category>
          <w:name w:val="General"/>
          <w:gallery w:val="placeholder"/>
        </w:category>
        <w:types>
          <w:type w:val="bbPlcHdr"/>
        </w:types>
        <w:behaviors>
          <w:behavior w:val="content"/>
        </w:behaviors>
        <w:guid w:val="{426B5365-CA24-4CB0-9F64-21FF38FC98A4}"/>
      </w:docPartPr>
      <w:docPartBody>
        <w:p w:rsidR="00000000" w:rsidRDefault="00C36DE0">
          <w:pPr>
            <w:pStyle w:val="7C2DBC8E13114599A58B67FC97BE28D6"/>
          </w:pPr>
          <w:r w:rsidRPr="00681E98">
            <w:rPr>
              <w:rStyle w:val="PlaceholderText"/>
            </w:rPr>
            <w:t>Click or tap here to enter text.</w:t>
          </w:r>
        </w:p>
      </w:docPartBody>
    </w:docPart>
    <w:docPart>
      <w:docPartPr>
        <w:name w:val="7D135F12993E47888915E3E8F8A3A56B"/>
        <w:category>
          <w:name w:val="General"/>
          <w:gallery w:val="placeholder"/>
        </w:category>
        <w:types>
          <w:type w:val="bbPlcHdr"/>
        </w:types>
        <w:behaviors>
          <w:behavior w:val="content"/>
        </w:behaviors>
        <w:guid w:val="{1DEFBB57-75B9-4758-A222-1295C17C7B04}"/>
      </w:docPartPr>
      <w:docPartBody>
        <w:p w:rsidR="00000000" w:rsidRDefault="00C36DE0">
          <w:pPr>
            <w:pStyle w:val="7D135F12993E47888915E3E8F8A3A56B"/>
          </w:pPr>
          <w:r w:rsidRPr="00681E98">
            <w:rPr>
              <w:rStyle w:val="PlaceholderText"/>
            </w:rPr>
            <w:t>Click or tap here to enter text.</w:t>
          </w:r>
        </w:p>
      </w:docPartBody>
    </w:docPart>
    <w:docPart>
      <w:docPartPr>
        <w:name w:val="43E19BED23784EA99B564D77FC80486B"/>
        <w:category>
          <w:name w:val="General"/>
          <w:gallery w:val="placeholder"/>
        </w:category>
        <w:types>
          <w:type w:val="bbPlcHdr"/>
        </w:types>
        <w:behaviors>
          <w:behavior w:val="content"/>
        </w:behaviors>
        <w:guid w:val="{F798F6DB-4024-419A-93C8-37A8489EB231}"/>
      </w:docPartPr>
      <w:docPartBody>
        <w:p w:rsidR="00000000" w:rsidRDefault="00C36DE0">
          <w:pPr>
            <w:pStyle w:val="43E19BED23784EA99B564D77FC80486B"/>
          </w:pPr>
          <w:r w:rsidRPr="00681E98">
            <w:rPr>
              <w:rStyle w:val="PlaceholderText"/>
            </w:rPr>
            <w:t>Click or tap here to enter text.</w:t>
          </w:r>
        </w:p>
      </w:docPartBody>
    </w:docPart>
    <w:docPart>
      <w:docPartPr>
        <w:name w:val="D6967DB746A74BADBD0A3AD37E95FC64"/>
        <w:category>
          <w:name w:val="General"/>
          <w:gallery w:val="placeholder"/>
        </w:category>
        <w:types>
          <w:type w:val="bbPlcHdr"/>
        </w:types>
        <w:behaviors>
          <w:behavior w:val="content"/>
        </w:behaviors>
        <w:guid w:val="{8A94AA6D-E2C5-4A0A-A31D-562B9E5A9734}"/>
      </w:docPartPr>
      <w:docPartBody>
        <w:p w:rsidR="00000000" w:rsidRDefault="00C36DE0">
          <w:pPr>
            <w:pStyle w:val="D6967DB746A74BADBD0A3AD37E95FC64"/>
          </w:pPr>
          <w:r w:rsidRPr="00681E98">
            <w:rPr>
              <w:rStyle w:val="PlaceholderText"/>
            </w:rPr>
            <w:t>Click or tap here to enter text.</w:t>
          </w:r>
        </w:p>
      </w:docPartBody>
    </w:docPart>
    <w:docPart>
      <w:docPartPr>
        <w:name w:val="DDE3A1878FC14848BC006D04A165BDD5"/>
        <w:category>
          <w:name w:val="General"/>
          <w:gallery w:val="placeholder"/>
        </w:category>
        <w:types>
          <w:type w:val="bbPlcHdr"/>
        </w:types>
        <w:behaviors>
          <w:behavior w:val="content"/>
        </w:behaviors>
        <w:guid w:val="{4A069949-90AD-48D2-8990-A72BF0D88E04}"/>
      </w:docPartPr>
      <w:docPartBody>
        <w:p w:rsidR="00000000" w:rsidRDefault="00C36DE0">
          <w:pPr>
            <w:pStyle w:val="DDE3A1878FC14848BC006D04A165BDD5"/>
          </w:pPr>
          <w:r w:rsidRPr="00681E98">
            <w:rPr>
              <w:rStyle w:val="PlaceholderText"/>
            </w:rPr>
            <w:t>Click or tap here to enter text.</w:t>
          </w:r>
        </w:p>
      </w:docPartBody>
    </w:docPart>
    <w:docPart>
      <w:docPartPr>
        <w:name w:val="964B7501961345848516DBE18D59AEBA"/>
        <w:category>
          <w:name w:val="General"/>
          <w:gallery w:val="placeholder"/>
        </w:category>
        <w:types>
          <w:type w:val="bbPlcHdr"/>
        </w:types>
        <w:behaviors>
          <w:behavior w:val="content"/>
        </w:behaviors>
        <w:guid w:val="{E82485D9-492E-444E-B14F-918F21B71381}"/>
      </w:docPartPr>
      <w:docPartBody>
        <w:p w:rsidR="00000000" w:rsidRDefault="00C36DE0">
          <w:pPr>
            <w:pStyle w:val="964B7501961345848516DBE18D59AEBA"/>
          </w:pPr>
          <w:r w:rsidRPr="00681E98">
            <w:rPr>
              <w:rStyle w:val="PlaceholderText"/>
            </w:rPr>
            <w:t>Click or tap here to enter text.</w:t>
          </w:r>
        </w:p>
      </w:docPartBody>
    </w:docPart>
    <w:docPart>
      <w:docPartPr>
        <w:name w:val="4EA2FD3C6CBC49E8878F76554F5A5FF1"/>
        <w:category>
          <w:name w:val="General"/>
          <w:gallery w:val="placeholder"/>
        </w:category>
        <w:types>
          <w:type w:val="bbPlcHdr"/>
        </w:types>
        <w:behaviors>
          <w:behavior w:val="content"/>
        </w:behaviors>
        <w:guid w:val="{4F40734F-B41B-4C57-B73D-F0876AE416E7}"/>
      </w:docPartPr>
      <w:docPartBody>
        <w:p w:rsidR="00000000" w:rsidRDefault="00C36DE0">
          <w:pPr>
            <w:pStyle w:val="4EA2FD3C6CBC49E8878F76554F5A5FF1"/>
          </w:pPr>
          <w:r w:rsidRPr="00681E98">
            <w:rPr>
              <w:rStyle w:val="PlaceholderText"/>
            </w:rPr>
            <w:t>Click or tap here to enter text.</w:t>
          </w:r>
        </w:p>
      </w:docPartBody>
    </w:docPart>
    <w:docPart>
      <w:docPartPr>
        <w:name w:val="F173C0064BD042B0AF58EC510050B3FE"/>
        <w:category>
          <w:name w:val="General"/>
          <w:gallery w:val="placeholder"/>
        </w:category>
        <w:types>
          <w:type w:val="bbPlcHdr"/>
        </w:types>
        <w:behaviors>
          <w:behavior w:val="content"/>
        </w:behaviors>
        <w:guid w:val="{B6A002FF-2D5B-4508-87D9-001DA74D5527}"/>
      </w:docPartPr>
      <w:docPartBody>
        <w:p w:rsidR="00000000" w:rsidRDefault="00C36DE0">
          <w:pPr>
            <w:pStyle w:val="F173C0064BD042B0AF58EC510050B3FE"/>
          </w:pPr>
          <w:r w:rsidRPr="00681E98">
            <w:rPr>
              <w:rStyle w:val="PlaceholderText"/>
            </w:rPr>
            <w:t>Click or tap here to enter text.</w:t>
          </w:r>
        </w:p>
      </w:docPartBody>
    </w:docPart>
    <w:docPart>
      <w:docPartPr>
        <w:name w:val="8B612903384E4BBEB74B1B0C73E65B11"/>
        <w:category>
          <w:name w:val="General"/>
          <w:gallery w:val="placeholder"/>
        </w:category>
        <w:types>
          <w:type w:val="bbPlcHdr"/>
        </w:types>
        <w:behaviors>
          <w:behavior w:val="content"/>
        </w:behaviors>
        <w:guid w:val="{D5BEC0D8-1E7A-4376-9F73-882C202F251D}"/>
      </w:docPartPr>
      <w:docPartBody>
        <w:p w:rsidR="00000000" w:rsidRDefault="00C36DE0">
          <w:pPr>
            <w:pStyle w:val="8B612903384E4BBEB74B1B0C73E65B11"/>
          </w:pPr>
          <w:r w:rsidRPr="00681E98">
            <w:rPr>
              <w:rStyle w:val="PlaceholderText"/>
            </w:rPr>
            <w:t>Click or tap here to enter text.</w:t>
          </w:r>
        </w:p>
      </w:docPartBody>
    </w:docPart>
    <w:docPart>
      <w:docPartPr>
        <w:name w:val="F0026A9790C743FD8743AE33B6CB2E54"/>
        <w:category>
          <w:name w:val="General"/>
          <w:gallery w:val="placeholder"/>
        </w:category>
        <w:types>
          <w:type w:val="bbPlcHdr"/>
        </w:types>
        <w:behaviors>
          <w:behavior w:val="content"/>
        </w:behaviors>
        <w:guid w:val="{CA9FD0B8-F3C1-4F2B-95D1-265F35D5E8F4}"/>
      </w:docPartPr>
      <w:docPartBody>
        <w:p w:rsidR="00000000" w:rsidRDefault="00C36DE0">
          <w:pPr>
            <w:pStyle w:val="F0026A9790C743FD8743AE33B6CB2E54"/>
          </w:pPr>
          <w:r w:rsidRPr="00681E98">
            <w:rPr>
              <w:rStyle w:val="PlaceholderText"/>
            </w:rPr>
            <w:t>Click or tap here to enter text.</w:t>
          </w:r>
        </w:p>
      </w:docPartBody>
    </w:docPart>
    <w:docPart>
      <w:docPartPr>
        <w:name w:val="A498DB727FA34472829250C9ABA837D9"/>
        <w:category>
          <w:name w:val="General"/>
          <w:gallery w:val="placeholder"/>
        </w:category>
        <w:types>
          <w:type w:val="bbPlcHdr"/>
        </w:types>
        <w:behaviors>
          <w:behavior w:val="content"/>
        </w:behaviors>
        <w:guid w:val="{6E1783DC-C044-435F-A67A-01D28ED0943E}"/>
      </w:docPartPr>
      <w:docPartBody>
        <w:p w:rsidR="00000000" w:rsidRDefault="00E573EF">
          <w:pPr>
            <w:pStyle w:val="A498DB727FA34472829250C9ABA837D9"/>
          </w:pPr>
          <w:r w:rsidRPr="00681E98">
            <w:rPr>
              <w:rStyle w:val="PlaceholderText"/>
            </w:rPr>
            <w:t>Click or tap here to enter text.</w:t>
          </w:r>
        </w:p>
      </w:docPartBody>
    </w:docPart>
    <w:docPart>
      <w:docPartPr>
        <w:name w:val="94E7F72F76074813864E896FF2D0B4A8"/>
        <w:category>
          <w:name w:val="General"/>
          <w:gallery w:val="placeholder"/>
        </w:category>
        <w:types>
          <w:type w:val="bbPlcHdr"/>
        </w:types>
        <w:behaviors>
          <w:behavior w:val="content"/>
        </w:behaviors>
        <w:guid w:val="{B4E93CD3-DC5E-4225-8E56-DE212041D53B}"/>
      </w:docPartPr>
      <w:docPartBody>
        <w:p w:rsidR="00000000" w:rsidRDefault="00E573EF">
          <w:pPr>
            <w:pStyle w:val="94E7F72F76074813864E896FF2D0B4A8"/>
          </w:pPr>
          <w:r w:rsidRPr="00681E98">
            <w:rPr>
              <w:rStyle w:val="PlaceholderText"/>
            </w:rPr>
            <w:t>Click or tap here to enter text.</w:t>
          </w:r>
        </w:p>
      </w:docPartBody>
    </w:docPart>
    <w:docPart>
      <w:docPartPr>
        <w:name w:val="BA6708FA22394CE2B2D7118A916D41FB"/>
        <w:category>
          <w:name w:val="General"/>
          <w:gallery w:val="placeholder"/>
        </w:category>
        <w:types>
          <w:type w:val="bbPlcHdr"/>
        </w:types>
        <w:behaviors>
          <w:behavior w:val="content"/>
        </w:behaviors>
        <w:guid w:val="{07432A0F-285D-4464-8853-3FC9B0488177}"/>
      </w:docPartPr>
      <w:docPartBody>
        <w:p w:rsidR="00000000" w:rsidRDefault="00E573EF">
          <w:pPr>
            <w:pStyle w:val="BA6708FA22394CE2B2D7118A916D41FB"/>
          </w:pPr>
          <w:r w:rsidRPr="00681E98">
            <w:rPr>
              <w:rStyle w:val="PlaceholderText"/>
            </w:rPr>
            <w:t>Click or tap here to enter text.</w:t>
          </w:r>
        </w:p>
      </w:docPartBody>
    </w:docPart>
    <w:docPart>
      <w:docPartPr>
        <w:name w:val="FFE0045D01D242F98DE00FD97A49F4FE"/>
        <w:category>
          <w:name w:val="General"/>
          <w:gallery w:val="placeholder"/>
        </w:category>
        <w:types>
          <w:type w:val="bbPlcHdr"/>
        </w:types>
        <w:behaviors>
          <w:behavior w:val="content"/>
        </w:behaviors>
        <w:guid w:val="{2D95A8F8-3048-4986-A319-374F839530CD}"/>
      </w:docPartPr>
      <w:docPartBody>
        <w:p w:rsidR="00000000" w:rsidRDefault="00E573EF">
          <w:pPr>
            <w:pStyle w:val="FFE0045D01D242F98DE00FD97A49F4FE"/>
          </w:pPr>
          <w:r w:rsidRPr="00681E98">
            <w:rPr>
              <w:rStyle w:val="PlaceholderText"/>
            </w:rPr>
            <w:t>Click or tap here to enter text.</w:t>
          </w:r>
        </w:p>
      </w:docPartBody>
    </w:docPart>
    <w:docPart>
      <w:docPartPr>
        <w:name w:val="F684C751C0224D34874A0FBDA1D16DAC"/>
        <w:category>
          <w:name w:val="General"/>
          <w:gallery w:val="placeholder"/>
        </w:category>
        <w:types>
          <w:type w:val="bbPlcHdr"/>
        </w:types>
        <w:behaviors>
          <w:behavior w:val="content"/>
        </w:behaviors>
        <w:guid w:val="{7B444613-3B29-4379-99C7-686559C70A30}"/>
      </w:docPartPr>
      <w:docPartBody>
        <w:p w:rsidR="00000000" w:rsidRDefault="00E573EF">
          <w:pPr>
            <w:pStyle w:val="F684C751C0224D34874A0FBDA1D16DAC"/>
          </w:pPr>
          <w:r w:rsidRPr="00681E98">
            <w:rPr>
              <w:rStyle w:val="PlaceholderText"/>
            </w:rPr>
            <w:t>Click or tap here to enter text.</w:t>
          </w:r>
        </w:p>
      </w:docPartBody>
    </w:docPart>
    <w:docPart>
      <w:docPartPr>
        <w:name w:val="5FF49606A58E469E94AF1B17FFB65C3A"/>
        <w:category>
          <w:name w:val="General"/>
          <w:gallery w:val="placeholder"/>
        </w:category>
        <w:types>
          <w:type w:val="bbPlcHdr"/>
        </w:types>
        <w:behaviors>
          <w:behavior w:val="content"/>
        </w:behaviors>
        <w:guid w:val="{DCC508DA-7837-4C6D-9036-57E03ABAABB8}"/>
      </w:docPartPr>
      <w:docPartBody>
        <w:p w:rsidR="00000000" w:rsidRDefault="00E573EF">
          <w:pPr>
            <w:pStyle w:val="5FF49606A58E469E94AF1B17FFB65C3A"/>
          </w:pPr>
          <w:r w:rsidRPr="00681E98">
            <w:rPr>
              <w:rStyle w:val="PlaceholderText"/>
            </w:rPr>
            <w:t>Click or tap here to enter text.</w:t>
          </w:r>
        </w:p>
      </w:docPartBody>
    </w:docPart>
    <w:docPart>
      <w:docPartPr>
        <w:name w:val="C9E78BDEE3FF49318D74FFB1E0328A11"/>
        <w:category>
          <w:name w:val="General"/>
          <w:gallery w:val="placeholder"/>
        </w:category>
        <w:types>
          <w:type w:val="bbPlcHdr"/>
        </w:types>
        <w:behaviors>
          <w:behavior w:val="content"/>
        </w:behaviors>
        <w:guid w:val="{76A1A74B-2AE1-4672-95A2-3248CD141074}"/>
      </w:docPartPr>
      <w:docPartBody>
        <w:p w:rsidR="00000000" w:rsidRDefault="00E573EF">
          <w:pPr>
            <w:pStyle w:val="C9E78BDEE3FF49318D74FFB1E0328A11"/>
          </w:pPr>
          <w:r w:rsidRPr="00681E98">
            <w:rPr>
              <w:rStyle w:val="PlaceholderText"/>
            </w:rPr>
            <w:t>Click or tap here to enter text.</w:t>
          </w:r>
        </w:p>
      </w:docPartBody>
    </w:docPart>
    <w:docPart>
      <w:docPartPr>
        <w:name w:val="8C8C5FBF9E4F440198DE3AF203B6FA88"/>
        <w:category>
          <w:name w:val="General"/>
          <w:gallery w:val="placeholder"/>
        </w:category>
        <w:types>
          <w:type w:val="bbPlcHdr"/>
        </w:types>
        <w:behaviors>
          <w:behavior w:val="content"/>
        </w:behaviors>
        <w:guid w:val="{00BD5AF4-0E79-4064-9EC2-9BC61074E3A4}"/>
      </w:docPartPr>
      <w:docPartBody>
        <w:p w:rsidR="00000000" w:rsidRDefault="00E573EF">
          <w:pPr>
            <w:pStyle w:val="8C8C5FBF9E4F440198DE3AF203B6FA88"/>
          </w:pPr>
          <w:r w:rsidRPr="00681E98">
            <w:rPr>
              <w:rStyle w:val="PlaceholderText"/>
            </w:rPr>
            <w:t>Click or tap here to enter text.</w:t>
          </w:r>
        </w:p>
      </w:docPartBody>
    </w:docPart>
    <w:docPart>
      <w:docPartPr>
        <w:name w:val="526E15DAA16448F59D15B467DD298D12"/>
        <w:category>
          <w:name w:val="General"/>
          <w:gallery w:val="placeholder"/>
        </w:category>
        <w:types>
          <w:type w:val="bbPlcHdr"/>
        </w:types>
        <w:behaviors>
          <w:behavior w:val="content"/>
        </w:behaviors>
        <w:guid w:val="{16E7BF57-C8A2-437B-8F93-282C892BF434}"/>
      </w:docPartPr>
      <w:docPartBody>
        <w:p w:rsidR="00000000" w:rsidRDefault="00E573EF">
          <w:pPr>
            <w:pStyle w:val="526E15DAA16448F59D15B467DD298D12"/>
          </w:pPr>
          <w:r w:rsidRPr="00681E98">
            <w:rPr>
              <w:rStyle w:val="PlaceholderText"/>
            </w:rPr>
            <w:t>Click or tap here to enter text.</w:t>
          </w:r>
        </w:p>
      </w:docPartBody>
    </w:docPart>
    <w:docPart>
      <w:docPartPr>
        <w:name w:val="0310F786D40E4DF2AF90CCF69E13A39A"/>
        <w:category>
          <w:name w:val="General"/>
          <w:gallery w:val="placeholder"/>
        </w:category>
        <w:types>
          <w:type w:val="bbPlcHdr"/>
        </w:types>
        <w:behaviors>
          <w:behavior w:val="content"/>
        </w:behaviors>
        <w:guid w:val="{B1BF2C77-EB31-457D-A145-7D4399A41229}"/>
      </w:docPartPr>
      <w:docPartBody>
        <w:p w:rsidR="00000000" w:rsidRDefault="00E573EF">
          <w:pPr>
            <w:pStyle w:val="0310F786D40E4DF2AF90CCF69E13A39A"/>
          </w:pPr>
          <w:r w:rsidRPr="00681E98">
            <w:rPr>
              <w:rStyle w:val="PlaceholderText"/>
            </w:rPr>
            <w:t>Click or tap here to enter text.</w:t>
          </w:r>
        </w:p>
      </w:docPartBody>
    </w:docPart>
    <w:docPart>
      <w:docPartPr>
        <w:name w:val="FEBE9C7241304377881462AB2B13D851"/>
        <w:category>
          <w:name w:val="General"/>
          <w:gallery w:val="placeholder"/>
        </w:category>
        <w:types>
          <w:type w:val="bbPlcHdr"/>
        </w:types>
        <w:behaviors>
          <w:behavior w:val="content"/>
        </w:behaviors>
        <w:guid w:val="{8026CDD5-8BFD-48A3-B691-19D685F6893C}"/>
      </w:docPartPr>
      <w:docPartBody>
        <w:p w:rsidR="00000000" w:rsidRDefault="00E573EF">
          <w:pPr>
            <w:pStyle w:val="FEBE9C7241304377881462AB2B13D851"/>
          </w:pPr>
          <w:r w:rsidRPr="00681E98">
            <w:rPr>
              <w:rStyle w:val="PlaceholderText"/>
            </w:rPr>
            <w:t>Click or tap here to enter text.</w:t>
          </w:r>
        </w:p>
      </w:docPartBody>
    </w:docPart>
    <w:docPart>
      <w:docPartPr>
        <w:name w:val="4CE4C6B84C81464EA9093E159B1A672A"/>
        <w:category>
          <w:name w:val="General"/>
          <w:gallery w:val="placeholder"/>
        </w:category>
        <w:types>
          <w:type w:val="bbPlcHdr"/>
        </w:types>
        <w:behaviors>
          <w:behavior w:val="content"/>
        </w:behaviors>
        <w:guid w:val="{191759B8-CAE8-4E23-AE6D-08A053BD3617}"/>
      </w:docPartPr>
      <w:docPartBody>
        <w:p w:rsidR="00000000" w:rsidRDefault="00E573EF">
          <w:pPr>
            <w:pStyle w:val="4CE4C6B84C81464EA9093E159B1A672A"/>
          </w:pPr>
          <w:r w:rsidRPr="00681E98">
            <w:rPr>
              <w:rStyle w:val="PlaceholderText"/>
            </w:rPr>
            <w:t>Click or tap here to enter text.</w:t>
          </w:r>
        </w:p>
      </w:docPartBody>
    </w:docPart>
    <w:docPart>
      <w:docPartPr>
        <w:name w:val="AE6B5E85AED44121AE60F4C3C289421A"/>
        <w:category>
          <w:name w:val="General"/>
          <w:gallery w:val="placeholder"/>
        </w:category>
        <w:types>
          <w:type w:val="bbPlcHdr"/>
        </w:types>
        <w:behaviors>
          <w:behavior w:val="content"/>
        </w:behaviors>
        <w:guid w:val="{3008F581-5C95-44D4-887B-6A3A34E80786}"/>
      </w:docPartPr>
      <w:docPartBody>
        <w:p w:rsidR="00000000" w:rsidRDefault="00E573EF">
          <w:pPr>
            <w:pStyle w:val="AE6B5E85AED44121AE60F4C3C289421A"/>
          </w:pPr>
          <w:r w:rsidRPr="00681E98">
            <w:rPr>
              <w:rStyle w:val="PlaceholderText"/>
            </w:rPr>
            <w:t>Click or tap here to enter text.</w:t>
          </w:r>
        </w:p>
      </w:docPartBody>
    </w:docPart>
    <w:docPart>
      <w:docPartPr>
        <w:name w:val="131A0D5569B64DD198C29BBB12CE924C"/>
        <w:category>
          <w:name w:val="General"/>
          <w:gallery w:val="placeholder"/>
        </w:category>
        <w:types>
          <w:type w:val="bbPlcHdr"/>
        </w:types>
        <w:behaviors>
          <w:behavior w:val="content"/>
        </w:behaviors>
        <w:guid w:val="{60D60AB5-A433-4142-ACFC-F3AF79471E24}"/>
      </w:docPartPr>
      <w:docPartBody>
        <w:p w:rsidR="00000000" w:rsidRDefault="00E573EF">
          <w:pPr>
            <w:pStyle w:val="131A0D5569B64DD198C29BBB12CE924C"/>
          </w:pPr>
          <w:r w:rsidRPr="00681E98">
            <w:rPr>
              <w:rStyle w:val="PlaceholderText"/>
            </w:rPr>
            <w:t>Click or tap to enter a date.</w:t>
          </w:r>
        </w:p>
      </w:docPartBody>
    </w:docPart>
    <w:docPart>
      <w:docPartPr>
        <w:name w:val="174FABB44C584DBD825EEC609F6C2616"/>
        <w:category>
          <w:name w:val="General"/>
          <w:gallery w:val="placeholder"/>
        </w:category>
        <w:types>
          <w:type w:val="bbPlcHdr"/>
        </w:types>
        <w:behaviors>
          <w:behavior w:val="content"/>
        </w:behaviors>
        <w:guid w:val="{217BC28A-BAE6-420C-8FA6-FA6426433862}"/>
      </w:docPartPr>
      <w:docPartBody>
        <w:p w:rsidR="00000000" w:rsidRDefault="00E573EF">
          <w:pPr>
            <w:pStyle w:val="174FABB44C584DBD825EEC609F6C2616"/>
          </w:pPr>
          <w:r w:rsidRPr="00681E98">
            <w:rPr>
              <w:rStyle w:val="PlaceholderText"/>
            </w:rPr>
            <w:t>Click or tap to enter a date.</w:t>
          </w:r>
        </w:p>
      </w:docPartBody>
    </w:docPart>
    <w:docPart>
      <w:docPartPr>
        <w:name w:val="2B74CB1668D94E71A0B42108A04CA90D"/>
        <w:category>
          <w:name w:val="General"/>
          <w:gallery w:val="placeholder"/>
        </w:category>
        <w:types>
          <w:type w:val="bbPlcHdr"/>
        </w:types>
        <w:behaviors>
          <w:behavior w:val="content"/>
        </w:behaviors>
        <w:guid w:val="{3C474881-2AEE-4148-A81D-8425874286D9}"/>
      </w:docPartPr>
      <w:docPartBody>
        <w:p w:rsidR="00000000" w:rsidRDefault="00E573EF">
          <w:pPr>
            <w:pStyle w:val="2B74CB1668D94E71A0B42108A04CA90D"/>
          </w:pPr>
          <w:r w:rsidRPr="00681E98">
            <w:rPr>
              <w:rStyle w:val="PlaceholderText"/>
            </w:rPr>
            <w:t>Click or tap here to enter text.</w:t>
          </w:r>
        </w:p>
      </w:docPartBody>
    </w:docPart>
    <w:docPart>
      <w:docPartPr>
        <w:name w:val="64DBDBCC924B4E1DA3E8E397657805B6"/>
        <w:category>
          <w:name w:val="General"/>
          <w:gallery w:val="placeholder"/>
        </w:category>
        <w:types>
          <w:type w:val="bbPlcHdr"/>
        </w:types>
        <w:behaviors>
          <w:behavior w:val="content"/>
        </w:behaviors>
        <w:guid w:val="{98D5F225-A92E-41D4-B574-C4536541394A}"/>
      </w:docPartPr>
      <w:docPartBody>
        <w:p w:rsidR="00000000" w:rsidRDefault="00E573EF">
          <w:pPr>
            <w:pStyle w:val="64DBDBCC924B4E1DA3E8E397657805B6"/>
          </w:pPr>
          <w:r w:rsidRPr="00681E98">
            <w:rPr>
              <w:rStyle w:val="PlaceholderText"/>
            </w:rPr>
            <w:t>Click or tap here to enter text.</w:t>
          </w:r>
        </w:p>
      </w:docPartBody>
    </w:docPart>
    <w:docPart>
      <w:docPartPr>
        <w:name w:val="814ECBF10C634E9CA008659E49019393"/>
        <w:category>
          <w:name w:val="General"/>
          <w:gallery w:val="placeholder"/>
        </w:category>
        <w:types>
          <w:type w:val="bbPlcHdr"/>
        </w:types>
        <w:behaviors>
          <w:behavior w:val="content"/>
        </w:behaviors>
        <w:guid w:val="{CD554A82-D511-422F-A4D8-8F836799C7E7}"/>
      </w:docPartPr>
      <w:docPartBody>
        <w:p w:rsidR="00000000" w:rsidRDefault="00E573EF">
          <w:pPr>
            <w:pStyle w:val="814ECBF10C634E9CA008659E49019393"/>
          </w:pPr>
          <w:r w:rsidRPr="00681E98">
            <w:rPr>
              <w:rStyle w:val="PlaceholderText"/>
            </w:rPr>
            <w:t>Click or tap here to enter text.</w:t>
          </w:r>
        </w:p>
      </w:docPartBody>
    </w:docPart>
    <w:docPart>
      <w:docPartPr>
        <w:name w:val="9B9C03920EAD4D61936781945E4D6DE6"/>
        <w:category>
          <w:name w:val="General"/>
          <w:gallery w:val="placeholder"/>
        </w:category>
        <w:types>
          <w:type w:val="bbPlcHdr"/>
        </w:types>
        <w:behaviors>
          <w:behavior w:val="content"/>
        </w:behaviors>
        <w:guid w:val="{3968277C-0471-4237-A5C4-63ED136638A4}"/>
      </w:docPartPr>
      <w:docPartBody>
        <w:p w:rsidR="00000000" w:rsidRDefault="00E573EF">
          <w:pPr>
            <w:pStyle w:val="9B9C03920EAD4D61936781945E4D6DE6"/>
          </w:pPr>
          <w:r w:rsidRPr="00681E98">
            <w:rPr>
              <w:rStyle w:val="PlaceholderText"/>
            </w:rPr>
            <w:t>Click or tap here to enter text.</w:t>
          </w:r>
        </w:p>
      </w:docPartBody>
    </w:docPart>
    <w:docPart>
      <w:docPartPr>
        <w:name w:val="248221654A264388A7E111503245A24F"/>
        <w:category>
          <w:name w:val="General"/>
          <w:gallery w:val="placeholder"/>
        </w:category>
        <w:types>
          <w:type w:val="bbPlcHdr"/>
        </w:types>
        <w:behaviors>
          <w:behavior w:val="content"/>
        </w:behaviors>
        <w:guid w:val="{8AFF0996-2DDE-45A0-AF22-C691F5709BA8}"/>
      </w:docPartPr>
      <w:docPartBody>
        <w:p w:rsidR="00000000" w:rsidRDefault="00E573EF">
          <w:pPr>
            <w:pStyle w:val="248221654A264388A7E111503245A24F"/>
          </w:pPr>
          <w:r w:rsidRPr="00681E98">
            <w:rPr>
              <w:rStyle w:val="PlaceholderText"/>
            </w:rPr>
            <w:t>Click or tap here to enter text.</w:t>
          </w:r>
        </w:p>
      </w:docPartBody>
    </w:docPart>
    <w:docPart>
      <w:docPartPr>
        <w:name w:val="3481333F29B34C9E9170B19732AB3199"/>
        <w:category>
          <w:name w:val="General"/>
          <w:gallery w:val="placeholder"/>
        </w:category>
        <w:types>
          <w:type w:val="bbPlcHdr"/>
        </w:types>
        <w:behaviors>
          <w:behavior w:val="content"/>
        </w:behaviors>
        <w:guid w:val="{E61AF9B2-5743-4722-9CED-320DD4193D04}"/>
      </w:docPartPr>
      <w:docPartBody>
        <w:p w:rsidR="00000000" w:rsidRDefault="00E573EF">
          <w:pPr>
            <w:pStyle w:val="3481333F29B34C9E9170B19732AB3199"/>
          </w:pPr>
          <w:r w:rsidRPr="00681E98">
            <w:rPr>
              <w:rStyle w:val="PlaceholderText"/>
            </w:rPr>
            <w:t>Click or tap here to enter text.</w:t>
          </w:r>
        </w:p>
      </w:docPartBody>
    </w:docPart>
    <w:docPart>
      <w:docPartPr>
        <w:name w:val="988BB582C8014F96A02782EDD348FF26"/>
        <w:category>
          <w:name w:val="General"/>
          <w:gallery w:val="placeholder"/>
        </w:category>
        <w:types>
          <w:type w:val="bbPlcHdr"/>
        </w:types>
        <w:behaviors>
          <w:behavior w:val="content"/>
        </w:behaviors>
        <w:guid w:val="{5F959D81-4426-4C4F-B47D-B09342F093E9}"/>
      </w:docPartPr>
      <w:docPartBody>
        <w:p w:rsidR="00000000" w:rsidRDefault="00E573EF">
          <w:pPr>
            <w:pStyle w:val="988BB582C8014F96A02782EDD348FF26"/>
          </w:pPr>
          <w:r w:rsidRPr="00681E98">
            <w:rPr>
              <w:rStyle w:val="PlaceholderText"/>
            </w:rPr>
            <w:t>Click or tap here to enter text.</w:t>
          </w:r>
        </w:p>
      </w:docPartBody>
    </w:docPart>
    <w:docPart>
      <w:docPartPr>
        <w:name w:val="97ED18D05AA54CECA6A0F47C28507119"/>
        <w:category>
          <w:name w:val="General"/>
          <w:gallery w:val="placeholder"/>
        </w:category>
        <w:types>
          <w:type w:val="bbPlcHdr"/>
        </w:types>
        <w:behaviors>
          <w:behavior w:val="content"/>
        </w:behaviors>
        <w:guid w:val="{3B833E97-21CF-4B73-BB0D-BAD6C0621C03}"/>
      </w:docPartPr>
      <w:docPartBody>
        <w:p w:rsidR="00000000" w:rsidRDefault="00E573EF">
          <w:pPr>
            <w:pStyle w:val="97ED18D05AA54CECA6A0F47C28507119"/>
          </w:pPr>
          <w:r w:rsidRPr="00681E98">
            <w:rPr>
              <w:rStyle w:val="PlaceholderText"/>
            </w:rPr>
            <w:t>Click or tap here to enter text.</w:t>
          </w:r>
        </w:p>
      </w:docPartBody>
    </w:docPart>
    <w:docPart>
      <w:docPartPr>
        <w:name w:val="333233930D18444C8DFC87A00C6C7727"/>
        <w:category>
          <w:name w:val="General"/>
          <w:gallery w:val="placeholder"/>
        </w:category>
        <w:types>
          <w:type w:val="bbPlcHdr"/>
        </w:types>
        <w:behaviors>
          <w:behavior w:val="content"/>
        </w:behaviors>
        <w:guid w:val="{A0D8B6CA-18A7-4F68-BAE3-748CC646A1E7}"/>
      </w:docPartPr>
      <w:docPartBody>
        <w:p w:rsidR="00000000" w:rsidRDefault="00E573EF">
          <w:pPr>
            <w:pStyle w:val="333233930D18444C8DFC87A00C6C7727"/>
          </w:pPr>
          <w:r w:rsidRPr="00681E98">
            <w:rPr>
              <w:rStyle w:val="PlaceholderText"/>
            </w:rPr>
            <w:t>Click or tap here to enter text.</w:t>
          </w:r>
        </w:p>
      </w:docPartBody>
    </w:docPart>
    <w:docPart>
      <w:docPartPr>
        <w:name w:val="1E6A3C6B2D484814956CD6561F675022"/>
        <w:category>
          <w:name w:val="General"/>
          <w:gallery w:val="placeholder"/>
        </w:category>
        <w:types>
          <w:type w:val="bbPlcHdr"/>
        </w:types>
        <w:behaviors>
          <w:behavior w:val="content"/>
        </w:behaviors>
        <w:guid w:val="{5DEE7594-4EA0-4A85-A411-9073488966E7}"/>
      </w:docPartPr>
      <w:docPartBody>
        <w:p w:rsidR="00000000" w:rsidRDefault="00E573EF">
          <w:pPr>
            <w:pStyle w:val="1E6A3C6B2D484814956CD6561F675022"/>
          </w:pPr>
          <w:r w:rsidRPr="00681E98">
            <w:rPr>
              <w:rStyle w:val="PlaceholderText"/>
            </w:rPr>
            <w:t>Click or tap here to enter text.</w:t>
          </w:r>
        </w:p>
      </w:docPartBody>
    </w:docPart>
    <w:docPart>
      <w:docPartPr>
        <w:name w:val="ECCB37AEE9F541B3849BD74DB76003CC"/>
        <w:category>
          <w:name w:val="General"/>
          <w:gallery w:val="placeholder"/>
        </w:category>
        <w:types>
          <w:type w:val="bbPlcHdr"/>
        </w:types>
        <w:behaviors>
          <w:behavior w:val="content"/>
        </w:behaviors>
        <w:guid w:val="{E60BE9DE-B7FE-476A-BF14-02C318781E0C}"/>
      </w:docPartPr>
      <w:docPartBody>
        <w:p w:rsidR="00000000" w:rsidRDefault="00E573EF">
          <w:pPr>
            <w:pStyle w:val="ECCB37AEE9F541B3849BD74DB76003CC"/>
          </w:pPr>
          <w:r w:rsidRPr="00681E98">
            <w:rPr>
              <w:rStyle w:val="PlaceholderText"/>
            </w:rPr>
            <w:t>Click or tap here to enter text.</w:t>
          </w:r>
        </w:p>
      </w:docPartBody>
    </w:docPart>
    <w:docPart>
      <w:docPartPr>
        <w:name w:val="7C1125A71AF3432CB91DF69FA5B06476"/>
        <w:category>
          <w:name w:val="General"/>
          <w:gallery w:val="placeholder"/>
        </w:category>
        <w:types>
          <w:type w:val="bbPlcHdr"/>
        </w:types>
        <w:behaviors>
          <w:behavior w:val="content"/>
        </w:behaviors>
        <w:guid w:val="{A3AD0372-1C07-48B0-BD00-99570E6C71BF}"/>
      </w:docPartPr>
      <w:docPartBody>
        <w:p w:rsidR="00000000" w:rsidRDefault="00E573EF">
          <w:pPr>
            <w:pStyle w:val="7C1125A71AF3432CB91DF69FA5B06476"/>
          </w:pPr>
          <w:r w:rsidRPr="00681E98">
            <w:rPr>
              <w:rStyle w:val="PlaceholderText"/>
            </w:rPr>
            <w:t>Click or tap here to enter text.</w:t>
          </w:r>
        </w:p>
      </w:docPartBody>
    </w:docPart>
    <w:docPart>
      <w:docPartPr>
        <w:name w:val="893EC509945A4578A0435E3B31E6D87A"/>
        <w:category>
          <w:name w:val="General"/>
          <w:gallery w:val="placeholder"/>
        </w:category>
        <w:types>
          <w:type w:val="bbPlcHdr"/>
        </w:types>
        <w:behaviors>
          <w:behavior w:val="content"/>
        </w:behaviors>
        <w:guid w:val="{E2D6C06E-88DF-4C10-A276-05277BFDD5E4}"/>
      </w:docPartPr>
      <w:docPartBody>
        <w:p w:rsidR="00000000" w:rsidRDefault="00E573EF">
          <w:pPr>
            <w:pStyle w:val="893EC509945A4578A0435E3B31E6D87A"/>
          </w:pPr>
          <w:r w:rsidRPr="00681E98">
            <w:rPr>
              <w:rStyle w:val="PlaceholderText"/>
            </w:rPr>
            <w:t>Click or tap here to enter text.</w:t>
          </w:r>
        </w:p>
      </w:docPartBody>
    </w:docPart>
    <w:docPart>
      <w:docPartPr>
        <w:name w:val="0626102ACDBE43938038A90DE297847E"/>
        <w:category>
          <w:name w:val="General"/>
          <w:gallery w:val="placeholder"/>
        </w:category>
        <w:types>
          <w:type w:val="bbPlcHdr"/>
        </w:types>
        <w:behaviors>
          <w:behavior w:val="content"/>
        </w:behaviors>
        <w:guid w:val="{3F5FE92C-85FF-4884-B564-7A5BA2F793C1}"/>
      </w:docPartPr>
      <w:docPartBody>
        <w:p w:rsidR="00000000" w:rsidRDefault="00E573EF">
          <w:pPr>
            <w:pStyle w:val="0626102ACDBE43938038A90DE297847E"/>
          </w:pPr>
          <w:r w:rsidRPr="00681E98">
            <w:rPr>
              <w:rStyle w:val="PlaceholderText"/>
            </w:rPr>
            <w:t>Click or tap here to enter text.</w:t>
          </w:r>
        </w:p>
      </w:docPartBody>
    </w:docPart>
    <w:docPart>
      <w:docPartPr>
        <w:name w:val="6EDC337B3BD2467680B04C76096FAEAD"/>
        <w:category>
          <w:name w:val="General"/>
          <w:gallery w:val="placeholder"/>
        </w:category>
        <w:types>
          <w:type w:val="bbPlcHdr"/>
        </w:types>
        <w:behaviors>
          <w:behavior w:val="content"/>
        </w:behaviors>
        <w:guid w:val="{1214AF9E-5238-48B0-B12B-50FBD5F184C8}"/>
      </w:docPartPr>
      <w:docPartBody>
        <w:p w:rsidR="00000000" w:rsidRDefault="00E573EF">
          <w:pPr>
            <w:pStyle w:val="6EDC337B3BD2467680B04C76096FAEAD"/>
          </w:pPr>
          <w:r w:rsidRPr="00681E98">
            <w:rPr>
              <w:rStyle w:val="PlaceholderText"/>
            </w:rPr>
            <w:t>Click or tap here to enter text.</w:t>
          </w:r>
        </w:p>
      </w:docPartBody>
    </w:docPart>
    <w:docPart>
      <w:docPartPr>
        <w:name w:val="8CAF6696C2794322A3212CA8FD6F9DE6"/>
        <w:category>
          <w:name w:val="General"/>
          <w:gallery w:val="placeholder"/>
        </w:category>
        <w:types>
          <w:type w:val="bbPlcHdr"/>
        </w:types>
        <w:behaviors>
          <w:behavior w:val="content"/>
        </w:behaviors>
        <w:guid w:val="{B5CD2C19-B5D7-4A39-9C44-535E78C23E0D}"/>
      </w:docPartPr>
      <w:docPartBody>
        <w:p w:rsidR="00000000" w:rsidRDefault="00E573EF">
          <w:pPr>
            <w:pStyle w:val="8CAF6696C2794322A3212CA8FD6F9DE6"/>
          </w:pPr>
          <w:r w:rsidRPr="00681E98">
            <w:rPr>
              <w:rStyle w:val="PlaceholderText"/>
            </w:rPr>
            <w:t>Click or tap here to enter text.</w:t>
          </w:r>
        </w:p>
      </w:docPartBody>
    </w:docPart>
    <w:docPart>
      <w:docPartPr>
        <w:name w:val="F8819BD6E03D40858911118254956F49"/>
        <w:category>
          <w:name w:val="General"/>
          <w:gallery w:val="placeholder"/>
        </w:category>
        <w:types>
          <w:type w:val="bbPlcHdr"/>
        </w:types>
        <w:behaviors>
          <w:behavior w:val="content"/>
        </w:behaviors>
        <w:guid w:val="{A5A974FD-4C4C-4887-AE47-DD1806453BC4}"/>
      </w:docPartPr>
      <w:docPartBody>
        <w:p w:rsidR="00000000" w:rsidRDefault="00E573EF">
          <w:pPr>
            <w:pStyle w:val="F8819BD6E03D40858911118254956F49"/>
          </w:pPr>
          <w:r w:rsidRPr="00681E98">
            <w:rPr>
              <w:rStyle w:val="PlaceholderText"/>
            </w:rPr>
            <w:t>Click or tap here to enter text.</w:t>
          </w:r>
        </w:p>
      </w:docPartBody>
    </w:docPart>
    <w:docPart>
      <w:docPartPr>
        <w:name w:val="A27EFA11365C45F0A1D00C8A8C84516B"/>
        <w:category>
          <w:name w:val="General"/>
          <w:gallery w:val="placeholder"/>
        </w:category>
        <w:types>
          <w:type w:val="bbPlcHdr"/>
        </w:types>
        <w:behaviors>
          <w:behavior w:val="content"/>
        </w:behaviors>
        <w:guid w:val="{4DAD33E5-4837-48FF-87D3-4D02939B35A6}"/>
      </w:docPartPr>
      <w:docPartBody>
        <w:p w:rsidR="00000000" w:rsidRDefault="00E573EF">
          <w:pPr>
            <w:pStyle w:val="A27EFA11365C45F0A1D00C8A8C84516B"/>
          </w:pPr>
          <w:r w:rsidRPr="00681E98">
            <w:rPr>
              <w:rStyle w:val="PlaceholderText"/>
            </w:rPr>
            <w:t>Click or tap here to enter text.</w:t>
          </w:r>
        </w:p>
      </w:docPartBody>
    </w:docPart>
    <w:docPart>
      <w:docPartPr>
        <w:name w:val="9EBB0B62A73844EC9F9FBDB788207B90"/>
        <w:category>
          <w:name w:val="General"/>
          <w:gallery w:val="placeholder"/>
        </w:category>
        <w:types>
          <w:type w:val="bbPlcHdr"/>
        </w:types>
        <w:behaviors>
          <w:behavior w:val="content"/>
        </w:behaviors>
        <w:guid w:val="{501C9AC9-9B6B-4A82-AA59-D8666EBA6B58}"/>
      </w:docPartPr>
      <w:docPartBody>
        <w:p w:rsidR="00000000" w:rsidRDefault="00E573EF">
          <w:pPr>
            <w:pStyle w:val="9EBB0B62A73844EC9F9FBDB788207B90"/>
          </w:pPr>
          <w:r w:rsidRPr="00681E98">
            <w:rPr>
              <w:rStyle w:val="PlaceholderText"/>
            </w:rPr>
            <w:t>Click or tap here to enter text.</w:t>
          </w:r>
        </w:p>
      </w:docPartBody>
    </w:docPart>
    <w:docPart>
      <w:docPartPr>
        <w:name w:val="37C93703074D4518AAC26DCD143DADA7"/>
        <w:category>
          <w:name w:val="General"/>
          <w:gallery w:val="placeholder"/>
        </w:category>
        <w:types>
          <w:type w:val="bbPlcHdr"/>
        </w:types>
        <w:behaviors>
          <w:behavior w:val="content"/>
        </w:behaviors>
        <w:guid w:val="{4A4CEFB0-C0BC-4375-8EBC-B0C3755B0B90}"/>
      </w:docPartPr>
      <w:docPartBody>
        <w:p w:rsidR="00000000" w:rsidRDefault="00E573EF">
          <w:pPr>
            <w:pStyle w:val="37C93703074D4518AAC26DCD143DADA7"/>
          </w:pPr>
          <w:r w:rsidRPr="00681E98">
            <w:rPr>
              <w:rStyle w:val="PlaceholderText"/>
            </w:rPr>
            <w:t>Click or tap here to enter text.</w:t>
          </w:r>
        </w:p>
      </w:docPartBody>
    </w:docPart>
    <w:docPart>
      <w:docPartPr>
        <w:name w:val="97FDF480F89B4566A2AFE2F38E8163C6"/>
        <w:category>
          <w:name w:val="General"/>
          <w:gallery w:val="placeholder"/>
        </w:category>
        <w:types>
          <w:type w:val="bbPlcHdr"/>
        </w:types>
        <w:behaviors>
          <w:behavior w:val="content"/>
        </w:behaviors>
        <w:guid w:val="{9CB8A28C-7EF8-4F5E-8DD9-E0A4F56A46F6}"/>
      </w:docPartPr>
      <w:docPartBody>
        <w:p w:rsidR="00000000" w:rsidRDefault="00E573EF">
          <w:pPr>
            <w:pStyle w:val="97FDF480F89B4566A2AFE2F38E8163C6"/>
          </w:pPr>
          <w:r w:rsidRPr="00681E98">
            <w:rPr>
              <w:rStyle w:val="PlaceholderText"/>
            </w:rPr>
            <w:t>Click or tap here to enter text.</w:t>
          </w:r>
        </w:p>
      </w:docPartBody>
    </w:docPart>
    <w:docPart>
      <w:docPartPr>
        <w:name w:val="94305405D85F4663AAFB4068187BCB25"/>
        <w:category>
          <w:name w:val="General"/>
          <w:gallery w:val="placeholder"/>
        </w:category>
        <w:types>
          <w:type w:val="bbPlcHdr"/>
        </w:types>
        <w:behaviors>
          <w:behavior w:val="content"/>
        </w:behaviors>
        <w:guid w:val="{BE984C3C-9EEA-4BB3-85B8-DF4DC63E3CD3}"/>
      </w:docPartPr>
      <w:docPartBody>
        <w:p w:rsidR="00000000" w:rsidRDefault="00E573EF">
          <w:pPr>
            <w:pStyle w:val="94305405D85F4663AAFB4068187BCB25"/>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151ECDAE1074E3EA830E01E401F61B2">
    <w:name w:val="8151ECDAE1074E3EA830E01E401F61B2"/>
  </w:style>
  <w:style w:type="paragraph" w:customStyle="1" w:styleId="F3ED48ED554348D9A459D9EDDE639450">
    <w:name w:val="F3ED48ED554348D9A459D9EDDE639450"/>
  </w:style>
  <w:style w:type="paragraph" w:customStyle="1" w:styleId="34CAE5CE6D9E4AA39C5A895C6F7FB40B">
    <w:name w:val="34CAE5CE6D9E4AA39C5A895C6F7FB40B"/>
  </w:style>
  <w:style w:type="paragraph" w:customStyle="1" w:styleId="E3701B9D683F4B1EA23B69EC65F74CB0">
    <w:name w:val="E3701B9D683F4B1EA23B69EC65F74CB0"/>
  </w:style>
  <w:style w:type="paragraph" w:customStyle="1" w:styleId="A78A6F2368FA43698AFB0748853E04BE">
    <w:name w:val="A78A6F2368FA43698AFB0748853E04BE"/>
  </w:style>
  <w:style w:type="paragraph" w:customStyle="1" w:styleId="CEAC3C049B5E4D2B814205BE8AF24B8E">
    <w:name w:val="CEAC3C049B5E4D2B814205BE8AF24B8E"/>
  </w:style>
  <w:style w:type="paragraph" w:customStyle="1" w:styleId="28F91998E8354F5F9B221C0ED419E57D">
    <w:name w:val="28F91998E8354F5F9B221C0ED419E57D"/>
  </w:style>
  <w:style w:type="paragraph" w:customStyle="1" w:styleId="1B0010E69F0642E9BE1533A525594BDB">
    <w:name w:val="1B0010E69F0642E9BE1533A525594BDB"/>
  </w:style>
  <w:style w:type="paragraph" w:customStyle="1" w:styleId="0740EC5C569D41529C53E78C0A92AFF3">
    <w:name w:val="0740EC5C569D41529C53E78C0A92AFF3"/>
  </w:style>
  <w:style w:type="paragraph" w:customStyle="1" w:styleId="DF52F9B0D7D44C38B12D2121DD969BF7">
    <w:name w:val="DF52F9B0D7D44C38B12D2121DD969BF7"/>
  </w:style>
  <w:style w:type="paragraph" w:customStyle="1" w:styleId="D435A391D4404E06BF55AC6F382BE596">
    <w:name w:val="D435A391D4404E06BF55AC6F382BE596"/>
  </w:style>
  <w:style w:type="paragraph" w:customStyle="1" w:styleId="1D1C03711D8944C2A7F5AE9C913867DB">
    <w:name w:val="1D1C03711D8944C2A7F5AE9C913867DB"/>
  </w:style>
  <w:style w:type="paragraph" w:customStyle="1" w:styleId="9B7C1424F4124939B2294F7C863DA5D9">
    <w:name w:val="9B7C1424F4124939B2294F7C863DA5D9"/>
  </w:style>
  <w:style w:type="paragraph" w:customStyle="1" w:styleId="CF8C4711BAA846469EA9586423206325">
    <w:name w:val="CF8C4711BAA846469EA9586423206325"/>
  </w:style>
  <w:style w:type="paragraph" w:customStyle="1" w:styleId="CD04A55C50114ADF918ED10F70B0DE37">
    <w:name w:val="CD04A55C50114ADF918ED10F70B0DE37"/>
  </w:style>
  <w:style w:type="paragraph" w:customStyle="1" w:styleId="8068EEFA911F44E98CFC436AF52935A1">
    <w:name w:val="8068EEFA911F44E98CFC436AF52935A1"/>
  </w:style>
  <w:style w:type="paragraph" w:customStyle="1" w:styleId="4FBD6ED4C95D4278B7DD111F079783E1">
    <w:name w:val="4FBD6ED4C95D4278B7DD111F079783E1"/>
  </w:style>
  <w:style w:type="paragraph" w:customStyle="1" w:styleId="0768D75EFC0246C2A9F747C9F159EAA2">
    <w:name w:val="0768D75EFC0246C2A9F747C9F159EAA2"/>
  </w:style>
  <w:style w:type="paragraph" w:customStyle="1" w:styleId="24C02931BE694234998FECAFF1632714">
    <w:name w:val="24C02931BE694234998FECAFF1632714"/>
  </w:style>
  <w:style w:type="paragraph" w:customStyle="1" w:styleId="218D278A5E8C4E2FBB4A3993AFE3ECB7">
    <w:name w:val="218D278A5E8C4E2FBB4A3993AFE3ECB7"/>
  </w:style>
  <w:style w:type="paragraph" w:customStyle="1" w:styleId="CB5C22FC2F254834BEBCC1CDEDBDDE5D">
    <w:name w:val="CB5C22FC2F254834BEBCC1CDEDBDDE5D"/>
  </w:style>
  <w:style w:type="paragraph" w:customStyle="1" w:styleId="9D6FFCDC55B34B7BA00B241C43C99357">
    <w:name w:val="9D6FFCDC55B34B7BA00B241C43C99357"/>
  </w:style>
  <w:style w:type="paragraph" w:customStyle="1" w:styleId="AEAD3F3A773540A68489631D9745E2E1">
    <w:name w:val="AEAD3F3A773540A68489631D9745E2E1"/>
  </w:style>
  <w:style w:type="paragraph" w:customStyle="1" w:styleId="4ADED32E7B864DAEBAB702F98506D1EC">
    <w:name w:val="4ADED32E7B864DAEBAB702F98506D1EC"/>
  </w:style>
  <w:style w:type="paragraph" w:customStyle="1" w:styleId="48C7D46D92D54576AF109690226544E7">
    <w:name w:val="48C7D46D92D54576AF109690226544E7"/>
  </w:style>
  <w:style w:type="paragraph" w:customStyle="1" w:styleId="7C2DBC8E13114599A58B67FC97BE28D6">
    <w:name w:val="7C2DBC8E13114599A58B67FC97BE28D6"/>
  </w:style>
  <w:style w:type="paragraph" w:customStyle="1" w:styleId="7D135F12993E47888915E3E8F8A3A56B">
    <w:name w:val="7D135F12993E47888915E3E8F8A3A56B"/>
  </w:style>
  <w:style w:type="paragraph" w:customStyle="1" w:styleId="43E19BED23784EA99B564D77FC80486B">
    <w:name w:val="43E19BED23784EA99B564D77FC80486B"/>
  </w:style>
  <w:style w:type="paragraph" w:customStyle="1" w:styleId="D6967DB746A74BADBD0A3AD37E95FC64">
    <w:name w:val="D6967DB746A74BADBD0A3AD37E95FC64"/>
  </w:style>
  <w:style w:type="paragraph" w:customStyle="1" w:styleId="DDE3A1878FC14848BC006D04A165BDD5">
    <w:name w:val="DDE3A1878FC14848BC006D04A165BDD5"/>
  </w:style>
  <w:style w:type="paragraph" w:customStyle="1" w:styleId="964B7501961345848516DBE18D59AEBA">
    <w:name w:val="964B7501961345848516DBE18D59AEBA"/>
  </w:style>
  <w:style w:type="paragraph" w:customStyle="1" w:styleId="4EA2FD3C6CBC49E8878F76554F5A5FF1">
    <w:name w:val="4EA2FD3C6CBC49E8878F76554F5A5FF1"/>
  </w:style>
  <w:style w:type="paragraph" w:customStyle="1" w:styleId="F173C0064BD042B0AF58EC510050B3FE">
    <w:name w:val="F173C0064BD042B0AF58EC510050B3FE"/>
  </w:style>
  <w:style w:type="paragraph" w:customStyle="1" w:styleId="8B612903384E4BBEB74B1B0C73E65B11">
    <w:name w:val="8B612903384E4BBEB74B1B0C73E65B11"/>
  </w:style>
  <w:style w:type="paragraph" w:customStyle="1" w:styleId="F0026A9790C743FD8743AE33B6CB2E54">
    <w:name w:val="F0026A9790C743FD8743AE33B6CB2E54"/>
  </w:style>
  <w:style w:type="paragraph" w:customStyle="1" w:styleId="A498DB727FA34472829250C9ABA837D9">
    <w:name w:val="A498DB727FA34472829250C9ABA837D9"/>
  </w:style>
  <w:style w:type="paragraph" w:customStyle="1" w:styleId="94E7F72F76074813864E896FF2D0B4A8">
    <w:name w:val="94E7F72F76074813864E896FF2D0B4A8"/>
  </w:style>
  <w:style w:type="paragraph" w:customStyle="1" w:styleId="BA6708FA22394CE2B2D7118A916D41FB">
    <w:name w:val="BA6708FA22394CE2B2D7118A916D41FB"/>
  </w:style>
  <w:style w:type="paragraph" w:customStyle="1" w:styleId="FFE0045D01D242F98DE00FD97A49F4FE">
    <w:name w:val="FFE0045D01D242F98DE00FD97A49F4FE"/>
  </w:style>
  <w:style w:type="paragraph" w:customStyle="1" w:styleId="F684C751C0224D34874A0FBDA1D16DAC">
    <w:name w:val="F684C751C0224D34874A0FBDA1D16DAC"/>
  </w:style>
  <w:style w:type="paragraph" w:customStyle="1" w:styleId="5FF49606A58E469E94AF1B17FFB65C3A">
    <w:name w:val="5FF49606A58E469E94AF1B17FFB65C3A"/>
  </w:style>
  <w:style w:type="paragraph" w:customStyle="1" w:styleId="C9E78BDEE3FF49318D74FFB1E0328A11">
    <w:name w:val="C9E78BDEE3FF49318D74FFB1E0328A11"/>
  </w:style>
  <w:style w:type="paragraph" w:customStyle="1" w:styleId="8C8C5FBF9E4F440198DE3AF203B6FA88">
    <w:name w:val="8C8C5FBF9E4F440198DE3AF203B6FA88"/>
  </w:style>
  <w:style w:type="paragraph" w:customStyle="1" w:styleId="526E15DAA16448F59D15B467DD298D12">
    <w:name w:val="526E15DAA16448F59D15B467DD298D12"/>
  </w:style>
  <w:style w:type="paragraph" w:customStyle="1" w:styleId="0310F786D40E4DF2AF90CCF69E13A39A">
    <w:name w:val="0310F786D40E4DF2AF90CCF69E13A39A"/>
  </w:style>
  <w:style w:type="paragraph" w:customStyle="1" w:styleId="FEBE9C7241304377881462AB2B13D851">
    <w:name w:val="FEBE9C7241304377881462AB2B13D851"/>
  </w:style>
  <w:style w:type="paragraph" w:customStyle="1" w:styleId="4CE4C6B84C81464EA9093E159B1A672A">
    <w:name w:val="4CE4C6B84C81464EA9093E159B1A672A"/>
  </w:style>
  <w:style w:type="paragraph" w:customStyle="1" w:styleId="AE6B5E85AED44121AE60F4C3C289421A">
    <w:name w:val="AE6B5E85AED44121AE60F4C3C289421A"/>
  </w:style>
  <w:style w:type="paragraph" w:customStyle="1" w:styleId="131A0D5569B64DD198C29BBB12CE924C">
    <w:name w:val="131A0D5569B64DD198C29BBB12CE924C"/>
  </w:style>
  <w:style w:type="paragraph" w:customStyle="1" w:styleId="174FABB44C584DBD825EEC609F6C2616">
    <w:name w:val="174FABB44C584DBD825EEC609F6C2616"/>
  </w:style>
  <w:style w:type="paragraph" w:customStyle="1" w:styleId="2B74CB1668D94E71A0B42108A04CA90D">
    <w:name w:val="2B74CB1668D94E71A0B42108A04CA90D"/>
  </w:style>
  <w:style w:type="paragraph" w:customStyle="1" w:styleId="64DBDBCC924B4E1DA3E8E397657805B6">
    <w:name w:val="64DBDBCC924B4E1DA3E8E397657805B6"/>
  </w:style>
  <w:style w:type="paragraph" w:customStyle="1" w:styleId="814ECBF10C634E9CA008659E49019393">
    <w:name w:val="814ECBF10C634E9CA008659E49019393"/>
  </w:style>
  <w:style w:type="paragraph" w:customStyle="1" w:styleId="9B9C03920EAD4D61936781945E4D6DE6">
    <w:name w:val="9B9C03920EAD4D61936781945E4D6DE6"/>
  </w:style>
  <w:style w:type="paragraph" w:customStyle="1" w:styleId="248221654A264388A7E111503245A24F">
    <w:name w:val="248221654A264388A7E111503245A24F"/>
  </w:style>
  <w:style w:type="paragraph" w:customStyle="1" w:styleId="3481333F29B34C9E9170B19732AB3199">
    <w:name w:val="3481333F29B34C9E9170B19732AB3199"/>
  </w:style>
  <w:style w:type="paragraph" w:customStyle="1" w:styleId="988BB582C8014F96A02782EDD348FF26">
    <w:name w:val="988BB582C8014F96A02782EDD348FF26"/>
  </w:style>
  <w:style w:type="paragraph" w:customStyle="1" w:styleId="97ED18D05AA54CECA6A0F47C28507119">
    <w:name w:val="97ED18D05AA54CECA6A0F47C28507119"/>
  </w:style>
  <w:style w:type="paragraph" w:customStyle="1" w:styleId="333233930D18444C8DFC87A00C6C7727">
    <w:name w:val="333233930D18444C8DFC87A00C6C7727"/>
  </w:style>
  <w:style w:type="paragraph" w:customStyle="1" w:styleId="1E6A3C6B2D484814956CD6561F675022">
    <w:name w:val="1E6A3C6B2D484814956CD6561F675022"/>
  </w:style>
  <w:style w:type="paragraph" w:customStyle="1" w:styleId="ECCB37AEE9F541B3849BD74DB76003CC">
    <w:name w:val="ECCB37AEE9F541B3849BD74DB76003CC"/>
  </w:style>
  <w:style w:type="paragraph" w:customStyle="1" w:styleId="7C1125A71AF3432CB91DF69FA5B06476">
    <w:name w:val="7C1125A71AF3432CB91DF69FA5B06476"/>
  </w:style>
  <w:style w:type="paragraph" w:customStyle="1" w:styleId="893EC509945A4578A0435E3B31E6D87A">
    <w:name w:val="893EC509945A4578A0435E3B31E6D87A"/>
  </w:style>
  <w:style w:type="paragraph" w:customStyle="1" w:styleId="0626102ACDBE43938038A90DE297847E">
    <w:name w:val="0626102ACDBE43938038A90DE297847E"/>
  </w:style>
  <w:style w:type="paragraph" w:customStyle="1" w:styleId="6EDC337B3BD2467680B04C76096FAEAD">
    <w:name w:val="6EDC337B3BD2467680B04C76096FAEAD"/>
  </w:style>
  <w:style w:type="paragraph" w:customStyle="1" w:styleId="8CAF6696C2794322A3212CA8FD6F9DE6">
    <w:name w:val="8CAF6696C2794322A3212CA8FD6F9DE6"/>
  </w:style>
  <w:style w:type="paragraph" w:customStyle="1" w:styleId="F8819BD6E03D40858911118254956F49">
    <w:name w:val="F8819BD6E03D40858911118254956F49"/>
  </w:style>
  <w:style w:type="paragraph" w:customStyle="1" w:styleId="A27EFA11365C45F0A1D00C8A8C84516B">
    <w:name w:val="A27EFA11365C45F0A1D00C8A8C84516B"/>
  </w:style>
  <w:style w:type="paragraph" w:customStyle="1" w:styleId="9EBB0B62A73844EC9F9FBDB788207B90">
    <w:name w:val="9EBB0B62A73844EC9F9FBDB788207B90"/>
  </w:style>
  <w:style w:type="paragraph" w:customStyle="1" w:styleId="37C93703074D4518AAC26DCD143DADA7">
    <w:name w:val="37C93703074D4518AAC26DCD143DADA7"/>
  </w:style>
  <w:style w:type="paragraph" w:customStyle="1" w:styleId="97FDF480F89B4566A2AFE2F38E8163C6">
    <w:name w:val="97FDF480F89B4566A2AFE2F38E8163C6"/>
  </w:style>
  <w:style w:type="paragraph" w:customStyle="1" w:styleId="94305405D85F4663AAFB4068187BCB25">
    <w:name w:val="94305405D85F4663AAFB4068187BCB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5D753C-BF43-4A3A-8E0C-1BA9E9D6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(003)</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2024-05-17T13:28:00Z</dcterms:created>
  <dcterms:modified xsi:type="dcterms:W3CDTF">2024-05-17T13:29:00Z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