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DB74D5" w:rsidP="00B83A6B">
            <w:pPr>
              <w:spacing w:line="240" w:lineRule="auto"/>
              <w:rPr>
                <w:b/>
                <w:bCs/>
              </w:rPr>
            </w:pPr>
            <w:sdt>
              <w:sdtPr>
                <w:rPr>
                  <w:rStyle w:val="PlaceholderText"/>
                  <w:caps/>
                </w:rPr>
                <w:alias w:val="Applicants Surname"/>
                <w:tag w:val="Applicant"/>
                <w:id w:val="-469979498"/>
                <w:placeholder>
                  <w:docPart w:val="FAA3A078E81E4897AE42EDE9C4F0B7D0"/>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DC63A415E3704AE0B47C36F2602D1A61"/>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74056392F29D460CA489CB243F957149"/>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4E1A175513AC4C7D8F7E56765E487FD1"/>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1B4C27B4242C4DEF8FA9EA3ECC975F45"/>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BF55DACAC9CB4B9AA9A6702F2EBEE6D3"/>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4C6339EFD7E14F96B3CD0323AB5E8730"/>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A9A8B7F42E4C4EEE8775133FF4121301"/>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5ABAAA359ADA4D2B98C55B85A3C08319"/>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42E6B4A70E1A4467BCAB430C3D24492F"/>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21DAF7117AE149AE8DD79D6A7B717924"/>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97FEDBB2DFDB494EBB2FB4855983D292"/>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388EFE1E10EC4006A96862FE5E994687"/>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5A722546AAB54454B81E7BB021F47E2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FF5351605BEF41E6B0A33A9CA6F37589"/>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A71639D1DC6F4868A6F27B8CE76D484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01A6A4E30056417DB0128BE56F06A111"/>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1AF86892117A42B99347DE13999A6288"/>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2D083C86E867452B873C812D368A60A8"/>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9A906B7D94B54AE0863FE0C660161013"/>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B016B0D0A2504FDB9B364A3017D737AE"/>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D1380DCABCBF4495AD493AD79ECAE546"/>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DBFE388A79A14029BB1F6C9B0B67AD9A"/>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43C000A6D88343C1B0D71391F2FBF8F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0654742537444D149642AB8055D2AC00"/>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8856ACB4E28845379EC66FA82E7809C1"/>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37FA781672E548DE9804C52BFBEB6098"/>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66AE890A1C1A475CA1FDA3A3D793FE60"/>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C73021112615441F8FEDBDBF295391D8"/>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AF027819AAC84DE295DF5B9C68323233"/>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EA748A53C1024C3594A374F0A88A598B"/>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B0881B166D2C48129063021ED7B9C5F7"/>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8015AE03E3A94B2FB0D28DE4233EED43"/>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8884B54F66524570B76B9392392B064E"/>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6FFBEC58844646F9BABA857D6315B0A5"/>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67E3C159F35849CF83B3ED18D28F8A8E"/>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E0912EFE0247458FB8ECE40EA7B48A7C"/>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276913F6DA064813B2751BE5AAE06E28"/>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664D8C87F2B842988DF78C31E48856DD"/>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792333CC13D34681879B0E85C6634828"/>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AA63349F3BB340418281C96F740795C4"/>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5A32544695D047A5A163FB1373C1AD15"/>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D979ABB2A0F74BEAB1B0806D39921472"/>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B43B61722ECD4307BAE2B3BC708CDB5D"/>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037CC641F4B847549B02AE3159F973C3"/>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581D4E8630BD49368C37484BD53B6AC9"/>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82503C517FDE4E76AA555A8305372AC0"/>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03E50EF1DCE544B3994782BE7118C79C"/>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E9DC1DD46CBF4DDCADCD229B15D2CC95"/>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1D563EC51D914DB5AE91E7A35B0E37DC"/>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F1F1FDF3C9BF490DAD9E9275156618A3"/>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3C8F0CE4C9E94E499FC86ABE5BCD58E1"/>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39CE12F179B64277B1D33334398E3EBD"/>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1AAAA374268D43E5A4C2065462DB8F71"/>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B406F6E88C4B4E7CB37581E1156B0D0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70BD0805FA694C7CB4AD5117823791AD"/>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4015FDAA999D4A6F834C4A88C28FA66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551AD07B7DA143149BFF8F3A8DA9E19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775706A5A52346D6BEEC7CF92F0C5573"/>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E539C4823B4B4316A7F576175F0DEAB0"/>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D1C96B4812C7435FAFC2B13FE2CD234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FC19755FD57F4515B5869ED4931DE7A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B182DC2DB22E4B9BA21F47F5C0A980C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A758B077B99948ABAD3778A4A1A489ED"/>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49D3792338B745AA9D0FCEB12C2BB1E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4B77EB28CF0B4A078B462A75918815F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404096F848B94F0B9CF8102B9967BA1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C62B1293B16F4E959F75DE5D93BC17B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9E6B14F6388A4ED0B9D0A85573279C26"/>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CC996EBB8A464B00AB60606E924D53C7"/>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DB74D5"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D229882905604733B1E4F2D92C7E60C5"/>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DB74D5" w:rsidP="00D4556A">
            <w:pPr>
              <w:pStyle w:val="Heading3"/>
              <w:framePr w:hSpace="0" w:wrap="auto" w:vAnchor="margin" w:hAnchor="text" w:yAlign="inline"/>
            </w:pPr>
            <w:sdt>
              <w:sdtPr>
                <w:rPr>
                  <w:rStyle w:val="Strong"/>
                  <w:sz w:val="22"/>
                  <w:szCs w:val="22"/>
                </w:rPr>
                <w:id w:val="2129507572"/>
                <w:placeholder>
                  <w:docPart w:val="4DE158E2A48949A9B1A973ECF5750E24"/>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4D5" w:rsidRDefault="00DB74D5" w:rsidP="00EA1B32">
      <w:r>
        <w:separator/>
      </w:r>
    </w:p>
    <w:p w:rsidR="00DB74D5" w:rsidRDefault="00DB74D5"/>
    <w:p w:rsidR="00DB74D5" w:rsidRDefault="00DB74D5" w:rsidP="007B0440"/>
  </w:endnote>
  <w:endnote w:type="continuationSeparator" w:id="0">
    <w:p w:rsidR="00DB74D5" w:rsidRDefault="00DB74D5" w:rsidP="00EA1B32">
      <w:r>
        <w:continuationSeparator/>
      </w:r>
    </w:p>
    <w:p w:rsidR="00DB74D5" w:rsidRDefault="00DB74D5"/>
    <w:p w:rsidR="00DB74D5" w:rsidRDefault="00DB74D5"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DB74D5">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DB74D5">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DB74D5">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DB74D5">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4D5" w:rsidRDefault="00DB74D5" w:rsidP="00EA1B32">
      <w:r>
        <w:separator/>
      </w:r>
    </w:p>
    <w:p w:rsidR="00DB74D5" w:rsidRDefault="00DB74D5"/>
    <w:p w:rsidR="00DB74D5" w:rsidRDefault="00DB74D5" w:rsidP="007B0440"/>
  </w:footnote>
  <w:footnote w:type="continuationSeparator" w:id="0">
    <w:p w:rsidR="00DB74D5" w:rsidRDefault="00DB74D5" w:rsidP="00EA1B32">
      <w:r>
        <w:continuationSeparator/>
      </w:r>
    </w:p>
    <w:p w:rsidR="00DB74D5" w:rsidRDefault="00DB74D5"/>
    <w:p w:rsidR="00DB74D5" w:rsidRDefault="00DB74D5"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4D5"/>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4D5"/>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8BAD2392-9B3A-4EBC-AB4B-0CB2CE8CC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kj\AppData\Local\Microsoft\Windows\INetCache\Content.Outlook\RKIR8A0O\Application%20form%20(0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A3A078E81E4897AE42EDE9C4F0B7D0"/>
        <w:category>
          <w:name w:val="General"/>
          <w:gallery w:val="placeholder"/>
        </w:category>
        <w:types>
          <w:type w:val="bbPlcHdr"/>
        </w:types>
        <w:behaviors>
          <w:behavior w:val="content"/>
        </w:behaviors>
        <w:guid w:val="{4B5A680D-EDA8-43BA-B2AD-13D2E315EAA2}"/>
      </w:docPartPr>
      <w:docPartBody>
        <w:p w:rsidR="00000000" w:rsidRDefault="00C36DE0">
          <w:pPr>
            <w:pStyle w:val="FAA3A078E81E4897AE42EDE9C4F0B7D0"/>
          </w:pPr>
          <w:r w:rsidRPr="006564C8">
            <w:rPr>
              <w:rStyle w:val="PlaceholderText"/>
            </w:rPr>
            <w:t>Click or tap here to enter text.</w:t>
          </w:r>
        </w:p>
      </w:docPartBody>
    </w:docPart>
    <w:docPart>
      <w:docPartPr>
        <w:name w:val="DC63A415E3704AE0B47C36F2602D1A61"/>
        <w:category>
          <w:name w:val="General"/>
          <w:gallery w:val="placeholder"/>
        </w:category>
        <w:types>
          <w:type w:val="bbPlcHdr"/>
        </w:types>
        <w:behaviors>
          <w:behavior w:val="content"/>
        </w:behaviors>
        <w:guid w:val="{384B5159-1942-4E9D-B96C-1FCC16411E6A}"/>
      </w:docPartPr>
      <w:docPartBody>
        <w:p w:rsidR="00000000" w:rsidRDefault="00C36DE0">
          <w:pPr>
            <w:pStyle w:val="DC63A415E3704AE0B47C36F2602D1A61"/>
          </w:pPr>
          <w:r w:rsidRPr="00681E98">
            <w:rPr>
              <w:rStyle w:val="PlaceholderText"/>
            </w:rPr>
            <w:t>Click or tap here to enter text.</w:t>
          </w:r>
        </w:p>
      </w:docPartBody>
    </w:docPart>
    <w:docPart>
      <w:docPartPr>
        <w:name w:val="74056392F29D460CA489CB243F957149"/>
        <w:category>
          <w:name w:val="General"/>
          <w:gallery w:val="placeholder"/>
        </w:category>
        <w:types>
          <w:type w:val="bbPlcHdr"/>
        </w:types>
        <w:behaviors>
          <w:behavior w:val="content"/>
        </w:behaviors>
        <w:guid w:val="{E5BA4BE5-1F9A-4C33-AD38-1AE4F81D1F7D}"/>
      </w:docPartPr>
      <w:docPartBody>
        <w:p w:rsidR="00000000" w:rsidRDefault="00C36DE0">
          <w:pPr>
            <w:pStyle w:val="74056392F29D460CA489CB243F957149"/>
          </w:pPr>
          <w:r w:rsidRPr="00681E98">
            <w:rPr>
              <w:rStyle w:val="PlaceholderText"/>
            </w:rPr>
            <w:t>Choose an item.</w:t>
          </w:r>
        </w:p>
      </w:docPartBody>
    </w:docPart>
    <w:docPart>
      <w:docPartPr>
        <w:name w:val="4E1A175513AC4C7D8F7E56765E487FD1"/>
        <w:category>
          <w:name w:val="General"/>
          <w:gallery w:val="placeholder"/>
        </w:category>
        <w:types>
          <w:type w:val="bbPlcHdr"/>
        </w:types>
        <w:behaviors>
          <w:behavior w:val="content"/>
        </w:behaviors>
        <w:guid w:val="{3C248A32-BE16-49F9-BC78-50DCB1C63C77}"/>
      </w:docPartPr>
      <w:docPartBody>
        <w:p w:rsidR="00000000" w:rsidRDefault="00C36DE0">
          <w:pPr>
            <w:pStyle w:val="4E1A175513AC4C7D8F7E56765E487FD1"/>
          </w:pPr>
          <w:r w:rsidRPr="00681E98">
            <w:rPr>
              <w:rStyle w:val="PlaceholderText"/>
            </w:rPr>
            <w:t>Click or tap here to enter text.</w:t>
          </w:r>
        </w:p>
      </w:docPartBody>
    </w:docPart>
    <w:docPart>
      <w:docPartPr>
        <w:name w:val="1B4C27B4242C4DEF8FA9EA3ECC975F45"/>
        <w:category>
          <w:name w:val="General"/>
          <w:gallery w:val="placeholder"/>
        </w:category>
        <w:types>
          <w:type w:val="bbPlcHdr"/>
        </w:types>
        <w:behaviors>
          <w:behavior w:val="content"/>
        </w:behaviors>
        <w:guid w:val="{157DE448-9E6D-49C9-99C6-CC619EBDF3AA}"/>
      </w:docPartPr>
      <w:docPartBody>
        <w:p w:rsidR="00000000" w:rsidRDefault="00C36DE0">
          <w:pPr>
            <w:pStyle w:val="1B4C27B4242C4DEF8FA9EA3ECC975F45"/>
          </w:pPr>
          <w:r w:rsidRPr="00681E98">
            <w:rPr>
              <w:rStyle w:val="PlaceholderText"/>
            </w:rPr>
            <w:t>Click or tap to enter a date.</w:t>
          </w:r>
        </w:p>
      </w:docPartBody>
    </w:docPart>
    <w:docPart>
      <w:docPartPr>
        <w:name w:val="BF55DACAC9CB4B9AA9A6702F2EBEE6D3"/>
        <w:category>
          <w:name w:val="General"/>
          <w:gallery w:val="placeholder"/>
        </w:category>
        <w:types>
          <w:type w:val="bbPlcHdr"/>
        </w:types>
        <w:behaviors>
          <w:behavior w:val="content"/>
        </w:behaviors>
        <w:guid w:val="{4139855C-E513-45B8-85A7-61C77E006C71}"/>
      </w:docPartPr>
      <w:docPartBody>
        <w:p w:rsidR="00000000" w:rsidRDefault="00C36DE0">
          <w:pPr>
            <w:pStyle w:val="BF55DACAC9CB4B9AA9A6702F2EBEE6D3"/>
          </w:pPr>
          <w:r w:rsidRPr="00681E98">
            <w:rPr>
              <w:rStyle w:val="PlaceholderText"/>
            </w:rPr>
            <w:t>Click or tap here to enter text.</w:t>
          </w:r>
        </w:p>
      </w:docPartBody>
    </w:docPart>
    <w:docPart>
      <w:docPartPr>
        <w:name w:val="4C6339EFD7E14F96B3CD0323AB5E8730"/>
        <w:category>
          <w:name w:val="General"/>
          <w:gallery w:val="placeholder"/>
        </w:category>
        <w:types>
          <w:type w:val="bbPlcHdr"/>
        </w:types>
        <w:behaviors>
          <w:behavior w:val="content"/>
        </w:behaviors>
        <w:guid w:val="{B8E821C3-9F7E-46FE-906C-80DCD1B323E7}"/>
      </w:docPartPr>
      <w:docPartBody>
        <w:p w:rsidR="00000000" w:rsidRDefault="00C36DE0">
          <w:pPr>
            <w:pStyle w:val="4C6339EFD7E14F96B3CD0323AB5E8730"/>
          </w:pPr>
          <w:r w:rsidRPr="00681E98">
            <w:rPr>
              <w:rStyle w:val="PlaceholderText"/>
            </w:rPr>
            <w:t>Click or tap here to enter text.</w:t>
          </w:r>
        </w:p>
      </w:docPartBody>
    </w:docPart>
    <w:docPart>
      <w:docPartPr>
        <w:name w:val="A9A8B7F42E4C4EEE8775133FF4121301"/>
        <w:category>
          <w:name w:val="General"/>
          <w:gallery w:val="placeholder"/>
        </w:category>
        <w:types>
          <w:type w:val="bbPlcHdr"/>
        </w:types>
        <w:behaviors>
          <w:behavior w:val="content"/>
        </w:behaviors>
        <w:guid w:val="{A5F75050-0431-4F3C-9816-30DF1FE0FF73}"/>
      </w:docPartPr>
      <w:docPartBody>
        <w:p w:rsidR="00000000" w:rsidRDefault="00C36DE0">
          <w:pPr>
            <w:pStyle w:val="A9A8B7F42E4C4EEE8775133FF4121301"/>
          </w:pPr>
          <w:r w:rsidRPr="00681E98">
            <w:rPr>
              <w:rStyle w:val="PlaceholderText"/>
            </w:rPr>
            <w:t>Click or tap here to enter text.</w:t>
          </w:r>
        </w:p>
      </w:docPartBody>
    </w:docPart>
    <w:docPart>
      <w:docPartPr>
        <w:name w:val="5ABAAA359ADA4D2B98C55B85A3C08319"/>
        <w:category>
          <w:name w:val="General"/>
          <w:gallery w:val="placeholder"/>
        </w:category>
        <w:types>
          <w:type w:val="bbPlcHdr"/>
        </w:types>
        <w:behaviors>
          <w:behavior w:val="content"/>
        </w:behaviors>
        <w:guid w:val="{9D4149CD-E788-442C-B0AB-01F24A15C780}"/>
      </w:docPartPr>
      <w:docPartBody>
        <w:p w:rsidR="00000000" w:rsidRDefault="00C36DE0">
          <w:pPr>
            <w:pStyle w:val="5ABAAA359ADA4D2B98C55B85A3C08319"/>
          </w:pPr>
          <w:r w:rsidRPr="00681E98">
            <w:rPr>
              <w:rStyle w:val="PlaceholderText"/>
            </w:rPr>
            <w:t>Click or tap here to enter text.</w:t>
          </w:r>
        </w:p>
      </w:docPartBody>
    </w:docPart>
    <w:docPart>
      <w:docPartPr>
        <w:name w:val="42E6B4A70E1A4467BCAB430C3D24492F"/>
        <w:category>
          <w:name w:val="General"/>
          <w:gallery w:val="placeholder"/>
        </w:category>
        <w:types>
          <w:type w:val="bbPlcHdr"/>
        </w:types>
        <w:behaviors>
          <w:behavior w:val="content"/>
        </w:behaviors>
        <w:guid w:val="{C86DA402-96D0-4B0D-BFFA-A86279E1B8C5}"/>
      </w:docPartPr>
      <w:docPartBody>
        <w:p w:rsidR="00000000" w:rsidRDefault="00C36DE0">
          <w:pPr>
            <w:pStyle w:val="42E6B4A70E1A4467BCAB430C3D24492F"/>
          </w:pPr>
          <w:r w:rsidRPr="00681E98">
            <w:rPr>
              <w:rStyle w:val="PlaceholderText"/>
            </w:rPr>
            <w:t>Click or tap to enter a date.</w:t>
          </w:r>
        </w:p>
      </w:docPartBody>
    </w:docPart>
    <w:docPart>
      <w:docPartPr>
        <w:name w:val="21DAF7117AE149AE8DD79D6A7B717924"/>
        <w:category>
          <w:name w:val="General"/>
          <w:gallery w:val="placeholder"/>
        </w:category>
        <w:types>
          <w:type w:val="bbPlcHdr"/>
        </w:types>
        <w:behaviors>
          <w:behavior w:val="content"/>
        </w:behaviors>
        <w:guid w:val="{3BC13A74-DA52-4C35-A136-72A0596586AC}"/>
      </w:docPartPr>
      <w:docPartBody>
        <w:p w:rsidR="00000000" w:rsidRDefault="00C36DE0">
          <w:pPr>
            <w:pStyle w:val="21DAF7117AE149AE8DD79D6A7B717924"/>
          </w:pPr>
          <w:r w:rsidRPr="00681E98">
            <w:rPr>
              <w:rStyle w:val="PlaceholderText"/>
            </w:rPr>
            <w:t>Click or tap here to enter text.</w:t>
          </w:r>
        </w:p>
      </w:docPartBody>
    </w:docPart>
    <w:docPart>
      <w:docPartPr>
        <w:name w:val="97FEDBB2DFDB494EBB2FB4855983D292"/>
        <w:category>
          <w:name w:val="General"/>
          <w:gallery w:val="placeholder"/>
        </w:category>
        <w:types>
          <w:type w:val="bbPlcHdr"/>
        </w:types>
        <w:behaviors>
          <w:behavior w:val="content"/>
        </w:behaviors>
        <w:guid w:val="{71F026EC-126A-485D-8A1E-A14C8E2F57BD}"/>
      </w:docPartPr>
      <w:docPartBody>
        <w:p w:rsidR="00000000" w:rsidRDefault="00C36DE0">
          <w:pPr>
            <w:pStyle w:val="97FEDBB2DFDB494EBB2FB4855983D292"/>
          </w:pPr>
          <w:r w:rsidRPr="00681E98">
            <w:rPr>
              <w:rStyle w:val="PlaceholderText"/>
            </w:rPr>
            <w:t>Click or tap here to enter text.</w:t>
          </w:r>
        </w:p>
      </w:docPartBody>
    </w:docPart>
    <w:docPart>
      <w:docPartPr>
        <w:name w:val="388EFE1E10EC4006A96862FE5E994687"/>
        <w:category>
          <w:name w:val="General"/>
          <w:gallery w:val="placeholder"/>
        </w:category>
        <w:types>
          <w:type w:val="bbPlcHdr"/>
        </w:types>
        <w:behaviors>
          <w:behavior w:val="content"/>
        </w:behaviors>
        <w:guid w:val="{DD50D15C-1DC6-4D79-ADF0-6C676790AE4F}"/>
      </w:docPartPr>
      <w:docPartBody>
        <w:p w:rsidR="00000000" w:rsidRDefault="00C36DE0">
          <w:pPr>
            <w:pStyle w:val="388EFE1E10EC4006A96862FE5E994687"/>
          </w:pPr>
          <w:r w:rsidRPr="00681E98">
            <w:rPr>
              <w:rStyle w:val="PlaceholderText"/>
            </w:rPr>
            <w:t>Click or tap here to enter text.</w:t>
          </w:r>
        </w:p>
      </w:docPartBody>
    </w:docPart>
    <w:docPart>
      <w:docPartPr>
        <w:name w:val="5A722546AAB54454B81E7BB021F47E29"/>
        <w:category>
          <w:name w:val="General"/>
          <w:gallery w:val="placeholder"/>
        </w:category>
        <w:types>
          <w:type w:val="bbPlcHdr"/>
        </w:types>
        <w:behaviors>
          <w:behavior w:val="content"/>
        </w:behaviors>
        <w:guid w:val="{FF70B9B7-C662-42FF-B2A6-D53003EA14D2}"/>
      </w:docPartPr>
      <w:docPartBody>
        <w:p w:rsidR="00000000" w:rsidRDefault="00C36DE0">
          <w:pPr>
            <w:pStyle w:val="5A722546AAB54454B81E7BB021F47E29"/>
          </w:pPr>
          <w:r w:rsidRPr="00681E98">
            <w:rPr>
              <w:rStyle w:val="PlaceholderText"/>
            </w:rPr>
            <w:t>Click or tap here to enter text.</w:t>
          </w:r>
        </w:p>
      </w:docPartBody>
    </w:docPart>
    <w:docPart>
      <w:docPartPr>
        <w:name w:val="FF5351605BEF41E6B0A33A9CA6F37589"/>
        <w:category>
          <w:name w:val="General"/>
          <w:gallery w:val="placeholder"/>
        </w:category>
        <w:types>
          <w:type w:val="bbPlcHdr"/>
        </w:types>
        <w:behaviors>
          <w:behavior w:val="content"/>
        </w:behaviors>
        <w:guid w:val="{ED3B9DDC-0B86-4EA4-8B02-5B2FE103D461}"/>
      </w:docPartPr>
      <w:docPartBody>
        <w:p w:rsidR="00000000" w:rsidRDefault="00C36DE0">
          <w:pPr>
            <w:pStyle w:val="FF5351605BEF41E6B0A33A9CA6F37589"/>
          </w:pPr>
          <w:r w:rsidRPr="00681E98">
            <w:rPr>
              <w:rStyle w:val="PlaceholderText"/>
            </w:rPr>
            <w:t>Click or tap here to enter text.</w:t>
          </w:r>
        </w:p>
      </w:docPartBody>
    </w:docPart>
    <w:docPart>
      <w:docPartPr>
        <w:name w:val="A71639D1DC6F4868A6F27B8CE76D4849"/>
        <w:category>
          <w:name w:val="General"/>
          <w:gallery w:val="placeholder"/>
        </w:category>
        <w:types>
          <w:type w:val="bbPlcHdr"/>
        </w:types>
        <w:behaviors>
          <w:behavior w:val="content"/>
        </w:behaviors>
        <w:guid w:val="{1A3EE3C3-5F94-4213-9420-A9EE3CE3619D}"/>
      </w:docPartPr>
      <w:docPartBody>
        <w:p w:rsidR="00000000" w:rsidRDefault="00C36DE0">
          <w:pPr>
            <w:pStyle w:val="A71639D1DC6F4868A6F27B8CE76D4849"/>
          </w:pPr>
          <w:r w:rsidRPr="00681E98">
            <w:rPr>
              <w:rStyle w:val="PlaceholderText"/>
            </w:rPr>
            <w:t>Click or tap here to enter text.</w:t>
          </w:r>
        </w:p>
      </w:docPartBody>
    </w:docPart>
    <w:docPart>
      <w:docPartPr>
        <w:name w:val="01A6A4E30056417DB0128BE56F06A111"/>
        <w:category>
          <w:name w:val="General"/>
          <w:gallery w:val="placeholder"/>
        </w:category>
        <w:types>
          <w:type w:val="bbPlcHdr"/>
        </w:types>
        <w:behaviors>
          <w:behavior w:val="content"/>
        </w:behaviors>
        <w:guid w:val="{DBD1018A-C0B5-4821-9303-2D9EA41C03A4}"/>
      </w:docPartPr>
      <w:docPartBody>
        <w:p w:rsidR="00000000" w:rsidRDefault="00C36DE0">
          <w:pPr>
            <w:pStyle w:val="01A6A4E30056417DB0128BE56F06A111"/>
          </w:pPr>
          <w:r w:rsidRPr="00681E98">
            <w:rPr>
              <w:rStyle w:val="PlaceholderText"/>
            </w:rPr>
            <w:t>Click or tap here to enter text.</w:t>
          </w:r>
        </w:p>
      </w:docPartBody>
    </w:docPart>
    <w:docPart>
      <w:docPartPr>
        <w:name w:val="1AF86892117A42B99347DE13999A6288"/>
        <w:category>
          <w:name w:val="General"/>
          <w:gallery w:val="placeholder"/>
        </w:category>
        <w:types>
          <w:type w:val="bbPlcHdr"/>
        </w:types>
        <w:behaviors>
          <w:behavior w:val="content"/>
        </w:behaviors>
        <w:guid w:val="{EF5AA37D-5553-4F2D-B98B-802728FBC857}"/>
      </w:docPartPr>
      <w:docPartBody>
        <w:p w:rsidR="00000000" w:rsidRDefault="00C36DE0">
          <w:pPr>
            <w:pStyle w:val="1AF86892117A42B99347DE13999A6288"/>
          </w:pPr>
          <w:r w:rsidRPr="00681E98">
            <w:rPr>
              <w:rStyle w:val="PlaceholderText"/>
            </w:rPr>
            <w:t>Click or tap here to enter text.</w:t>
          </w:r>
        </w:p>
      </w:docPartBody>
    </w:docPart>
    <w:docPart>
      <w:docPartPr>
        <w:name w:val="2D083C86E867452B873C812D368A60A8"/>
        <w:category>
          <w:name w:val="General"/>
          <w:gallery w:val="placeholder"/>
        </w:category>
        <w:types>
          <w:type w:val="bbPlcHdr"/>
        </w:types>
        <w:behaviors>
          <w:behavior w:val="content"/>
        </w:behaviors>
        <w:guid w:val="{D1B820D2-AFC4-47B1-8F98-CDDEFDFA27CD}"/>
      </w:docPartPr>
      <w:docPartBody>
        <w:p w:rsidR="00000000" w:rsidRDefault="00C36DE0">
          <w:pPr>
            <w:pStyle w:val="2D083C86E867452B873C812D368A60A8"/>
          </w:pPr>
          <w:r w:rsidRPr="00681E98">
            <w:rPr>
              <w:rStyle w:val="PlaceholderText"/>
            </w:rPr>
            <w:t>Click or tap here to enter text.</w:t>
          </w:r>
        </w:p>
      </w:docPartBody>
    </w:docPart>
    <w:docPart>
      <w:docPartPr>
        <w:name w:val="9A906B7D94B54AE0863FE0C660161013"/>
        <w:category>
          <w:name w:val="General"/>
          <w:gallery w:val="placeholder"/>
        </w:category>
        <w:types>
          <w:type w:val="bbPlcHdr"/>
        </w:types>
        <w:behaviors>
          <w:behavior w:val="content"/>
        </w:behaviors>
        <w:guid w:val="{BBBDFB66-5FF8-4EC5-BAAC-0E2B9BDC871B}"/>
      </w:docPartPr>
      <w:docPartBody>
        <w:p w:rsidR="00000000" w:rsidRDefault="00C36DE0">
          <w:pPr>
            <w:pStyle w:val="9A906B7D94B54AE0863FE0C660161013"/>
          </w:pPr>
          <w:r w:rsidRPr="00681E98">
            <w:rPr>
              <w:rStyle w:val="PlaceholderText"/>
            </w:rPr>
            <w:t>Click or tap to enter a date.</w:t>
          </w:r>
        </w:p>
      </w:docPartBody>
    </w:docPart>
    <w:docPart>
      <w:docPartPr>
        <w:name w:val="B016B0D0A2504FDB9B364A3017D737AE"/>
        <w:category>
          <w:name w:val="General"/>
          <w:gallery w:val="placeholder"/>
        </w:category>
        <w:types>
          <w:type w:val="bbPlcHdr"/>
        </w:types>
        <w:behaviors>
          <w:behavior w:val="content"/>
        </w:behaviors>
        <w:guid w:val="{09FDFFDD-0BCA-45D5-AD82-375190F85BF2}"/>
      </w:docPartPr>
      <w:docPartBody>
        <w:p w:rsidR="00000000" w:rsidRDefault="00C36DE0">
          <w:pPr>
            <w:pStyle w:val="B016B0D0A2504FDB9B364A3017D737AE"/>
          </w:pPr>
          <w:r w:rsidRPr="00681E98">
            <w:rPr>
              <w:rStyle w:val="PlaceholderText"/>
            </w:rPr>
            <w:t>Click or tap here to enter text.</w:t>
          </w:r>
        </w:p>
      </w:docPartBody>
    </w:docPart>
    <w:docPart>
      <w:docPartPr>
        <w:name w:val="D1380DCABCBF4495AD493AD79ECAE546"/>
        <w:category>
          <w:name w:val="General"/>
          <w:gallery w:val="placeholder"/>
        </w:category>
        <w:types>
          <w:type w:val="bbPlcHdr"/>
        </w:types>
        <w:behaviors>
          <w:behavior w:val="content"/>
        </w:behaviors>
        <w:guid w:val="{88A40CCF-618A-4DFF-A8CB-AC8788B02138}"/>
      </w:docPartPr>
      <w:docPartBody>
        <w:p w:rsidR="00000000" w:rsidRDefault="00C36DE0">
          <w:pPr>
            <w:pStyle w:val="D1380DCABCBF4495AD493AD79ECAE546"/>
          </w:pPr>
          <w:r w:rsidRPr="00681E98">
            <w:rPr>
              <w:rStyle w:val="PlaceholderText"/>
            </w:rPr>
            <w:t>Click or tap here to enter text.</w:t>
          </w:r>
        </w:p>
      </w:docPartBody>
    </w:docPart>
    <w:docPart>
      <w:docPartPr>
        <w:name w:val="DBFE388A79A14029BB1F6C9B0B67AD9A"/>
        <w:category>
          <w:name w:val="General"/>
          <w:gallery w:val="placeholder"/>
        </w:category>
        <w:types>
          <w:type w:val="bbPlcHdr"/>
        </w:types>
        <w:behaviors>
          <w:behavior w:val="content"/>
        </w:behaviors>
        <w:guid w:val="{BE0601AA-C4BC-4ECE-85F1-42E3E09AF951}"/>
      </w:docPartPr>
      <w:docPartBody>
        <w:p w:rsidR="00000000" w:rsidRDefault="00C36DE0">
          <w:pPr>
            <w:pStyle w:val="DBFE388A79A14029BB1F6C9B0B67AD9A"/>
          </w:pPr>
          <w:r w:rsidRPr="00681E98">
            <w:rPr>
              <w:rStyle w:val="PlaceholderText"/>
            </w:rPr>
            <w:t>Click or tap here to enter text.</w:t>
          </w:r>
        </w:p>
      </w:docPartBody>
    </w:docPart>
    <w:docPart>
      <w:docPartPr>
        <w:name w:val="43C000A6D88343C1B0D71391F2FBF8F9"/>
        <w:category>
          <w:name w:val="General"/>
          <w:gallery w:val="placeholder"/>
        </w:category>
        <w:types>
          <w:type w:val="bbPlcHdr"/>
        </w:types>
        <w:behaviors>
          <w:behavior w:val="content"/>
        </w:behaviors>
        <w:guid w:val="{6D0A7849-7EA3-4D5A-9679-B2CDD3DD9862}"/>
      </w:docPartPr>
      <w:docPartBody>
        <w:p w:rsidR="00000000" w:rsidRDefault="00C36DE0">
          <w:pPr>
            <w:pStyle w:val="43C000A6D88343C1B0D71391F2FBF8F9"/>
          </w:pPr>
          <w:r w:rsidRPr="00681E98">
            <w:rPr>
              <w:rStyle w:val="PlaceholderText"/>
            </w:rPr>
            <w:t>Click or tap here to enter text.</w:t>
          </w:r>
        </w:p>
      </w:docPartBody>
    </w:docPart>
    <w:docPart>
      <w:docPartPr>
        <w:name w:val="0654742537444D149642AB8055D2AC00"/>
        <w:category>
          <w:name w:val="General"/>
          <w:gallery w:val="placeholder"/>
        </w:category>
        <w:types>
          <w:type w:val="bbPlcHdr"/>
        </w:types>
        <w:behaviors>
          <w:behavior w:val="content"/>
        </w:behaviors>
        <w:guid w:val="{DB61BC16-45B5-4868-9D5B-3662F05132F7}"/>
      </w:docPartPr>
      <w:docPartBody>
        <w:p w:rsidR="00000000" w:rsidRDefault="00C36DE0">
          <w:pPr>
            <w:pStyle w:val="0654742537444D149642AB8055D2AC00"/>
          </w:pPr>
          <w:r w:rsidRPr="00681E98">
            <w:rPr>
              <w:rStyle w:val="PlaceholderText"/>
            </w:rPr>
            <w:t>Click or tap here to enter text.</w:t>
          </w:r>
        </w:p>
      </w:docPartBody>
    </w:docPart>
    <w:docPart>
      <w:docPartPr>
        <w:name w:val="8856ACB4E28845379EC66FA82E7809C1"/>
        <w:category>
          <w:name w:val="General"/>
          <w:gallery w:val="placeholder"/>
        </w:category>
        <w:types>
          <w:type w:val="bbPlcHdr"/>
        </w:types>
        <w:behaviors>
          <w:behavior w:val="content"/>
        </w:behaviors>
        <w:guid w:val="{26BAC888-E9A4-4E73-9A75-4626DE314669}"/>
      </w:docPartPr>
      <w:docPartBody>
        <w:p w:rsidR="00000000" w:rsidRDefault="00C36DE0">
          <w:pPr>
            <w:pStyle w:val="8856ACB4E28845379EC66FA82E7809C1"/>
          </w:pPr>
          <w:r w:rsidRPr="00681E98">
            <w:rPr>
              <w:rStyle w:val="PlaceholderText"/>
            </w:rPr>
            <w:t>Click or tap here to enter text.</w:t>
          </w:r>
        </w:p>
      </w:docPartBody>
    </w:docPart>
    <w:docPart>
      <w:docPartPr>
        <w:name w:val="37FA781672E548DE9804C52BFBEB6098"/>
        <w:category>
          <w:name w:val="General"/>
          <w:gallery w:val="placeholder"/>
        </w:category>
        <w:types>
          <w:type w:val="bbPlcHdr"/>
        </w:types>
        <w:behaviors>
          <w:behavior w:val="content"/>
        </w:behaviors>
        <w:guid w:val="{407303DC-98A3-471D-979C-DE7C90ABC49D}"/>
      </w:docPartPr>
      <w:docPartBody>
        <w:p w:rsidR="00000000" w:rsidRDefault="00C36DE0">
          <w:pPr>
            <w:pStyle w:val="37FA781672E548DE9804C52BFBEB6098"/>
          </w:pPr>
          <w:r w:rsidRPr="00681E98">
            <w:rPr>
              <w:rStyle w:val="PlaceholderText"/>
            </w:rPr>
            <w:t>Click or tap here to enter text.</w:t>
          </w:r>
        </w:p>
      </w:docPartBody>
    </w:docPart>
    <w:docPart>
      <w:docPartPr>
        <w:name w:val="66AE890A1C1A475CA1FDA3A3D793FE60"/>
        <w:category>
          <w:name w:val="General"/>
          <w:gallery w:val="placeholder"/>
        </w:category>
        <w:types>
          <w:type w:val="bbPlcHdr"/>
        </w:types>
        <w:behaviors>
          <w:behavior w:val="content"/>
        </w:behaviors>
        <w:guid w:val="{E66247C4-5ED2-489C-8E5A-72DCD768C9FF}"/>
      </w:docPartPr>
      <w:docPartBody>
        <w:p w:rsidR="00000000" w:rsidRDefault="00C36DE0">
          <w:pPr>
            <w:pStyle w:val="66AE890A1C1A475CA1FDA3A3D793FE60"/>
          </w:pPr>
          <w:r w:rsidRPr="00681E98">
            <w:rPr>
              <w:rStyle w:val="PlaceholderText"/>
            </w:rPr>
            <w:t>Click or tap here to enter text.</w:t>
          </w:r>
        </w:p>
      </w:docPartBody>
    </w:docPart>
    <w:docPart>
      <w:docPartPr>
        <w:name w:val="C73021112615441F8FEDBDBF295391D8"/>
        <w:category>
          <w:name w:val="General"/>
          <w:gallery w:val="placeholder"/>
        </w:category>
        <w:types>
          <w:type w:val="bbPlcHdr"/>
        </w:types>
        <w:behaviors>
          <w:behavior w:val="content"/>
        </w:behaviors>
        <w:guid w:val="{AB1160F3-3FFE-4C07-AF1F-43B676AE5094}"/>
      </w:docPartPr>
      <w:docPartBody>
        <w:p w:rsidR="00000000" w:rsidRDefault="00C36DE0">
          <w:pPr>
            <w:pStyle w:val="C73021112615441F8FEDBDBF295391D8"/>
          </w:pPr>
          <w:r w:rsidRPr="00681E98">
            <w:rPr>
              <w:rStyle w:val="PlaceholderText"/>
            </w:rPr>
            <w:t>Click or tap here to enter text.</w:t>
          </w:r>
        </w:p>
      </w:docPartBody>
    </w:docPart>
    <w:docPart>
      <w:docPartPr>
        <w:name w:val="AF027819AAC84DE295DF5B9C68323233"/>
        <w:category>
          <w:name w:val="General"/>
          <w:gallery w:val="placeholder"/>
        </w:category>
        <w:types>
          <w:type w:val="bbPlcHdr"/>
        </w:types>
        <w:behaviors>
          <w:behavior w:val="content"/>
        </w:behaviors>
        <w:guid w:val="{DE3F4A7F-7111-4CFC-8F9E-9A5AA1CD2880}"/>
      </w:docPartPr>
      <w:docPartBody>
        <w:p w:rsidR="00000000" w:rsidRDefault="00C36DE0">
          <w:pPr>
            <w:pStyle w:val="AF027819AAC84DE295DF5B9C68323233"/>
          </w:pPr>
          <w:r w:rsidRPr="00681E98">
            <w:rPr>
              <w:rStyle w:val="PlaceholderText"/>
            </w:rPr>
            <w:t>Click or tap here to enter text.</w:t>
          </w:r>
        </w:p>
      </w:docPartBody>
    </w:docPart>
    <w:docPart>
      <w:docPartPr>
        <w:name w:val="EA748A53C1024C3594A374F0A88A598B"/>
        <w:category>
          <w:name w:val="General"/>
          <w:gallery w:val="placeholder"/>
        </w:category>
        <w:types>
          <w:type w:val="bbPlcHdr"/>
        </w:types>
        <w:behaviors>
          <w:behavior w:val="content"/>
        </w:behaviors>
        <w:guid w:val="{2A47D786-CA20-4E49-87A3-609823BD61EC}"/>
      </w:docPartPr>
      <w:docPartBody>
        <w:p w:rsidR="00000000" w:rsidRDefault="00C36DE0">
          <w:pPr>
            <w:pStyle w:val="EA748A53C1024C3594A374F0A88A598B"/>
          </w:pPr>
          <w:r w:rsidRPr="00681E98">
            <w:rPr>
              <w:rStyle w:val="PlaceholderText"/>
            </w:rPr>
            <w:t>Click or tap here to enter text.</w:t>
          </w:r>
        </w:p>
      </w:docPartBody>
    </w:docPart>
    <w:docPart>
      <w:docPartPr>
        <w:name w:val="B0881B166D2C48129063021ED7B9C5F7"/>
        <w:category>
          <w:name w:val="General"/>
          <w:gallery w:val="placeholder"/>
        </w:category>
        <w:types>
          <w:type w:val="bbPlcHdr"/>
        </w:types>
        <w:behaviors>
          <w:behavior w:val="content"/>
        </w:behaviors>
        <w:guid w:val="{A6E2C150-A345-4E35-B612-E46BE9331010}"/>
      </w:docPartPr>
      <w:docPartBody>
        <w:p w:rsidR="00000000" w:rsidRDefault="00C36DE0">
          <w:pPr>
            <w:pStyle w:val="B0881B166D2C48129063021ED7B9C5F7"/>
          </w:pPr>
          <w:r w:rsidRPr="00681E98">
            <w:rPr>
              <w:rStyle w:val="PlaceholderText"/>
            </w:rPr>
            <w:t>Click or tap here to enter text.</w:t>
          </w:r>
        </w:p>
      </w:docPartBody>
    </w:docPart>
    <w:docPart>
      <w:docPartPr>
        <w:name w:val="8015AE03E3A94B2FB0D28DE4233EED43"/>
        <w:category>
          <w:name w:val="General"/>
          <w:gallery w:val="placeholder"/>
        </w:category>
        <w:types>
          <w:type w:val="bbPlcHdr"/>
        </w:types>
        <w:behaviors>
          <w:behavior w:val="content"/>
        </w:behaviors>
        <w:guid w:val="{A835E88C-399E-471D-8B97-C27C72066CCA}"/>
      </w:docPartPr>
      <w:docPartBody>
        <w:p w:rsidR="00000000" w:rsidRDefault="00C36DE0">
          <w:pPr>
            <w:pStyle w:val="8015AE03E3A94B2FB0D28DE4233EED43"/>
          </w:pPr>
          <w:r w:rsidRPr="00681E98">
            <w:rPr>
              <w:rStyle w:val="PlaceholderText"/>
            </w:rPr>
            <w:t>Click or tap here to enter text.</w:t>
          </w:r>
        </w:p>
      </w:docPartBody>
    </w:docPart>
    <w:docPart>
      <w:docPartPr>
        <w:name w:val="8884B54F66524570B76B9392392B064E"/>
        <w:category>
          <w:name w:val="General"/>
          <w:gallery w:val="placeholder"/>
        </w:category>
        <w:types>
          <w:type w:val="bbPlcHdr"/>
        </w:types>
        <w:behaviors>
          <w:behavior w:val="content"/>
        </w:behaviors>
        <w:guid w:val="{638CFE06-E334-40C6-A670-541416231187}"/>
      </w:docPartPr>
      <w:docPartBody>
        <w:p w:rsidR="00000000" w:rsidRDefault="00C36DE0">
          <w:pPr>
            <w:pStyle w:val="8884B54F66524570B76B9392392B064E"/>
          </w:pPr>
          <w:r w:rsidRPr="00681E98">
            <w:rPr>
              <w:rStyle w:val="PlaceholderText"/>
            </w:rPr>
            <w:t>Click or tap here to enter text.</w:t>
          </w:r>
        </w:p>
      </w:docPartBody>
    </w:docPart>
    <w:docPart>
      <w:docPartPr>
        <w:name w:val="6FFBEC58844646F9BABA857D6315B0A5"/>
        <w:category>
          <w:name w:val="General"/>
          <w:gallery w:val="placeholder"/>
        </w:category>
        <w:types>
          <w:type w:val="bbPlcHdr"/>
        </w:types>
        <w:behaviors>
          <w:behavior w:val="content"/>
        </w:behaviors>
        <w:guid w:val="{B676FAD8-19EF-4D7F-B999-4362188BC7A5}"/>
      </w:docPartPr>
      <w:docPartBody>
        <w:p w:rsidR="00000000" w:rsidRDefault="00C36DE0">
          <w:pPr>
            <w:pStyle w:val="6FFBEC58844646F9BABA857D6315B0A5"/>
          </w:pPr>
          <w:r w:rsidRPr="00681E98">
            <w:rPr>
              <w:rStyle w:val="PlaceholderText"/>
            </w:rPr>
            <w:t>Click or tap here to enter text.</w:t>
          </w:r>
        </w:p>
      </w:docPartBody>
    </w:docPart>
    <w:docPart>
      <w:docPartPr>
        <w:name w:val="67E3C159F35849CF83B3ED18D28F8A8E"/>
        <w:category>
          <w:name w:val="General"/>
          <w:gallery w:val="placeholder"/>
        </w:category>
        <w:types>
          <w:type w:val="bbPlcHdr"/>
        </w:types>
        <w:behaviors>
          <w:behavior w:val="content"/>
        </w:behaviors>
        <w:guid w:val="{E0CA0E96-B83E-4F58-AF14-E61E20A26C59}"/>
      </w:docPartPr>
      <w:docPartBody>
        <w:p w:rsidR="00000000" w:rsidRDefault="00E573EF">
          <w:pPr>
            <w:pStyle w:val="67E3C159F35849CF83B3ED18D28F8A8E"/>
          </w:pPr>
          <w:r w:rsidRPr="00681E98">
            <w:rPr>
              <w:rStyle w:val="PlaceholderText"/>
            </w:rPr>
            <w:t>Click or tap here to enter text.</w:t>
          </w:r>
        </w:p>
      </w:docPartBody>
    </w:docPart>
    <w:docPart>
      <w:docPartPr>
        <w:name w:val="E0912EFE0247458FB8ECE40EA7B48A7C"/>
        <w:category>
          <w:name w:val="General"/>
          <w:gallery w:val="placeholder"/>
        </w:category>
        <w:types>
          <w:type w:val="bbPlcHdr"/>
        </w:types>
        <w:behaviors>
          <w:behavior w:val="content"/>
        </w:behaviors>
        <w:guid w:val="{7860FD3F-1898-4CE6-88BC-F63B1315406A}"/>
      </w:docPartPr>
      <w:docPartBody>
        <w:p w:rsidR="00000000" w:rsidRDefault="00E573EF">
          <w:pPr>
            <w:pStyle w:val="E0912EFE0247458FB8ECE40EA7B48A7C"/>
          </w:pPr>
          <w:r w:rsidRPr="00681E98">
            <w:rPr>
              <w:rStyle w:val="PlaceholderText"/>
            </w:rPr>
            <w:t>Click or tap here to enter text.</w:t>
          </w:r>
        </w:p>
      </w:docPartBody>
    </w:docPart>
    <w:docPart>
      <w:docPartPr>
        <w:name w:val="276913F6DA064813B2751BE5AAE06E28"/>
        <w:category>
          <w:name w:val="General"/>
          <w:gallery w:val="placeholder"/>
        </w:category>
        <w:types>
          <w:type w:val="bbPlcHdr"/>
        </w:types>
        <w:behaviors>
          <w:behavior w:val="content"/>
        </w:behaviors>
        <w:guid w:val="{6CE1D250-DD97-4AE1-8DF0-C37B9ABC5449}"/>
      </w:docPartPr>
      <w:docPartBody>
        <w:p w:rsidR="00000000" w:rsidRDefault="00E573EF">
          <w:pPr>
            <w:pStyle w:val="276913F6DA064813B2751BE5AAE06E28"/>
          </w:pPr>
          <w:r w:rsidRPr="00681E98">
            <w:rPr>
              <w:rStyle w:val="PlaceholderText"/>
            </w:rPr>
            <w:t>Click or tap here to enter text.</w:t>
          </w:r>
        </w:p>
      </w:docPartBody>
    </w:docPart>
    <w:docPart>
      <w:docPartPr>
        <w:name w:val="664D8C87F2B842988DF78C31E48856DD"/>
        <w:category>
          <w:name w:val="General"/>
          <w:gallery w:val="placeholder"/>
        </w:category>
        <w:types>
          <w:type w:val="bbPlcHdr"/>
        </w:types>
        <w:behaviors>
          <w:behavior w:val="content"/>
        </w:behaviors>
        <w:guid w:val="{53A5A98A-3469-4117-ADBD-0B7EA9D5AEB9}"/>
      </w:docPartPr>
      <w:docPartBody>
        <w:p w:rsidR="00000000" w:rsidRDefault="00E573EF">
          <w:pPr>
            <w:pStyle w:val="664D8C87F2B842988DF78C31E48856DD"/>
          </w:pPr>
          <w:r w:rsidRPr="00681E98">
            <w:rPr>
              <w:rStyle w:val="PlaceholderText"/>
            </w:rPr>
            <w:t>Click or tap here to enter text.</w:t>
          </w:r>
        </w:p>
      </w:docPartBody>
    </w:docPart>
    <w:docPart>
      <w:docPartPr>
        <w:name w:val="792333CC13D34681879B0E85C6634828"/>
        <w:category>
          <w:name w:val="General"/>
          <w:gallery w:val="placeholder"/>
        </w:category>
        <w:types>
          <w:type w:val="bbPlcHdr"/>
        </w:types>
        <w:behaviors>
          <w:behavior w:val="content"/>
        </w:behaviors>
        <w:guid w:val="{5365175E-4125-43A0-A1BE-91ADBC300B8E}"/>
      </w:docPartPr>
      <w:docPartBody>
        <w:p w:rsidR="00000000" w:rsidRDefault="00E573EF">
          <w:pPr>
            <w:pStyle w:val="792333CC13D34681879B0E85C6634828"/>
          </w:pPr>
          <w:r w:rsidRPr="00681E98">
            <w:rPr>
              <w:rStyle w:val="PlaceholderText"/>
            </w:rPr>
            <w:t>Click or tap here to enter text.</w:t>
          </w:r>
        </w:p>
      </w:docPartBody>
    </w:docPart>
    <w:docPart>
      <w:docPartPr>
        <w:name w:val="AA63349F3BB340418281C96F740795C4"/>
        <w:category>
          <w:name w:val="General"/>
          <w:gallery w:val="placeholder"/>
        </w:category>
        <w:types>
          <w:type w:val="bbPlcHdr"/>
        </w:types>
        <w:behaviors>
          <w:behavior w:val="content"/>
        </w:behaviors>
        <w:guid w:val="{740357D5-BC1A-4139-BBFF-E4FFCFC0F0DA}"/>
      </w:docPartPr>
      <w:docPartBody>
        <w:p w:rsidR="00000000" w:rsidRDefault="00E573EF">
          <w:pPr>
            <w:pStyle w:val="AA63349F3BB340418281C96F740795C4"/>
          </w:pPr>
          <w:r w:rsidRPr="00681E98">
            <w:rPr>
              <w:rStyle w:val="PlaceholderText"/>
            </w:rPr>
            <w:t>Click or tap here to enter text.</w:t>
          </w:r>
        </w:p>
      </w:docPartBody>
    </w:docPart>
    <w:docPart>
      <w:docPartPr>
        <w:name w:val="5A32544695D047A5A163FB1373C1AD15"/>
        <w:category>
          <w:name w:val="General"/>
          <w:gallery w:val="placeholder"/>
        </w:category>
        <w:types>
          <w:type w:val="bbPlcHdr"/>
        </w:types>
        <w:behaviors>
          <w:behavior w:val="content"/>
        </w:behaviors>
        <w:guid w:val="{EA88B7D2-D068-4AF9-9BD4-88DAA6497BA1}"/>
      </w:docPartPr>
      <w:docPartBody>
        <w:p w:rsidR="00000000" w:rsidRDefault="00E573EF">
          <w:pPr>
            <w:pStyle w:val="5A32544695D047A5A163FB1373C1AD15"/>
          </w:pPr>
          <w:r w:rsidRPr="00681E98">
            <w:rPr>
              <w:rStyle w:val="PlaceholderText"/>
            </w:rPr>
            <w:t>Click or tap here to enter text.</w:t>
          </w:r>
        </w:p>
      </w:docPartBody>
    </w:docPart>
    <w:docPart>
      <w:docPartPr>
        <w:name w:val="D979ABB2A0F74BEAB1B0806D39921472"/>
        <w:category>
          <w:name w:val="General"/>
          <w:gallery w:val="placeholder"/>
        </w:category>
        <w:types>
          <w:type w:val="bbPlcHdr"/>
        </w:types>
        <w:behaviors>
          <w:behavior w:val="content"/>
        </w:behaviors>
        <w:guid w:val="{E3BD61FB-EE2B-4E17-9F0B-DC6DD2E199AE}"/>
      </w:docPartPr>
      <w:docPartBody>
        <w:p w:rsidR="00000000" w:rsidRDefault="00E573EF">
          <w:pPr>
            <w:pStyle w:val="D979ABB2A0F74BEAB1B0806D39921472"/>
          </w:pPr>
          <w:r w:rsidRPr="00681E98">
            <w:rPr>
              <w:rStyle w:val="PlaceholderText"/>
            </w:rPr>
            <w:t>Click or tap here to enter text.</w:t>
          </w:r>
        </w:p>
      </w:docPartBody>
    </w:docPart>
    <w:docPart>
      <w:docPartPr>
        <w:name w:val="B43B61722ECD4307BAE2B3BC708CDB5D"/>
        <w:category>
          <w:name w:val="General"/>
          <w:gallery w:val="placeholder"/>
        </w:category>
        <w:types>
          <w:type w:val="bbPlcHdr"/>
        </w:types>
        <w:behaviors>
          <w:behavior w:val="content"/>
        </w:behaviors>
        <w:guid w:val="{EDF4F535-CBF1-4749-93BB-04BE8B1809F4}"/>
      </w:docPartPr>
      <w:docPartBody>
        <w:p w:rsidR="00000000" w:rsidRDefault="00E573EF">
          <w:pPr>
            <w:pStyle w:val="B43B61722ECD4307BAE2B3BC708CDB5D"/>
          </w:pPr>
          <w:r w:rsidRPr="00681E98">
            <w:rPr>
              <w:rStyle w:val="PlaceholderText"/>
            </w:rPr>
            <w:t>Click or tap here to enter text.</w:t>
          </w:r>
        </w:p>
      </w:docPartBody>
    </w:docPart>
    <w:docPart>
      <w:docPartPr>
        <w:name w:val="037CC641F4B847549B02AE3159F973C3"/>
        <w:category>
          <w:name w:val="General"/>
          <w:gallery w:val="placeholder"/>
        </w:category>
        <w:types>
          <w:type w:val="bbPlcHdr"/>
        </w:types>
        <w:behaviors>
          <w:behavior w:val="content"/>
        </w:behaviors>
        <w:guid w:val="{6554F523-9AE0-4B51-9CFE-0E6D399B5FC7}"/>
      </w:docPartPr>
      <w:docPartBody>
        <w:p w:rsidR="00000000" w:rsidRDefault="00E573EF">
          <w:pPr>
            <w:pStyle w:val="037CC641F4B847549B02AE3159F973C3"/>
          </w:pPr>
          <w:r w:rsidRPr="00681E98">
            <w:rPr>
              <w:rStyle w:val="PlaceholderText"/>
            </w:rPr>
            <w:t>Click or tap here to enter text.</w:t>
          </w:r>
        </w:p>
      </w:docPartBody>
    </w:docPart>
    <w:docPart>
      <w:docPartPr>
        <w:name w:val="581D4E8630BD49368C37484BD53B6AC9"/>
        <w:category>
          <w:name w:val="General"/>
          <w:gallery w:val="placeholder"/>
        </w:category>
        <w:types>
          <w:type w:val="bbPlcHdr"/>
        </w:types>
        <w:behaviors>
          <w:behavior w:val="content"/>
        </w:behaviors>
        <w:guid w:val="{F12DEB58-48DA-4A91-812C-76BA4E2B99F8}"/>
      </w:docPartPr>
      <w:docPartBody>
        <w:p w:rsidR="00000000" w:rsidRDefault="00E573EF">
          <w:pPr>
            <w:pStyle w:val="581D4E8630BD49368C37484BD53B6AC9"/>
          </w:pPr>
          <w:r w:rsidRPr="00681E98">
            <w:rPr>
              <w:rStyle w:val="PlaceholderText"/>
            </w:rPr>
            <w:t>Click or tap here to enter text.</w:t>
          </w:r>
        </w:p>
      </w:docPartBody>
    </w:docPart>
    <w:docPart>
      <w:docPartPr>
        <w:name w:val="82503C517FDE4E76AA555A8305372AC0"/>
        <w:category>
          <w:name w:val="General"/>
          <w:gallery w:val="placeholder"/>
        </w:category>
        <w:types>
          <w:type w:val="bbPlcHdr"/>
        </w:types>
        <w:behaviors>
          <w:behavior w:val="content"/>
        </w:behaviors>
        <w:guid w:val="{531C9D13-A85B-4FF9-ABA4-722E64CFCC58}"/>
      </w:docPartPr>
      <w:docPartBody>
        <w:p w:rsidR="00000000" w:rsidRDefault="00E573EF">
          <w:pPr>
            <w:pStyle w:val="82503C517FDE4E76AA555A8305372AC0"/>
          </w:pPr>
          <w:r w:rsidRPr="00681E98">
            <w:rPr>
              <w:rStyle w:val="PlaceholderText"/>
            </w:rPr>
            <w:t>Click or tap here to enter text.</w:t>
          </w:r>
        </w:p>
      </w:docPartBody>
    </w:docPart>
    <w:docPart>
      <w:docPartPr>
        <w:name w:val="03E50EF1DCE544B3994782BE7118C79C"/>
        <w:category>
          <w:name w:val="General"/>
          <w:gallery w:val="placeholder"/>
        </w:category>
        <w:types>
          <w:type w:val="bbPlcHdr"/>
        </w:types>
        <w:behaviors>
          <w:behavior w:val="content"/>
        </w:behaviors>
        <w:guid w:val="{2B677987-E67D-416E-922B-A24FD2C6DE01}"/>
      </w:docPartPr>
      <w:docPartBody>
        <w:p w:rsidR="00000000" w:rsidRDefault="00E573EF">
          <w:pPr>
            <w:pStyle w:val="03E50EF1DCE544B3994782BE7118C79C"/>
          </w:pPr>
          <w:r w:rsidRPr="00681E98">
            <w:rPr>
              <w:rStyle w:val="PlaceholderText"/>
            </w:rPr>
            <w:t>Click or tap here to enter text.</w:t>
          </w:r>
        </w:p>
      </w:docPartBody>
    </w:docPart>
    <w:docPart>
      <w:docPartPr>
        <w:name w:val="E9DC1DD46CBF4DDCADCD229B15D2CC95"/>
        <w:category>
          <w:name w:val="General"/>
          <w:gallery w:val="placeholder"/>
        </w:category>
        <w:types>
          <w:type w:val="bbPlcHdr"/>
        </w:types>
        <w:behaviors>
          <w:behavior w:val="content"/>
        </w:behaviors>
        <w:guid w:val="{C1DC642B-5E00-4ACB-9A53-CCD60FCBF863}"/>
      </w:docPartPr>
      <w:docPartBody>
        <w:p w:rsidR="00000000" w:rsidRDefault="00E573EF">
          <w:pPr>
            <w:pStyle w:val="E9DC1DD46CBF4DDCADCD229B15D2CC95"/>
          </w:pPr>
          <w:r w:rsidRPr="00681E98">
            <w:rPr>
              <w:rStyle w:val="PlaceholderText"/>
            </w:rPr>
            <w:t>Click or tap to enter a date.</w:t>
          </w:r>
        </w:p>
      </w:docPartBody>
    </w:docPart>
    <w:docPart>
      <w:docPartPr>
        <w:name w:val="1D563EC51D914DB5AE91E7A35B0E37DC"/>
        <w:category>
          <w:name w:val="General"/>
          <w:gallery w:val="placeholder"/>
        </w:category>
        <w:types>
          <w:type w:val="bbPlcHdr"/>
        </w:types>
        <w:behaviors>
          <w:behavior w:val="content"/>
        </w:behaviors>
        <w:guid w:val="{47F25344-E010-4078-98C5-5034B64EF7AB}"/>
      </w:docPartPr>
      <w:docPartBody>
        <w:p w:rsidR="00000000" w:rsidRDefault="00E573EF">
          <w:pPr>
            <w:pStyle w:val="1D563EC51D914DB5AE91E7A35B0E37DC"/>
          </w:pPr>
          <w:r w:rsidRPr="00681E98">
            <w:rPr>
              <w:rStyle w:val="PlaceholderText"/>
            </w:rPr>
            <w:t>Click or tap to enter a date.</w:t>
          </w:r>
        </w:p>
      </w:docPartBody>
    </w:docPart>
    <w:docPart>
      <w:docPartPr>
        <w:name w:val="F1F1FDF3C9BF490DAD9E9275156618A3"/>
        <w:category>
          <w:name w:val="General"/>
          <w:gallery w:val="placeholder"/>
        </w:category>
        <w:types>
          <w:type w:val="bbPlcHdr"/>
        </w:types>
        <w:behaviors>
          <w:behavior w:val="content"/>
        </w:behaviors>
        <w:guid w:val="{46F2C77D-FB52-4AE0-AF90-C2E7B875A4F9}"/>
      </w:docPartPr>
      <w:docPartBody>
        <w:p w:rsidR="00000000" w:rsidRDefault="00E573EF">
          <w:pPr>
            <w:pStyle w:val="F1F1FDF3C9BF490DAD9E9275156618A3"/>
          </w:pPr>
          <w:r w:rsidRPr="00681E98">
            <w:rPr>
              <w:rStyle w:val="PlaceholderText"/>
            </w:rPr>
            <w:t>Click or tap here to enter text.</w:t>
          </w:r>
        </w:p>
      </w:docPartBody>
    </w:docPart>
    <w:docPart>
      <w:docPartPr>
        <w:name w:val="3C8F0CE4C9E94E499FC86ABE5BCD58E1"/>
        <w:category>
          <w:name w:val="General"/>
          <w:gallery w:val="placeholder"/>
        </w:category>
        <w:types>
          <w:type w:val="bbPlcHdr"/>
        </w:types>
        <w:behaviors>
          <w:behavior w:val="content"/>
        </w:behaviors>
        <w:guid w:val="{72E4A78E-F6F0-48AE-8C61-3F5D1A606DD6}"/>
      </w:docPartPr>
      <w:docPartBody>
        <w:p w:rsidR="00000000" w:rsidRDefault="00E573EF">
          <w:pPr>
            <w:pStyle w:val="3C8F0CE4C9E94E499FC86ABE5BCD58E1"/>
          </w:pPr>
          <w:r w:rsidRPr="00681E98">
            <w:rPr>
              <w:rStyle w:val="PlaceholderText"/>
            </w:rPr>
            <w:t>Click or tap here to enter text.</w:t>
          </w:r>
        </w:p>
      </w:docPartBody>
    </w:docPart>
    <w:docPart>
      <w:docPartPr>
        <w:name w:val="39CE12F179B64277B1D33334398E3EBD"/>
        <w:category>
          <w:name w:val="General"/>
          <w:gallery w:val="placeholder"/>
        </w:category>
        <w:types>
          <w:type w:val="bbPlcHdr"/>
        </w:types>
        <w:behaviors>
          <w:behavior w:val="content"/>
        </w:behaviors>
        <w:guid w:val="{8471AA38-FA64-459C-BFD7-6A4D723D623E}"/>
      </w:docPartPr>
      <w:docPartBody>
        <w:p w:rsidR="00000000" w:rsidRDefault="00E573EF">
          <w:pPr>
            <w:pStyle w:val="39CE12F179B64277B1D33334398E3EBD"/>
          </w:pPr>
          <w:r w:rsidRPr="00681E98">
            <w:rPr>
              <w:rStyle w:val="PlaceholderText"/>
            </w:rPr>
            <w:t>Click or tap here to enter text.</w:t>
          </w:r>
        </w:p>
      </w:docPartBody>
    </w:docPart>
    <w:docPart>
      <w:docPartPr>
        <w:name w:val="1AAAA374268D43E5A4C2065462DB8F71"/>
        <w:category>
          <w:name w:val="General"/>
          <w:gallery w:val="placeholder"/>
        </w:category>
        <w:types>
          <w:type w:val="bbPlcHdr"/>
        </w:types>
        <w:behaviors>
          <w:behavior w:val="content"/>
        </w:behaviors>
        <w:guid w:val="{C030345C-88A2-4469-B41B-D85697121446}"/>
      </w:docPartPr>
      <w:docPartBody>
        <w:p w:rsidR="00000000" w:rsidRDefault="00E573EF">
          <w:pPr>
            <w:pStyle w:val="1AAAA374268D43E5A4C2065462DB8F71"/>
          </w:pPr>
          <w:r w:rsidRPr="00681E98">
            <w:rPr>
              <w:rStyle w:val="PlaceholderText"/>
            </w:rPr>
            <w:t>Click or tap here to enter text.</w:t>
          </w:r>
        </w:p>
      </w:docPartBody>
    </w:docPart>
    <w:docPart>
      <w:docPartPr>
        <w:name w:val="B406F6E88C4B4E7CB37581E1156B0D05"/>
        <w:category>
          <w:name w:val="General"/>
          <w:gallery w:val="placeholder"/>
        </w:category>
        <w:types>
          <w:type w:val="bbPlcHdr"/>
        </w:types>
        <w:behaviors>
          <w:behavior w:val="content"/>
        </w:behaviors>
        <w:guid w:val="{E0F269A7-BEC4-4E8A-980B-630E87068ECA}"/>
      </w:docPartPr>
      <w:docPartBody>
        <w:p w:rsidR="00000000" w:rsidRDefault="00E573EF">
          <w:pPr>
            <w:pStyle w:val="B406F6E88C4B4E7CB37581E1156B0D05"/>
          </w:pPr>
          <w:r w:rsidRPr="00681E98">
            <w:rPr>
              <w:rStyle w:val="PlaceholderText"/>
            </w:rPr>
            <w:t>Click or tap here to enter text.</w:t>
          </w:r>
        </w:p>
      </w:docPartBody>
    </w:docPart>
    <w:docPart>
      <w:docPartPr>
        <w:name w:val="70BD0805FA694C7CB4AD5117823791AD"/>
        <w:category>
          <w:name w:val="General"/>
          <w:gallery w:val="placeholder"/>
        </w:category>
        <w:types>
          <w:type w:val="bbPlcHdr"/>
        </w:types>
        <w:behaviors>
          <w:behavior w:val="content"/>
        </w:behaviors>
        <w:guid w:val="{FF07C663-552A-451D-B451-B15757BE3674}"/>
      </w:docPartPr>
      <w:docPartBody>
        <w:p w:rsidR="00000000" w:rsidRDefault="00E573EF">
          <w:pPr>
            <w:pStyle w:val="70BD0805FA694C7CB4AD5117823791AD"/>
          </w:pPr>
          <w:r w:rsidRPr="00681E98">
            <w:rPr>
              <w:rStyle w:val="PlaceholderText"/>
            </w:rPr>
            <w:t>Click or tap here to enter text.</w:t>
          </w:r>
        </w:p>
      </w:docPartBody>
    </w:docPart>
    <w:docPart>
      <w:docPartPr>
        <w:name w:val="4015FDAA999D4A6F834C4A88C28FA665"/>
        <w:category>
          <w:name w:val="General"/>
          <w:gallery w:val="placeholder"/>
        </w:category>
        <w:types>
          <w:type w:val="bbPlcHdr"/>
        </w:types>
        <w:behaviors>
          <w:behavior w:val="content"/>
        </w:behaviors>
        <w:guid w:val="{CA7B829A-4155-43F6-85CB-FB243EAA3F85}"/>
      </w:docPartPr>
      <w:docPartBody>
        <w:p w:rsidR="00000000" w:rsidRDefault="00E573EF">
          <w:pPr>
            <w:pStyle w:val="4015FDAA999D4A6F834C4A88C28FA665"/>
          </w:pPr>
          <w:r w:rsidRPr="00681E98">
            <w:rPr>
              <w:rStyle w:val="PlaceholderText"/>
            </w:rPr>
            <w:t>Click or tap here to enter text.</w:t>
          </w:r>
        </w:p>
      </w:docPartBody>
    </w:docPart>
    <w:docPart>
      <w:docPartPr>
        <w:name w:val="551AD07B7DA143149BFF8F3A8DA9E196"/>
        <w:category>
          <w:name w:val="General"/>
          <w:gallery w:val="placeholder"/>
        </w:category>
        <w:types>
          <w:type w:val="bbPlcHdr"/>
        </w:types>
        <w:behaviors>
          <w:behavior w:val="content"/>
        </w:behaviors>
        <w:guid w:val="{6A6F5CF0-D504-4E9A-8E68-DD82D7D8CC4D}"/>
      </w:docPartPr>
      <w:docPartBody>
        <w:p w:rsidR="00000000" w:rsidRDefault="00E573EF">
          <w:pPr>
            <w:pStyle w:val="551AD07B7DA143149BFF8F3A8DA9E196"/>
          </w:pPr>
          <w:r w:rsidRPr="00681E98">
            <w:rPr>
              <w:rStyle w:val="PlaceholderText"/>
            </w:rPr>
            <w:t>Click or tap here to enter text.</w:t>
          </w:r>
        </w:p>
      </w:docPartBody>
    </w:docPart>
    <w:docPart>
      <w:docPartPr>
        <w:name w:val="775706A5A52346D6BEEC7CF92F0C5573"/>
        <w:category>
          <w:name w:val="General"/>
          <w:gallery w:val="placeholder"/>
        </w:category>
        <w:types>
          <w:type w:val="bbPlcHdr"/>
        </w:types>
        <w:behaviors>
          <w:behavior w:val="content"/>
        </w:behaviors>
        <w:guid w:val="{1D384E17-C286-4510-94A3-895B3B293101}"/>
      </w:docPartPr>
      <w:docPartBody>
        <w:p w:rsidR="00000000" w:rsidRDefault="00E573EF">
          <w:pPr>
            <w:pStyle w:val="775706A5A52346D6BEEC7CF92F0C5573"/>
          </w:pPr>
          <w:r w:rsidRPr="00681E98">
            <w:rPr>
              <w:rStyle w:val="PlaceholderText"/>
            </w:rPr>
            <w:t>Click or tap here to enter text.</w:t>
          </w:r>
        </w:p>
      </w:docPartBody>
    </w:docPart>
    <w:docPart>
      <w:docPartPr>
        <w:name w:val="E539C4823B4B4316A7F576175F0DEAB0"/>
        <w:category>
          <w:name w:val="General"/>
          <w:gallery w:val="placeholder"/>
        </w:category>
        <w:types>
          <w:type w:val="bbPlcHdr"/>
        </w:types>
        <w:behaviors>
          <w:behavior w:val="content"/>
        </w:behaviors>
        <w:guid w:val="{4F0B5F41-C262-4F8F-AD1E-4FE5F50E4914}"/>
      </w:docPartPr>
      <w:docPartBody>
        <w:p w:rsidR="00000000" w:rsidRDefault="00E573EF">
          <w:pPr>
            <w:pStyle w:val="E539C4823B4B4316A7F576175F0DEAB0"/>
          </w:pPr>
          <w:r w:rsidRPr="00681E98">
            <w:rPr>
              <w:rStyle w:val="PlaceholderText"/>
            </w:rPr>
            <w:t>Click or tap here to enter text.</w:t>
          </w:r>
        </w:p>
      </w:docPartBody>
    </w:docPart>
    <w:docPart>
      <w:docPartPr>
        <w:name w:val="D1C96B4812C7435FAFC2B13FE2CD2345"/>
        <w:category>
          <w:name w:val="General"/>
          <w:gallery w:val="placeholder"/>
        </w:category>
        <w:types>
          <w:type w:val="bbPlcHdr"/>
        </w:types>
        <w:behaviors>
          <w:behavior w:val="content"/>
        </w:behaviors>
        <w:guid w:val="{83F698F3-7D1F-44A5-A1B6-B4422D20808D}"/>
      </w:docPartPr>
      <w:docPartBody>
        <w:p w:rsidR="00000000" w:rsidRDefault="00E573EF">
          <w:pPr>
            <w:pStyle w:val="D1C96B4812C7435FAFC2B13FE2CD2345"/>
          </w:pPr>
          <w:r w:rsidRPr="00681E98">
            <w:rPr>
              <w:rStyle w:val="PlaceholderText"/>
            </w:rPr>
            <w:t>Click or tap here to enter text.</w:t>
          </w:r>
        </w:p>
      </w:docPartBody>
    </w:docPart>
    <w:docPart>
      <w:docPartPr>
        <w:name w:val="FC19755FD57F4515B5869ED4931DE7A5"/>
        <w:category>
          <w:name w:val="General"/>
          <w:gallery w:val="placeholder"/>
        </w:category>
        <w:types>
          <w:type w:val="bbPlcHdr"/>
        </w:types>
        <w:behaviors>
          <w:behavior w:val="content"/>
        </w:behaviors>
        <w:guid w:val="{AB0B2A72-30F8-4C4E-84E7-3222EB6A7292}"/>
      </w:docPartPr>
      <w:docPartBody>
        <w:p w:rsidR="00000000" w:rsidRDefault="00E573EF">
          <w:pPr>
            <w:pStyle w:val="FC19755FD57F4515B5869ED4931DE7A5"/>
          </w:pPr>
          <w:r w:rsidRPr="00681E98">
            <w:rPr>
              <w:rStyle w:val="PlaceholderText"/>
            </w:rPr>
            <w:t>Click or tap here to enter text.</w:t>
          </w:r>
        </w:p>
      </w:docPartBody>
    </w:docPart>
    <w:docPart>
      <w:docPartPr>
        <w:name w:val="B182DC2DB22E4B9BA21F47F5C0A980C2"/>
        <w:category>
          <w:name w:val="General"/>
          <w:gallery w:val="placeholder"/>
        </w:category>
        <w:types>
          <w:type w:val="bbPlcHdr"/>
        </w:types>
        <w:behaviors>
          <w:behavior w:val="content"/>
        </w:behaviors>
        <w:guid w:val="{016CB5CE-894F-4251-A00C-4F48128B1355}"/>
      </w:docPartPr>
      <w:docPartBody>
        <w:p w:rsidR="00000000" w:rsidRDefault="00E573EF">
          <w:pPr>
            <w:pStyle w:val="B182DC2DB22E4B9BA21F47F5C0A980C2"/>
          </w:pPr>
          <w:r w:rsidRPr="00681E98">
            <w:rPr>
              <w:rStyle w:val="PlaceholderText"/>
            </w:rPr>
            <w:t>Click or tap here to enter text.</w:t>
          </w:r>
        </w:p>
      </w:docPartBody>
    </w:docPart>
    <w:docPart>
      <w:docPartPr>
        <w:name w:val="A758B077B99948ABAD3778A4A1A489ED"/>
        <w:category>
          <w:name w:val="General"/>
          <w:gallery w:val="placeholder"/>
        </w:category>
        <w:types>
          <w:type w:val="bbPlcHdr"/>
        </w:types>
        <w:behaviors>
          <w:behavior w:val="content"/>
        </w:behaviors>
        <w:guid w:val="{DDB3226D-963F-4BDA-8DEF-2630C396CFDE}"/>
      </w:docPartPr>
      <w:docPartBody>
        <w:p w:rsidR="00000000" w:rsidRDefault="00E573EF">
          <w:pPr>
            <w:pStyle w:val="A758B077B99948ABAD3778A4A1A489ED"/>
          </w:pPr>
          <w:r w:rsidRPr="00681E98">
            <w:rPr>
              <w:rStyle w:val="PlaceholderText"/>
            </w:rPr>
            <w:t>Click or tap here to enter text.</w:t>
          </w:r>
        </w:p>
      </w:docPartBody>
    </w:docPart>
    <w:docPart>
      <w:docPartPr>
        <w:name w:val="49D3792338B745AA9D0FCEB12C2BB1E5"/>
        <w:category>
          <w:name w:val="General"/>
          <w:gallery w:val="placeholder"/>
        </w:category>
        <w:types>
          <w:type w:val="bbPlcHdr"/>
        </w:types>
        <w:behaviors>
          <w:behavior w:val="content"/>
        </w:behaviors>
        <w:guid w:val="{78EBB8D7-D1A5-4CD6-A67A-B19CF851D873}"/>
      </w:docPartPr>
      <w:docPartBody>
        <w:p w:rsidR="00000000" w:rsidRDefault="00E573EF">
          <w:pPr>
            <w:pStyle w:val="49D3792338B745AA9D0FCEB12C2BB1E5"/>
          </w:pPr>
          <w:r w:rsidRPr="00681E98">
            <w:rPr>
              <w:rStyle w:val="PlaceholderText"/>
            </w:rPr>
            <w:t>Click or tap here to enter text.</w:t>
          </w:r>
        </w:p>
      </w:docPartBody>
    </w:docPart>
    <w:docPart>
      <w:docPartPr>
        <w:name w:val="4B77EB28CF0B4A078B462A75918815FF"/>
        <w:category>
          <w:name w:val="General"/>
          <w:gallery w:val="placeholder"/>
        </w:category>
        <w:types>
          <w:type w:val="bbPlcHdr"/>
        </w:types>
        <w:behaviors>
          <w:behavior w:val="content"/>
        </w:behaviors>
        <w:guid w:val="{94402CA6-ECD6-4996-865C-8F493514DEF6}"/>
      </w:docPartPr>
      <w:docPartBody>
        <w:p w:rsidR="00000000" w:rsidRDefault="00E573EF">
          <w:pPr>
            <w:pStyle w:val="4B77EB28CF0B4A078B462A75918815FF"/>
          </w:pPr>
          <w:r w:rsidRPr="00681E98">
            <w:rPr>
              <w:rStyle w:val="PlaceholderText"/>
            </w:rPr>
            <w:t>Click or tap here to enter text.</w:t>
          </w:r>
        </w:p>
      </w:docPartBody>
    </w:docPart>
    <w:docPart>
      <w:docPartPr>
        <w:name w:val="404096F848B94F0B9CF8102B9967BA14"/>
        <w:category>
          <w:name w:val="General"/>
          <w:gallery w:val="placeholder"/>
        </w:category>
        <w:types>
          <w:type w:val="bbPlcHdr"/>
        </w:types>
        <w:behaviors>
          <w:behavior w:val="content"/>
        </w:behaviors>
        <w:guid w:val="{D1E42095-8634-4365-BC0D-38F09B94692F}"/>
      </w:docPartPr>
      <w:docPartBody>
        <w:p w:rsidR="00000000" w:rsidRDefault="00E573EF">
          <w:pPr>
            <w:pStyle w:val="404096F848B94F0B9CF8102B9967BA14"/>
          </w:pPr>
          <w:r w:rsidRPr="00681E98">
            <w:rPr>
              <w:rStyle w:val="PlaceholderText"/>
            </w:rPr>
            <w:t>Click or tap here to enter text.</w:t>
          </w:r>
        </w:p>
      </w:docPartBody>
    </w:docPart>
    <w:docPart>
      <w:docPartPr>
        <w:name w:val="C62B1293B16F4E959F75DE5D93BC17B4"/>
        <w:category>
          <w:name w:val="General"/>
          <w:gallery w:val="placeholder"/>
        </w:category>
        <w:types>
          <w:type w:val="bbPlcHdr"/>
        </w:types>
        <w:behaviors>
          <w:behavior w:val="content"/>
        </w:behaviors>
        <w:guid w:val="{9F0C4849-3ADF-46F2-BBCC-9948BECE8173}"/>
      </w:docPartPr>
      <w:docPartBody>
        <w:p w:rsidR="00000000" w:rsidRDefault="00E573EF">
          <w:pPr>
            <w:pStyle w:val="C62B1293B16F4E959F75DE5D93BC17B4"/>
          </w:pPr>
          <w:r w:rsidRPr="00681E98">
            <w:rPr>
              <w:rStyle w:val="PlaceholderText"/>
            </w:rPr>
            <w:t>Click or tap here to enter text.</w:t>
          </w:r>
        </w:p>
      </w:docPartBody>
    </w:docPart>
    <w:docPart>
      <w:docPartPr>
        <w:name w:val="9E6B14F6388A4ED0B9D0A85573279C26"/>
        <w:category>
          <w:name w:val="General"/>
          <w:gallery w:val="placeholder"/>
        </w:category>
        <w:types>
          <w:type w:val="bbPlcHdr"/>
        </w:types>
        <w:behaviors>
          <w:behavior w:val="content"/>
        </w:behaviors>
        <w:guid w:val="{E4C7BCDA-688F-4EBD-AF11-443CC1033A6B}"/>
      </w:docPartPr>
      <w:docPartBody>
        <w:p w:rsidR="00000000" w:rsidRDefault="00E573EF">
          <w:pPr>
            <w:pStyle w:val="9E6B14F6388A4ED0B9D0A85573279C26"/>
          </w:pPr>
          <w:r w:rsidRPr="00681E98">
            <w:rPr>
              <w:rStyle w:val="PlaceholderText"/>
            </w:rPr>
            <w:t>Click or tap here to enter text.</w:t>
          </w:r>
        </w:p>
      </w:docPartBody>
    </w:docPart>
    <w:docPart>
      <w:docPartPr>
        <w:name w:val="CC996EBB8A464B00AB60606E924D53C7"/>
        <w:category>
          <w:name w:val="General"/>
          <w:gallery w:val="placeholder"/>
        </w:category>
        <w:types>
          <w:type w:val="bbPlcHdr"/>
        </w:types>
        <w:behaviors>
          <w:behavior w:val="content"/>
        </w:behaviors>
        <w:guid w:val="{EB13BC2A-EFF4-42AA-BCAB-9477420E6B63}"/>
      </w:docPartPr>
      <w:docPartBody>
        <w:p w:rsidR="00000000" w:rsidRDefault="00E573EF">
          <w:pPr>
            <w:pStyle w:val="CC996EBB8A464B00AB60606E924D53C7"/>
          </w:pPr>
          <w:r w:rsidRPr="00681E98">
            <w:rPr>
              <w:rStyle w:val="PlaceholderText"/>
            </w:rPr>
            <w:t>Click or tap here to enter text.</w:t>
          </w:r>
        </w:p>
      </w:docPartBody>
    </w:docPart>
    <w:docPart>
      <w:docPartPr>
        <w:name w:val="D229882905604733B1E4F2D92C7E60C5"/>
        <w:category>
          <w:name w:val="General"/>
          <w:gallery w:val="placeholder"/>
        </w:category>
        <w:types>
          <w:type w:val="bbPlcHdr"/>
        </w:types>
        <w:behaviors>
          <w:behavior w:val="content"/>
        </w:behaviors>
        <w:guid w:val="{A28E0169-4047-403B-AD1C-C24879356081}"/>
      </w:docPartPr>
      <w:docPartBody>
        <w:p w:rsidR="00000000" w:rsidRDefault="00E573EF">
          <w:pPr>
            <w:pStyle w:val="D229882905604733B1E4F2D92C7E60C5"/>
          </w:pPr>
          <w:r w:rsidRPr="00681E98">
            <w:rPr>
              <w:rStyle w:val="PlaceholderText"/>
            </w:rPr>
            <w:t>Click or tap here to enter text.</w:t>
          </w:r>
        </w:p>
      </w:docPartBody>
    </w:docPart>
    <w:docPart>
      <w:docPartPr>
        <w:name w:val="4DE158E2A48949A9B1A973ECF5750E24"/>
        <w:category>
          <w:name w:val="General"/>
          <w:gallery w:val="placeholder"/>
        </w:category>
        <w:types>
          <w:type w:val="bbPlcHdr"/>
        </w:types>
        <w:behaviors>
          <w:behavior w:val="content"/>
        </w:behaviors>
        <w:guid w:val="{DE5E8A34-6A1E-4D40-B577-C605700E72AC}"/>
      </w:docPartPr>
      <w:docPartBody>
        <w:p w:rsidR="00000000" w:rsidRDefault="00E573EF">
          <w:pPr>
            <w:pStyle w:val="4DE158E2A48949A9B1A973ECF5750E24"/>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AA3A078E81E4897AE42EDE9C4F0B7D0">
    <w:name w:val="FAA3A078E81E4897AE42EDE9C4F0B7D0"/>
  </w:style>
  <w:style w:type="paragraph" w:customStyle="1" w:styleId="DC63A415E3704AE0B47C36F2602D1A61">
    <w:name w:val="DC63A415E3704AE0B47C36F2602D1A61"/>
  </w:style>
  <w:style w:type="paragraph" w:customStyle="1" w:styleId="74056392F29D460CA489CB243F957149">
    <w:name w:val="74056392F29D460CA489CB243F957149"/>
  </w:style>
  <w:style w:type="paragraph" w:customStyle="1" w:styleId="4E1A175513AC4C7D8F7E56765E487FD1">
    <w:name w:val="4E1A175513AC4C7D8F7E56765E487FD1"/>
  </w:style>
  <w:style w:type="paragraph" w:customStyle="1" w:styleId="1B4C27B4242C4DEF8FA9EA3ECC975F45">
    <w:name w:val="1B4C27B4242C4DEF8FA9EA3ECC975F45"/>
  </w:style>
  <w:style w:type="paragraph" w:customStyle="1" w:styleId="BF55DACAC9CB4B9AA9A6702F2EBEE6D3">
    <w:name w:val="BF55DACAC9CB4B9AA9A6702F2EBEE6D3"/>
  </w:style>
  <w:style w:type="paragraph" w:customStyle="1" w:styleId="4C6339EFD7E14F96B3CD0323AB5E8730">
    <w:name w:val="4C6339EFD7E14F96B3CD0323AB5E8730"/>
  </w:style>
  <w:style w:type="paragraph" w:customStyle="1" w:styleId="A9A8B7F42E4C4EEE8775133FF4121301">
    <w:name w:val="A9A8B7F42E4C4EEE8775133FF4121301"/>
  </w:style>
  <w:style w:type="paragraph" w:customStyle="1" w:styleId="5ABAAA359ADA4D2B98C55B85A3C08319">
    <w:name w:val="5ABAAA359ADA4D2B98C55B85A3C08319"/>
  </w:style>
  <w:style w:type="paragraph" w:customStyle="1" w:styleId="42E6B4A70E1A4467BCAB430C3D24492F">
    <w:name w:val="42E6B4A70E1A4467BCAB430C3D24492F"/>
  </w:style>
  <w:style w:type="paragraph" w:customStyle="1" w:styleId="21DAF7117AE149AE8DD79D6A7B717924">
    <w:name w:val="21DAF7117AE149AE8DD79D6A7B717924"/>
  </w:style>
  <w:style w:type="paragraph" w:customStyle="1" w:styleId="97FEDBB2DFDB494EBB2FB4855983D292">
    <w:name w:val="97FEDBB2DFDB494EBB2FB4855983D292"/>
  </w:style>
  <w:style w:type="paragraph" w:customStyle="1" w:styleId="388EFE1E10EC4006A96862FE5E994687">
    <w:name w:val="388EFE1E10EC4006A96862FE5E994687"/>
  </w:style>
  <w:style w:type="paragraph" w:customStyle="1" w:styleId="5A722546AAB54454B81E7BB021F47E29">
    <w:name w:val="5A722546AAB54454B81E7BB021F47E29"/>
  </w:style>
  <w:style w:type="paragraph" w:customStyle="1" w:styleId="FF5351605BEF41E6B0A33A9CA6F37589">
    <w:name w:val="FF5351605BEF41E6B0A33A9CA6F37589"/>
  </w:style>
  <w:style w:type="paragraph" w:customStyle="1" w:styleId="A71639D1DC6F4868A6F27B8CE76D4849">
    <w:name w:val="A71639D1DC6F4868A6F27B8CE76D4849"/>
  </w:style>
  <w:style w:type="paragraph" w:customStyle="1" w:styleId="01A6A4E30056417DB0128BE56F06A111">
    <w:name w:val="01A6A4E30056417DB0128BE56F06A111"/>
  </w:style>
  <w:style w:type="paragraph" w:customStyle="1" w:styleId="1AF86892117A42B99347DE13999A6288">
    <w:name w:val="1AF86892117A42B99347DE13999A6288"/>
  </w:style>
  <w:style w:type="paragraph" w:customStyle="1" w:styleId="2D083C86E867452B873C812D368A60A8">
    <w:name w:val="2D083C86E867452B873C812D368A60A8"/>
  </w:style>
  <w:style w:type="paragraph" w:customStyle="1" w:styleId="9A906B7D94B54AE0863FE0C660161013">
    <w:name w:val="9A906B7D94B54AE0863FE0C660161013"/>
  </w:style>
  <w:style w:type="paragraph" w:customStyle="1" w:styleId="B016B0D0A2504FDB9B364A3017D737AE">
    <w:name w:val="B016B0D0A2504FDB9B364A3017D737AE"/>
  </w:style>
  <w:style w:type="paragraph" w:customStyle="1" w:styleId="D1380DCABCBF4495AD493AD79ECAE546">
    <w:name w:val="D1380DCABCBF4495AD493AD79ECAE546"/>
  </w:style>
  <w:style w:type="paragraph" w:customStyle="1" w:styleId="DBFE388A79A14029BB1F6C9B0B67AD9A">
    <w:name w:val="DBFE388A79A14029BB1F6C9B0B67AD9A"/>
  </w:style>
  <w:style w:type="paragraph" w:customStyle="1" w:styleId="43C000A6D88343C1B0D71391F2FBF8F9">
    <w:name w:val="43C000A6D88343C1B0D71391F2FBF8F9"/>
  </w:style>
  <w:style w:type="paragraph" w:customStyle="1" w:styleId="0654742537444D149642AB8055D2AC00">
    <w:name w:val="0654742537444D149642AB8055D2AC00"/>
  </w:style>
  <w:style w:type="paragraph" w:customStyle="1" w:styleId="8856ACB4E28845379EC66FA82E7809C1">
    <w:name w:val="8856ACB4E28845379EC66FA82E7809C1"/>
  </w:style>
  <w:style w:type="paragraph" w:customStyle="1" w:styleId="37FA781672E548DE9804C52BFBEB6098">
    <w:name w:val="37FA781672E548DE9804C52BFBEB6098"/>
  </w:style>
  <w:style w:type="paragraph" w:customStyle="1" w:styleId="66AE890A1C1A475CA1FDA3A3D793FE60">
    <w:name w:val="66AE890A1C1A475CA1FDA3A3D793FE60"/>
  </w:style>
  <w:style w:type="paragraph" w:customStyle="1" w:styleId="C73021112615441F8FEDBDBF295391D8">
    <w:name w:val="C73021112615441F8FEDBDBF295391D8"/>
  </w:style>
  <w:style w:type="paragraph" w:customStyle="1" w:styleId="AF027819AAC84DE295DF5B9C68323233">
    <w:name w:val="AF027819AAC84DE295DF5B9C68323233"/>
  </w:style>
  <w:style w:type="paragraph" w:customStyle="1" w:styleId="EA748A53C1024C3594A374F0A88A598B">
    <w:name w:val="EA748A53C1024C3594A374F0A88A598B"/>
  </w:style>
  <w:style w:type="paragraph" w:customStyle="1" w:styleId="B0881B166D2C48129063021ED7B9C5F7">
    <w:name w:val="B0881B166D2C48129063021ED7B9C5F7"/>
  </w:style>
  <w:style w:type="paragraph" w:customStyle="1" w:styleId="8015AE03E3A94B2FB0D28DE4233EED43">
    <w:name w:val="8015AE03E3A94B2FB0D28DE4233EED43"/>
  </w:style>
  <w:style w:type="paragraph" w:customStyle="1" w:styleId="8884B54F66524570B76B9392392B064E">
    <w:name w:val="8884B54F66524570B76B9392392B064E"/>
  </w:style>
  <w:style w:type="paragraph" w:customStyle="1" w:styleId="6FFBEC58844646F9BABA857D6315B0A5">
    <w:name w:val="6FFBEC58844646F9BABA857D6315B0A5"/>
  </w:style>
  <w:style w:type="paragraph" w:customStyle="1" w:styleId="67E3C159F35849CF83B3ED18D28F8A8E">
    <w:name w:val="67E3C159F35849CF83B3ED18D28F8A8E"/>
  </w:style>
  <w:style w:type="paragraph" w:customStyle="1" w:styleId="E0912EFE0247458FB8ECE40EA7B48A7C">
    <w:name w:val="E0912EFE0247458FB8ECE40EA7B48A7C"/>
  </w:style>
  <w:style w:type="paragraph" w:customStyle="1" w:styleId="276913F6DA064813B2751BE5AAE06E28">
    <w:name w:val="276913F6DA064813B2751BE5AAE06E28"/>
  </w:style>
  <w:style w:type="paragraph" w:customStyle="1" w:styleId="664D8C87F2B842988DF78C31E48856DD">
    <w:name w:val="664D8C87F2B842988DF78C31E48856DD"/>
  </w:style>
  <w:style w:type="paragraph" w:customStyle="1" w:styleId="792333CC13D34681879B0E85C6634828">
    <w:name w:val="792333CC13D34681879B0E85C6634828"/>
  </w:style>
  <w:style w:type="paragraph" w:customStyle="1" w:styleId="AA63349F3BB340418281C96F740795C4">
    <w:name w:val="AA63349F3BB340418281C96F740795C4"/>
  </w:style>
  <w:style w:type="paragraph" w:customStyle="1" w:styleId="5A32544695D047A5A163FB1373C1AD15">
    <w:name w:val="5A32544695D047A5A163FB1373C1AD15"/>
  </w:style>
  <w:style w:type="paragraph" w:customStyle="1" w:styleId="D979ABB2A0F74BEAB1B0806D39921472">
    <w:name w:val="D979ABB2A0F74BEAB1B0806D39921472"/>
  </w:style>
  <w:style w:type="paragraph" w:customStyle="1" w:styleId="B43B61722ECD4307BAE2B3BC708CDB5D">
    <w:name w:val="B43B61722ECD4307BAE2B3BC708CDB5D"/>
  </w:style>
  <w:style w:type="paragraph" w:customStyle="1" w:styleId="037CC641F4B847549B02AE3159F973C3">
    <w:name w:val="037CC641F4B847549B02AE3159F973C3"/>
  </w:style>
  <w:style w:type="paragraph" w:customStyle="1" w:styleId="581D4E8630BD49368C37484BD53B6AC9">
    <w:name w:val="581D4E8630BD49368C37484BD53B6AC9"/>
  </w:style>
  <w:style w:type="paragraph" w:customStyle="1" w:styleId="82503C517FDE4E76AA555A8305372AC0">
    <w:name w:val="82503C517FDE4E76AA555A8305372AC0"/>
  </w:style>
  <w:style w:type="paragraph" w:customStyle="1" w:styleId="03E50EF1DCE544B3994782BE7118C79C">
    <w:name w:val="03E50EF1DCE544B3994782BE7118C79C"/>
  </w:style>
  <w:style w:type="paragraph" w:customStyle="1" w:styleId="E9DC1DD46CBF4DDCADCD229B15D2CC95">
    <w:name w:val="E9DC1DD46CBF4DDCADCD229B15D2CC95"/>
  </w:style>
  <w:style w:type="paragraph" w:customStyle="1" w:styleId="1D563EC51D914DB5AE91E7A35B0E37DC">
    <w:name w:val="1D563EC51D914DB5AE91E7A35B0E37DC"/>
  </w:style>
  <w:style w:type="paragraph" w:customStyle="1" w:styleId="F1F1FDF3C9BF490DAD9E9275156618A3">
    <w:name w:val="F1F1FDF3C9BF490DAD9E9275156618A3"/>
  </w:style>
  <w:style w:type="paragraph" w:customStyle="1" w:styleId="3C8F0CE4C9E94E499FC86ABE5BCD58E1">
    <w:name w:val="3C8F0CE4C9E94E499FC86ABE5BCD58E1"/>
  </w:style>
  <w:style w:type="paragraph" w:customStyle="1" w:styleId="39CE12F179B64277B1D33334398E3EBD">
    <w:name w:val="39CE12F179B64277B1D33334398E3EBD"/>
  </w:style>
  <w:style w:type="paragraph" w:customStyle="1" w:styleId="1AAAA374268D43E5A4C2065462DB8F71">
    <w:name w:val="1AAAA374268D43E5A4C2065462DB8F71"/>
  </w:style>
  <w:style w:type="paragraph" w:customStyle="1" w:styleId="B406F6E88C4B4E7CB37581E1156B0D05">
    <w:name w:val="B406F6E88C4B4E7CB37581E1156B0D05"/>
  </w:style>
  <w:style w:type="paragraph" w:customStyle="1" w:styleId="70BD0805FA694C7CB4AD5117823791AD">
    <w:name w:val="70BD0805FA694C7CB4AD5117823791AD"/>
  </w:style>
  <w:style w:type="paragraph" w:customStyle="1" w:styleId="4015FDAA999D4A6F834C4A88C28FA665">
    <w:name w:val="4015FDAA999D4A6F834C4A88C28FA665"/>
  </w:style>
  <w:style w:type="paragraph" w:customStyle="1" w:styleId="551AD07B7DA143149BFF8F3A8DA9E196">
    <w:name w:val="551AD07B7DA143149BFF8F3A8DA9E196"/>
  </w:style>
  <w:style w:type="paragraph" w:customStyle="1" w:styleId="775706A5A52346D6BEEC7CF92F0C5573">
    <w:name w:val="775706A5A52346D6BEEC7CF92F0C5573"/>
  </w:style>
  <w:style w:type="paragraph" w:customStyle="1" w:styleId="E539C4823B4B4316A7F576175F0DEAB0">
    <w:name w:val="E539C4823B4B4316A7F576175F0DEAB0"/>
  </w:style>
  <w:style w:type="paragraph" w:customStyle="1" w:styleId="D1C96B4812C7435FAFC2B13FE2CD2345">
    <w:name w:val="D1C96B4812C7435FAFC2B13FE2CD2345"/>
  </w:style>
  <w:style w:type="paragraph" w:customStyle="1" w:styleId="FC19755FD57F4515B5869ED4931DE7A5">
    <w:name w:val="FC19755FD57F4515B5869ED4931DE7A5"/>
  </w:style>
  <w:style w:type="paragraph" w:customStyle="1" w:styleId="B182DC2DB22E4B9BA21F47F5C0A980C2">
    <w:name w:val="B182DC2DB22E4B9BA21F47F5C0A980C2"/>
  </w:style>
  <w:style w:type="paragraph" w:customStyle="1" w:styleId="A758B077B99948ABAD3778A4A1A489ED">
    <w:name w:val="A758B077B99948ABAD3778A4A1A489ED"/>
  </w:style>
  <w:style w:type="paragraph" w:customStyle="1" w:styleId="49D3792338B745AA9D0FCEB12C2BB1E5">
    <w:name w:val="49D3792338B745AA9D0FCEB12C2BB1E5"/>
  </w:style>
  <w:style w:type="paragraph" w:customStyle="1" w:styleId="4B77EB28CF0B4A078B462A75918815FF">
    <w:name w:val="4B77EB28CF0B4A078B462A75918815FF"/>
  </w:style>
  <w:style w:type="paragraph" w:customStyle="1" w:styleId="404096F848B94F0B9CF8102B9967BA14">
    <w:name w:val="404096F848B94F0B9CF8102B9967BA14"/>
  </w:style>
  <w:style w:type="paragraph" w:customStyle="1" w:styleId="C62B1293B16F4E959F75DE5D93BC17B4">
    <w:name w:val="C62B1293B16F4E959F75DE5D93BC17B4"/>
  </w:style>
  <w:style w:type="paragraph" w:customStyle="1" w:styleId="9E6B14F6388A4ED0B9D0A85573279C26">
    <w:name w:val="9E6B14F6388A4ED0B9D0A85573279C26"/>
  </w:style>
  <w:style w:type="paragraph" w:customStyle="1" w:styleId="CC996EBB8A464B00AB60606E924D53C7">
    <w:name w:val="CC996EBB8A464B00AB60606E924D53C7"/>
  </w:style>
  <w:style w:type="paragraph" w:customStyle="1" w:styleId="D229882905604733B1E4F2D92C7E60C5">
    <w:name w:val="D229882905604733B1E4F2D92C7E60C5"/>
  </w:style>
  <w:style w:type="paragraph" w:customStyle="1" w:styleId="4DE158E2A48949A9B1A973ECF5750E24">
    <w:name w:val="4DE158E2A48949A9B1A973ECF5750E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5633-FCB5-4195-8F5E-EF1A81FA6BE6}">
  <ds:schemaRefs>
    <ds:schemaRef ds:uri="http://purl.org/dc/terms/"/>
    <ds:schemaRef ds:uri="df7a2397-886e-4b60-b6a3-967982c29bcd"/>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9f91ad1f-ae1c-45d7-9f5f-8fc807a6dfa8"/>
    <ds:schemaRef ds:uri="http://www.w3.org/XML/1998/namespace"/>
  </ds:schemaRefs>
</ds:datastoreItem>
</file>

<file path=customXml/itemProps2.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3.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CCDD29-0D32-4C73-99BC-11C1F07EF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(003)</Template>
  <TotalTime>1</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Lock</dc:creator>
  <cp:keywords/>
  <dc:description/>
  <cp:lastModifiedBy>Jessica Lock</cp:lastModifiedBy>
  <cp:revision>1</cp:revision>
  <cp:lastPrinted>2022-05-19T13:50:00Z</cp:lastPrinted>
  <dcterms:created xsi:type="dcterms:W3CDTF">2024-05-14T08:47:00Z</dcterms:created>
  <dcterms:modified xsi:type="dcterms:W3CDTF">2024-05-14T08:48:00Z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