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FF7E13" w:rsidP="00B83A6B">
            <w:pPr>
              <w:spacing w:line="240" w:lineRule="auto"/>
              <w:rPr>
                <w:b/>
                <w:bCs/>
              </w:rPr>
            </w:pPr>
            <w:sdt>
              <w:sdtPr>
                <w:rPr>
                  <w:rStyle w:val="PlaceholderText"/>
                  <w:caps/>
                </w:rPr>
                <w:alias w:val="Applicants Surname"/>
                <w:tag w:val="Applicant"/>
                <w:id w:val="-469979498"/>
                <w:placeholder>
                  <w:docPart w:val="9F2A234DCA1A404DA69F71882BC8ED79"/>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9C648D35D30B419CB86DE04A51A9A9AB"/>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99679C7C0322464D8BA88158465861A0"/>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0D5BC958416E43759498420AAAD5EB3F"/>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189A4BB061C74E8E8D2066D50F0F3B2A"/>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D1B296A5F2A64718845B6F14EF4630AA"/>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E88DA932E855405C980F56EFC4297BE1"/>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326A677D408B4E58A990F5D1DFF9737D"/>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B84344DC653D4F4A8D704B69EECF1A23"/>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E45C8F7B46D54921840F0AB8328C05EA"/>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F66BFCE257744056B45EE048BC607A2E"/>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7B3D1870E8C64CBCAAB723932373EA96"/>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80A9152D9B3848769CB2C867D7C9986B"/>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3FAC1D2CD85D407DBC7A60699C4982F1"/>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56622F94474642D9A68407F557459AD4"/>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8B7C1490D2EF4BEE8820221EA12A14A8"/>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BA9731D76A6B4838A503F32D65C3B266"/>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74D813FE12D44258968F7F8AD1821D24"/>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44D286C0E5D84F4E84DA343C4D7B5580"/>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148DF7AAA95847EC8608BB5C9F091568"/>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7E34E7F275A344429133C0D7125FC82B"/>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7D9C985B538B470D9D40E6EED77D61D7"/>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72117485003545E1BF79B22E12409B1D"/>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9498801A84F0471490C9A504EF45F575"/>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A49D87944F1A4371A173046D52B14B1E"/>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E688A4CD64D34B449246AEA400788A90"/>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1FA35856018B45F192E61F33D5282B6B"/>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4CADBF38B07349CAB949C1DF4F9ADA16"/>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4DE5ADCD881840A499BE3D00BB06BFB1"/>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E5CF40A06D774CD3B3F714B67A489B52"/>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AC5FC7965723450597F2B500DF82A390"/>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CE7F14D26AA2407FBA5FEE49FECE0D02"/>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87DB9185CE944931AACC5C7FA4B0751A"/>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23CAC6CDDFDA46BA929A968AF973CCBC"/>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8AB0BF5B6A33448B9F690AD9F700F23A"/>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18F0CB4D22B94A5094E5DDE64F0D0F55"/>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85ADE0AD85454217934F4711785DD10D"/>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1F5AE2D25CFC4476BBBE4379BAF3737C"/>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26F2DDD0073548FB9B108C234F92BB11"/>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CD7AAA9E426844039408143A547FA1DB"/>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B01F1EDC64264E7E94A0570ADCBC16B9"/>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8BB2DCB9426B4B14B304C03E306F0966"/>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B212E7B21B284FBE983D21B022079B50"/>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51C78354AF8A425098AAA658EFEA0D96"/>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7D1F51CC808F46C7A403190D84D49AD9"/>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5734DF552EC64289A33DA6CB323BA325"/>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9E2417EE968B45CFBCD275046A906AF1"/>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B671441803244C6BB69C60E75A2E6A0D"/>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90BDDAE54F2D4A98AAE491BF987ABCC4"/>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69807E494B0746998675B397A746486F"/>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7C59B65E9EBB4AF8BDC1B7EBDD7FBAC2"/>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1E5343E203084939BC53548C7312CC14"/>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C1F40CC9CC4D44CD94E7F0FD5D93830D"/>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1D98E240818A477786552EF5FADA0986"/>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1A9FE260FEEA475FBF3F3C1BADB55C6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A77478FCFA7448A685C53A87AB750DA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1827614443394CF991455FB30D71F32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A10F222D257640CFBCDFD1E431E29A9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A6A03D7E0263431F8D8D27D9504B4E8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C1654796236D41458FF38E3B1758FB8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E26F85D771894FCF9C9192B53BA1A0D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576D259075164421931E436F1227B78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46C4A48DDB074E3CB0D71F04C79C6E0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776504863C584050B3C5EA7E729DBA8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266C89B71DFB478184287CE41E3EFED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1E4BCE8D4D8D4ADC880528E7206D29C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F0FECD059D7543E98A652614CC4B6CA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C7E57CDC9A7C45FAB3171C8DA97803E7"/>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FF5AF24B5A784504B873C7068F084EEC"/>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F699CC874D8847238E80AE4F35EB2D21"/>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FF7E13"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90AE5C01B3354FF0BE280D4338EE7C0E"/>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FF7E13" w:rsidP="00D4556A">
            <w:pPr>
              <w:pStyle w:val="Heading3"/>
              <w:framePr w:hSpace="0" w:wrap="auto" w:vAnchor="margin" w:hAnchor="text" w:yAlign="inline"/>
            </w:pPr>
            <w:sdt>
              <w:sdtPr>
                <w:rPr>
                  <w:rStyle w:val="Strong"/>
                  <w:sz w:val="22"/>
                  <w:szCs w:val="22"/>
                </w:rPr>
                <w:id w:val="2129507572"/>
                <w:placeholder>
                  <w:docPart w:val="EF3657D3EB9B43DBB436CD8015BCCF03"/>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E13" w:rsidRDefault="00FF7E13" w:rsidP="00EA1B32">
      <w:r>
        <w:separator/>
      </w:r>
    </w:p>
    <w:p w:rsidR="00FF7E13" w:rsidRDefault="00FF7E13"/>
    <w:p w:rsidR="00FF7E13" w:rsidRDefault="00FF7E13" w:rsidP="007B0440"/>
  </w:endnote>
  <w:endnote w:type="continuationSeparator" w:id="0">
    <w:p w:rsidR="00FF7E13" w:rsidRDefault="00FF7E13" w:rsidP="00EA1B32">
      <w:r>
        <w:continuationSeparator/>
      </w:r>
    </w:p>
    <w:p w:rsidR="00FF7E13" w:rsidRDefault="00FF7E13"/>
    <w:p w:rsidR="00FF7E13" w:rsidRDefault="00FF7E13"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FF7E13">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FF7E13">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FF7E13">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FF7E13">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E13" w:rsidRDefault="00FF7E13" w:rsidP="00EA1B32">
      <w:r>
        <w:separator/>
      </w:r>
    </w:p>
    <w:p w:rsidR="00FF7E13" w:rsidRDefault="00FF7E13"/>
    <w:p w:rsidR="00FF7E13" w:rsidRDefault="00FF7E13" w:rsidP="007B0440"/>
  </w:footnote>
  <w:footnote w:type="continuationSeparator" w:id="0">
    <w:p w:rsidR="00FF7E13" w:rsidRDefault="00FF7E13" w:rsidP="00EA1B32">
      <w:r>
        <w:continuationSeparator/>
      </w:r>
    </w:p>
    <w:p w:rsidR="00FF7E13" w:rsidRDefault="00FF7E13"/>
    <w:p w:rsidR="00FF7E13" w:rsidRDefault="00FF7E13"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E13"/>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 w:val="00FF7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1CA05BD4-E4F2-46E3-B271-561D9223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kj\AppData\Local\Microsoft\Windows\INetCache\Content.Outlook\RKIR8A0O\Application%20form%20(0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F2A234DCA1A404DA69F71882BC8ED79"/>
        <w:category>
          <w:name w:val="General"/>
          <w:gallery w:val="placeholder"/>
        </w:category>
        <w:types>
          <w:type w:val="bbPlcHdr"/>
        </w:types>
        <w:behaviors>
          <w:behavior w:val="content"/>
        </w:behaviors>
        <w:guid w:val="{77F75D86-0A16-4999-8C94-628E6536DB4C}"/>
      </w:docPartPr>
      <w:docPartBody>
        <w:p w:rsidR="00000000" w:rsidRDefault="00C36DE0">
          <w:pPr>
            <w:pStyle w:val="9F2A234DCA1A404DA69F71882BC8ED79"/>
          </w:pPr>
          <w:r w:rsidRPr="006564C8">
            <w:rPr>
              <w:rStyle w:val="PlaceholderText"/>
            </w:rPr>
            <w:t>Click or tap here to enter text.</w:t>
          </w:r>
        </w:p>
      </w:docPartBody>
    </w:docPart>
    <w:docPart>
      <w:docPartPr>
        <w:name w:val="9C648D35D30B419CB86DE04A51A9A9AB"/>
        <w:category>
          <w:name w:val="General"/>
          <w:gallery w:val="placeholder"/>
        </w:category>
        <w:types>
          <w:type w:val="bbPlcHdr"/>
        </w:types>
        <w:behaviors>
          <w:behavior w:val="content"/>
        </w:behaviors>
        <w:guid w:val="{566D1402-3BE0-4B6F-9128-1386AE51E30C}"/>
      </w:docPartPr>
      <w:docPartBody>
        <w:p w:rsidR="00000000" w:rsidRDefault="00C36DE0">
          <w:pPr>
            <w:pStyle w:val="9C648D35D30B419CB86DE04A51A9A9AB"/>
          </w:pPr>
          <w:r w:rsidRPr="00681E98">
            <w:rPr>
              <w:rStyle w:val="PlaceholderText"/>
            </w:rPr>
            <w:t>Click or tap here to enter text.</w:t>
          </w:r>
        </w:p>
      </w:docPartBody>
    </w:docPart>
    <w:docPart>
      <w:docPartPr>
        <w:name w:val="99679C7C0322464D8BA88158465861A0"/>
        <w:category>
          <w:name w:val="General"/>
          <w:gallery w:val="placeholder"/>
        </w:category>
        <w:types>
          <w:type w:val="bbPlcHdr"/>
        </w:types>
        <w:behaviors>
          <w:behavior w:val="content"/>
        </w:behaviors>
        <w:guid w:val="{4B70737E-FD2A-491E-AD28-CF6F7719C7EF}"/>
      </w:docPartPr>
      <w:docPartBody>
        <w:p w:rsidR="00000000" w:rsidRDefault="00C36DE0">
          <w:pPr>
            <w:pStyle w:val="99679C7C0322464D8BA88158465861A0"/>
          </w:pPr>
          <w:r w:rsidRPr="00681E98">
            <w:rPr>
              <w:rStyle w:val="PlaceholderText"/>
            </w:rPr>
            <w:t>Choose an item.</w:t>
          </w:r>
        </w:p>
      </w:docPartBody>
    </w:docPart>
    <w:docPart>
      <w:docPartPr>
        <w:name w:val="0D5BC958416E43759498420AAAD5EB3F"/>
        <w:category>
          <w:name w:val="General"/>
          <w:gallery w:val="placeholder"/>
        </w:category>
        <w:types>
          <w:type w:val="bbPlcHdr"/>
        </w:types>
        <w:behaviors>
          <w:behavior w:val="content"/>
        </w:behaviors>
        <w:guid w:val="{7592830D-337F-4027-A51E-717A23ED646D}"/>
      </w:docPartPr>
      <w:docPartBody>
        <w:p w:rsidR="00000000" w:rsidRDefault="00C36DE0">
          <w:pPr>
            <w:pStyle w:val="0D5BC958416E43759498420AAAD5EB3F"/>
          </w:pPr>
          <w:r w:rsidRPr="00681E98">
            <w:rPr>
              <w:rStyle w:val="PlaceholderText"/>
            </w:rPr>
            <w:t>Click or tap here to enter text.</w:t>
          </w:r>
        </w:p>
      </w:docPartBody>
    </w:docPart>
    <w:docPart>
      <w:docPartPr>
        <w:name w:val="189A4BB061C74E8E8D2066D50F0F3B2A"/>
        <w:category>
          <w:name w:val="General"/>
          <w:gallery w:val="placeholder"/>
        </w:category>
        <w:types>
          <w:type w:val="bbPlcHdr"/>
        </w:types>
        <w:behaviors>
          <w:behavior w:val="content"/>
        </w:behaviors>
        <w:guid w:val="{50222063-A50B-4E6C-90D1-CF9C53C5D43F}"/>
      </w:docPartPr>
      <w:docPartBody>
        <w:p w:rsidR="00000000" w:rsidRDefault="00C36DE0">
          <w:pPr>
            <w:pStyle w:val="189A4BB061C74E8E8D2066D50F0F3B2A"/>
          </w:pPr>
          <w:r w:rsidRPr="00681E98">
            <w:rPr>
              <w:rStyle w:val="PlaceholderText"/>
            </w:rPr>
            <w:t>Click or tap to enter a date.</w:t>
          </w:r>
        </w:p>
      </w:docPartBody>
    </w:docPart>
    <w:docPart>
      <w:docPartPr>
        <w:name w:val="D1B296A5F2A64718845B6F14EF4630AA"/>
        <w:category>
          <w:name w:val="General"/>
          <w:gallery w:val="placeholder"/>
        </w:category>
        <w:types>
          <w:type w:val="bbPlcHdr"/>
        </w:types>
        <w:behaviors>
          <w:behavior w:val="content"/>
        </w:behaviors>
        <w:guid w:val="{808652FF-F15C-498F-957E-AB85C14540B2}"/>
      </w:docPartPr>
      <w:docPartBody>
        <w:p w:rsidR="00000000" w:rsidRDefault="00C36DE0">
          <w:pPr>
            <w:pStyle w:val="D1B296A5F2A64718845B6F14EF4630AA"/>
          </w:pPr>
          <w:r w:rsidRPr="00681E98">
            <w:rPr>
              <w:rStyle w:val="PlaceholderText"/>
            </w:rPr>
            <w:t>Click or tap here to enter text.</w:t>
          </w:r>
        </w:p>
      </w:docPartBody>
    </w:docPart>
    <w:docPart>
      <w:docPartPr>
        <w:name w:val="E88DA932E855405C980F56EFC4297BE1"/>
        <w:category>
          <w:name w:val="General"/>
          <w:gallery w:val="placeholder"/>
        </w:category>
        <w:types>
          <w:type w:val="bbPlcHdr"/>
        </w:types>
        <w:behaviors>
          <w:behavior w:val="content"/>
        </w:behaviors>
        <w:guid w:val="{5B277FFD-06F7-4ED0-8170-A9963C5659DD}"/>
      </w:docPartPr>
      <w:docPartBody>
        <w:p w:rsidR="00000000" w:rsidRDefault="00C36DE0">
          <w:pPr>
            <w:pStyle w:val="E88DA932E855405C980F56EFC4297BE1"/>
          </w:pPr>
          <w:r w:rsidRPr="00681E98">
            <w:rPr>
              <w:rStyle w:val="PlaceholderText"/>
            </w:rPr>
            <w:t>Click or tap here to enter text.</w:t>
          </w:r>
        </w:p>
      </w:docPartBody>
    </w:docPart>
    <w:docPart>
      <w:docPartPr>
        <w:name w:val="326A677D408B4E58A990F5D1DFF9737D"/>
        <w:category>
          <w:name w:val="General"/>
          <w:gallery w:val="placeholder"/>
        </w:category>
        <w:types>
          <w:type w:val="bbPlcHdr"/>
        </w:types>
        <w:behaviors>
          <w:behavior w:val="content"/>
        </w:behaviors>
        <w:guid w:val="{AF9A678B-781A-43B2-B762-A2E7141642C5}"/>
      </w:docPartPr>
      <w:docPartBody>
        <w:p w:rsidR="00000000" w:rsidRDefault="00C36DE0">
          <w:pPr>
            <w:pStyle w:val="326A677D408B4E58A990F5D1DFF9737D"/>
          </w:pPr>
          <w:r w:rsidRPr="00681E98">
            <w:rPr>
              <w:rStyle w:val="PlaceholderText"/>
            </w:rPr>
            <w:t>Click or tap here to enter text.</w:t>
          </w:r>
        </w:p>
      </w:docPartBody>
    </w:docPart>
    <w:docPart>
      <w:docPartPr>
        <w:name w:val="B84344DC653D4F4A8D704B69EECF1A23"/>
        <w:category>
          <w:name w:val="General"/>
          <w:gallery w:val="placeholder"/>
        </w:category>
        <w:types>
          <w:type w:val="bbPlcHdr"/>
        </w:types>
        <w:behaviors>
          <w:behavior w:val="content"/>
        </w:behaviors>
        <w:guid w:val="{ABA23A1B-F956-4D9A-82C4-675AB22C1494}"/>
      </w:docPartPr>
      <w:docPartBody>
        <w:p w:rsidR="00000000" w:rsidRDefault="00C36DE0">
          <w:pPr>
            <w:pStyle w:val="B84344DC653D4F4A8D704B69EECF1A23"/>
          </w:pPr>
          <w:r w:rsidRPr="00681E98">
            <w:rPr>
              <w:rStyle w:val="PlaceholderText"/>
            </w:rPr>
            <w:t>Click or tap here to enter text.</w:t>
          </w:r>
        </w:p>
      </w:docPartBody>
    </w:docPart>
    <w:docPart>
      <w:docPartPr>
        <w:name w:val="E45C8F7B46D54921840F0AB8328C05EA"/>
        <w:category>
          <w:name w:val="General"/>
          <w:gallery w:val="placeholder"/>
        </w:category>
        <w:types>
          <w:type w:val="bbPlcHdr"/>
        </w:types>
        <w:behaviors>
          <w:behavior w:val="content"/>
        </w:behaviors>
        <w:guid w:val="{564C4E7E-711A-4A23-B5FF-58922395462E}"/>
      </w:docPartPr>
      <w:docPartBody>
        <w:p w:rsidR="00000000" w:rsidRDefault="00C36DE0">
          <w:pPr>
            <w:pStyle w:val="E45C8F7B46D54921840F0AB8328C05EA"/>
          </w:pPr>
          <w:r w:rsidRPr="00681E98">
            <w:rPr>
              <w:rStyle w:val="PlaceholderText"/>
            </w:rPr>
            <w:t>Click or tap to enter a date.</w:t>
          </w:r>
        </w:p>
      </w:docPartBody>
    </w:docPart>
    <w:docPart>
      <w:docPartPr>
        <w:name w:val="F66BFCE257744056B45EE048BC607A2E"/>
        <w:category>
          <w:name w:val="General"/>
          <w:gallery w:val="placeholder"/>
        </w:category>
        <w:types>
          <w:type w:val="bbPlcHdr"/>
        </w:types>
        <w:behaviors>
          <w:behavior w:val="content"/>
        </w:behaviors>
        <w:guid w:val="{DB10CF86-12B4-4E12-855C-2CD97AB6FDD8}"/>
      </w:docPartPr>
      <w:docPartBody>
        <w:p w:rsidR="00000000" w:rsidRDefault="00C36DE0">
          <w:pPr>
            <w:pStyle w:val="F66BFCE257744056B45EE048BC607A2E"/>
          </w:pPr>
          <w:r w:rsidRPr="00681E98">
            <w:rPr>
              <w:rStyle w:val="PlaceholderText"/>
            </w:rPr>
            <w:t>Click or tap here to enter text.</w:t>
          </w:r>
        </w:p>
      </w:docPartBody>
    </w:docPart>
    <w:docPart>
      <w:docPartPr>
        <w:name w:val="7B3D1870E8C64CBCAAB723932373EA96"/>
        <w:category>
          <w:name w:val="General"/>
          <w:gallery w:val="placeholder"/>
        </w:category>
        <w:types>
          <w:type w:val="bbPlcHdr"/>
        </w:types>
        <w:behaviors>
          <w:behavior w:val="content"/>
        </w:behaviors>
        <w:guid w:val="{B09C8110-C6FB-4A4F-A5C9-A30EB984E733}"/>
      </w:docPartPr>
      <w:docPartBody>
        <w:p w:rsidR="00000000" w:rsidRDefault="00C36DE0">
          <w:pPr>
            <w:pStyle w:val="7B3D1870E8C64CBCAAB723932373EA96"/>
          </w:pPr>
          <w:r w:rsidRPr="00681E98">
            <w:rPr>
              <w:rStyle w:val="PlaceholderText"/>
            </w:rPr>
            <w:t>Click or tap here to enter text.</w:t>
          </w:r>
        </w:p>
      </w:docPartBody>
    </w:docPart>
    <w:docPart>
      <w:docPartPr>
        <w:name w:val="80A9152D9B3848769CB2C867D7C9986B"/>
        <w:category>
          <w:name w:val="General"/>
          <w:gallery w:val="placeholder"/>
        </w:category>
        <w:types>
          <w:type w:val="bbPlcHdr"/>
        </w:types>
        <w:behaviors>
          <w:behavior w:val="content"/>
        </w:behaviors>
        <w:guid w:val="{F39771DD-7855-4923-BC07-C2C68E6E5BB6}"/>
      </w:docPartPr>
      <w:docPartBody>
        <w:p w:rsidR="00000000" w:rsidRDefault="00C36DE0">
          <w:pPr>
            <w:pStyle w:val="80A9152D9B3848769CB2C867D7C9986B"/>
          </w:pPr>
          <w:r w:rsidRPr="00681E98">
            <w:rPr>
              <w:rStyle w:val="PlaceholderText"/>
            </w:rPr>
            <w:t>Click or tap here to enter text.</w:t>
          </w:r>
        </w:p>
      </w:docPartBody>
    </w:docPart>
    <w:docPart>
      <w:docPartPr>
        <w:name w:val="3FAC1D2CD85D407DBC7A60699C4982F1"/>
        <w:category>
          <w:name w:val="General"/>
          <w:gallery w:val="placeholder"/>
        </w:category>
        <w:types>
          <w:type w:val="bbPlcHdr"/>
        </w:types>
        <w:behaviors>
          <w:behavior w:val="content"/>
        </w:behaviors>
        <w:guid w:val="{D58DA90B-0EAC-4315-8985-A6DECB18BB9A}"/>
      </w:docPartPr>
      <w:docPartBody>
        <w:p w:rsidR="00000000" w:rsidRDefault="00C36DE0">
          <w:pPr>
            <w:pStyle w:val="3FAC1D2CD85D407DBC7A60699C4982F1"/>
          </w:pPr>
          <w:r w:rsidRPr="00681E98">
            <w:rPr>
              <w:rStyle w:val="PlaceholderText"/>
            </w:rPr>
            <w:t>Click or tap here to enter text.</w:t>
          </w:r>
        </w:p>
      </w:docPartBody>
    </w:docPart>
    <w:docPart>
      <w:docPartPr>
        <w:name w:val="56622F94474642D9A68407F557459AD4"/>
        <w:category>
          <w:name w:val="General"/>
          <w:gallery w:val="placeholder"/>
        </w:category>
        <w:types>
          <w:type w:val="bbPlcHdr"/>
        </w:types>
        <w:behaviors>
          <w:behavior w:val="content"/>
        </w:behaviors>
        <w:guid w:val="{B80CA909-09FF-4616-8455-D8BD479AD226}"/>
      </w:docPartPr>
      <w:docPartBody>
        <w:p w:rsidR="00000000" w:rsidRDefault="00C36DE0">
          <w:pPr>
            <w:pStyle w:val="56622F94474642D9A68407F557459AD4"/>
          </w:pPr>
          <w:r w:rsidRPr="00681E98">
            <w:rPr>
              <w:rStyle w:val="PlaceholderText"/>
            </w:rPr>
            <w:t>Click or tap here to enter text.</w:t>
          </w:r>
        </w:p>
      </w:docPartBody>
    </w:docPart>
    <w:docPart>
      <w:docPartPr>
        <w:name w:val="8B7C1490D2EF4BEE8820221EA12A14A8"/>
        <w:category>
          <w:name w:val="General"/>
          <w:gallery w:val="placeholder"/>
        </w:category>
        <w:types>
          <w:type w:val="bbPlcHdr"/>
        </w:types>
        <w:behaviors>
          <w:behavior w:val="content"/>
        </w:behaviors>
        <w:guid w:val="{A254047F-825B-4E0A-9EC2-5F86F4DEDA33}"/>
      </w:docPartPr>
      <w:docPartBody>
        <w:p w:rsidR="00000000" w:rsidRDefault="00C36DE0">
          <w:pPr>
            <w:pStyle w:val="8B7C1490D2EF4BEE8820221EA12A14A8"/>
          </w:pPr>
          <w:r w:rsidRPr="00681E98">
            <w:rPr>
              <w:rStyle w:val="PlaceholderText"/>
            </w:rPr>
            <w:t>Click or tap here to enter text.</w:t>
          </w:r>
        </w:p>
      </w:docPartBody>
    </w:docPart>
    <w:docPart>
      <w:docPartPr>
        <w:name w:val="BA9731D76A6B4838A503F32D65C3B266"/>
        <w:category>
          <w:name w:val="General"/>
          <w:gallery w:val="placeholder"/>
        </w:category>
        <w:types>
          <w:type w:val="bbPlcHdr"/>
        </w:types>
        <w:behaviors>
          <w:behavior w:val="content"/>
        </w:behaviors>
        <w:guid w:val="{92247D37-2DCC-4FF0-86F6-6B1615B45ED6}"/>
      </w:docPartPr>
      <w:docPartBody>
        <w:p w:rsidR="00000000" w:rsidRDefault="00C36DE0">
          <w:pPr>
            <w:pStyle w:val="BA9731D76A6B4838A503F32D65C3B266"/>
          </w:pPr>
          <w:r w:rsidRPr="00681E98">
            <w:rPr>
              <w:rStyle w:val="PlaceholderText"/>
            </w:rPr>
            <w:t>Click or tap here to enter text.</w:t>
          </w:r>
        </w:p>
      </w:docPartBody>
    </w:docPart>
    <w:docPart>
      <w:docPartPr>
        <w:name w:val="74D813FE12D44258968F7F8AD1821D24"/>
        <w:category>
          <w:name w:val="General"/>
          <w:gallery w:val="placeholder"/>
        </w:category>
        <w:types>
          <w:type w:val="bbPlcHdr"/>
        </w:types>
        <w:behaviors>
          <w:behavior w:val="content"/>
        </w:behaviors>
        <w:guid w:val="{062D170C-1DB9-49AD-B6A0-02B433B5D7A6}"/>
      </w:docPartPr>
      <w:docPartBody>
        <w:p w:rsidR="00000000" w:rsidRDefault="00C36DE0">
          <w:pPr>
            <w:pStyle w:val="74D813FE12D44258968F7F8AD1821D24"/>
          </w:pPr>
          <w:r w:rsidRPr="00681E98">
            <w:rPr>
              <w:rStyle w:val="PlaceholderText"/>
            </w:rPr>
            <w:t>Click or tap here to enter text.</w:t>
          </w:r>
        </w:p>
      </w:docPartBody>
    </w:docPart>
    <w:docPart>
      <w:docPartPr>
        <w:name w:val="44D286C0E5D84F4E84DA343C4D7B5580"/>
        <w:category>
          <w:name w:val="General"/>
          <w:gallery w:val="placeholder"/>
        </w:category>
        <w:types>
          <w:type w:val="bbPlcHdr"/>
        </w:types>
        <w:behaviors>
          <w:behavior w:val="content"/>
        </w:behaviors>
        <w:guid w:val="{D0C76829-1246-4315-A29C-573BA607F2D8}"/>
      </w:docPartPr>
      <w:docPartBody>
        <w:p w:rsidR="00000000" w:rsidRDefault="00C36DE0">
          <w:pPr>
            <w:pStyle w:val="44D286C0E5D84F4E84DA343C4D7B5580"/>
          </w:pPr>
          <w:r w:rsidRPr="00681E98">
            <w:rPr>
              <w:rStyle w:val="PlaceholderText"/>
            </w:rPr>
            <w:t>Click or tap here to enter text.</w:t>
          </w:r>
        </w:p>
      </w:docPartBody>
    </w:docPart>
    <w:docPart>
      <w:docPartPr>
        <w:name w:val="148DF7AAA95847EC8608BB5C9F091568"/>
        <w:category>
          <w:name w:val="General"/>
          <w:gallery w:val="placeholder"/>
        </w:category>
        <w:types>
          <w:type w:val="bbPlcHdr"/>
        </w:types>
        <w:behaviors>
          <w:behavior w:val="content"/>
        </w:behaviors>
        <w:guid w:val="{F2A92205-8A85-4529-8357-29E5447E84CB}"/>
      </w:docPartPr>
      <w:docPartBody>
        <w:p w:rsidR="00000000" w:rsidRDefault="00C36DE0">
          <w:pPr>
            <w:pStyle w:val="148DF7AAA95847EC8608BB5C9F091568"/>
          </w:pPr>
          <w:r w:rsidRPr="00681E98">
            <w:rPr>
              <w:rStyle w:val="PlaceholderText"/>
            </w:rPr>
            <w:t>Click or tap to enter a date.</w:t>
          </w:r>
        </w:p>
      </w:docPartBody>
    </w:docPart>
    <w:docPart>
      <w:docPartPr>
        <w:name w:val="7E34E7F275A344429133C0D7125FC82B"/>
        <w:category>
          <w:name w:val="General"/>
          <w:gallery w:val="placeholder"/>
        </w:category>
        <w:types>
          <w:type w:val="bbPlcHdr"/>
        </w:types>
        <w:behaviors>
          <w:behavior w:val="content"/>
        </w:behaviors>
        <w:guid w:val="{4616E206-AF4B-4D65-86C9-BD55F7131439}"/>
      </w:docPartPr>
      <w:docPartBody>
        <w:p w:rsidR="00000000" w:rsidRDefault="00C36DE0">
          <w:pPr>
            <w:pStyle w:val="7E34E7F275A344429133C0D7125FC82B"/>
          </w:pPr>
          <w:r w:rsidRPr="00681E98">
            <w:rPr>
              <w:rStyle w:val="PlaceholderText"/>
            </w:rPr>
            <w:t>Click or tap here to enter text.</w:t>
          </w:r>
        </w:p>
      </w:docPartBody>
    </w:docPart>
    <w:docPart>
      <w:docPartPr>
        <w:name w:val="7D9C985B538B470D9D40E6EED77D61D7"/>
        <w:category>
          <w:name w:val="General"/>
          <w:gallery w:val="placeholder"/>
        </w:category>
        <w:types>
          <w:type w:val="bbPlcHdr"/>
        </w:types>
        <w:behaviors>
          <w:behavior w:val="content"/>
        </w:behaviors>
        <w:guid w:val="{B94464BF-2CD5-4CEE-8D6D-6F3AE4F8F46F}"/>
      </w:docPartPr>
      <w:docPartBody>
        <w:p w:rsidR="00000000" w:rsidRDefault="00C36DE0">
          <w:pPr>
            <w:pStyle w:val="7D9C985B538B470D9D40E6EED77D61D7"/>
          </w:pPr>
          <w:r w:rsidRPr="00681E98">
            <w:rPr>
              <w:rStyle w:val="PlaceholderText"/>
            </w:rPr>
            <w:t>Click or tap here to enter text.</w:t>
          </w:r>
        </w:p>
      </w:docPartBody>
    </w:docPart>
    <w:docPart>
      <w:docPartPr>
        <w:name w:val="72117485003545E1BF79B22E12409B1D"/>
        <w:category>
          <w:name w:val="General"/>
          <w:gallery w:val="placeholder"/>
        </w:category>
        <w:types>
          <w:type w:val="bbPlcHdr"/>
        </w:types>
        <w:behaviors>
          <w:behavior w:val="content"/>
        </w:behaviors>
        <w:guid w:val="{E955DB58-36E1-490A-A59B-3A1B64CB0F19}"/>
      </w:docPartPr>
      <w:docPartBody>
        <w:p w:rsidR="00000000" w:rsidRDefault="00C36DE0">
          <w:pPr>
            <w:pStyle w:val="72117485003545E1BF79B22E12409B1D"/>
          </w:pPr>
          <w:r w:rsidRPr="00681E98">
            <w:rPr>
              <w:rStyle w:val="PlaceholderText"/>
            </w:rPr>
            <w:t>Click or tap here to enter text.</w:t>
          </w:r>
        </w:p>
      </w:docPartBody>
    </w:docPart>
    <w:docPart>
      <w:docPartPr>
        <w:name w:val="9498801A84F0471490C9A504EF45F575"/>
        <w:category>
          <w:name w:val="General"/>
          <w:gallery w:val="placeholder"/>
        </w:category>
        <w:types>
          <w:type w:val="bbPlcHdr"/>
        </w:types>
        <w:behaviors>
          <w:behavior w:val="content"/>
        </w:behaviors>
        <w:guid w:val="{054831F4-A93A-46C3-9F25-855814DBB0ED}"/>
      </w:docPartPr>
      <w:docPartBody>
        <w:p w:rsidR="00000000" w:rsidRDefault="00C36DE0">
          <w:pPr>
            <w:pStyle w:val="9498801A84F0471490C9A504EF45F575"/>
          </w:pPr>
          <w:r w:rsidRPr="00681E98">
            <w:rPr>
              <w:rStyle w:val="PlaceholderText"/>
            </w:rPr>
            <w:t>Click or tap here to enter text.</w:t>
          </w:r>
        </w:p>
      </w:docPartBody>
    </w:docPart>
    <w:docPart>
      <w:docPartPr>
        <w:name w:val="A49D87944F1A4371A173046D52B14B1E"/>
        <w:category>
          <w:name w:val="General"/>
          <w:gallery w:val="placeholder"/>
        </w:category>
        <w:types>
          <w:type w:val="bbPlcHdr"/>
        </w:types>
        <w:behaviors>
          <w:behavior w:val="content"/>
        </w:behaviors>
        <w:guid w:val="{2C695920-967C-4871-971B-874BC2BA04D6}"/>
      </w:docPartPr>
      <w:docPartBody>
        <w:p w:rsidR="00000000" w:rsidRDefault="00C36DE0">
          <w:pPr>
            <w:pStyle w:val="A49D87944F1A4371A173046D52B14B1E"/>
          </w:pPr>
          <w:r w:rsidRPr="00681E98">
            <w:rPr>
              <w:rStyle w:val="PlaceholderText"/>
            </w:rPr>
            <w:t>Click or tap here to enter text.</w:t>
          </w:r>
        </w:p>
      </w:docPartBody>
    </w:docPart>
    <w:docPart>
      <w:docPartPr>
        <w:name w:val="E688A4CD64D34B449246AEA400788A90"/>
        <w:category>
          <w:name w:val="General"/>
          <w:gallery w:val="placeholder"/>
        </w:category>
        <w:types>
          <w:type w:val="bbPlcHdr"/>
        </w:types>
        <w:behaviors>
          <w:behavior w:val="content"/>
        </w:behaviors>
        <w:guid w:val="{FDDDE56A-58AF-4C2E-9433-7AE0C5F123E9}"/>
      </w:docPartPr>
      <w:docPartBody>
        <w:p w:rsidR="00000000" w:rsidRDefault="00C36DE0">
          <w:pPr>
            <w:pStyle w:val="E688A4CD64D34B449246AEA400788A90"/>
          </w:pPr>
          <w:r w:rsidRPr="00681E98">
            <w:rPr>
              <w:rStyle w:val="PlaceholderText"/>
            </w:rPr>
            <w:t>Click or tap here to enter text.</w:t>
          </w:r>
        </w:p>
      </w:docPartBody>
    </w:docPart>
    <w:docPart>
      <w:docPartPr>
        <w:name w:val="1FA35856018B45F192E61F33D5282B6B"/>
        <w:category>
          <w:name w:val="General"/>
          <w:gallery w:val="placeholder"/>
        </w:category>
        <w:types>
          <w:type w:val="bbPlcHdr"/>
        </w:types>
        <w:behaviors>
          <w:behavior w:val="content"/>
        </w:behaviors>
        <w:guid w:val="{98856974-376D-4158-996D-B82EAD77BD85}"/>
      </w:docPartPr>
      <w:docPartBody>
        <w:p w:rsidR="00000000" w:rsidRDefault="00C36DE0">
          <w:pPr>
            <w:pStyle w:val="1FA35856018B45F192E61F33D5282B6B"/>
          </w:pPr>
          <w:r w:rsidRPr="00681E98">
            <w:rPr>
              <w:rStyle w:val="PlaceholderText"/>
            </w:rPr>
            <w:t>Click or tap here to enter text.</w:t>
          </w:r>
        </w:p>
      </w:docPartBody>
    </w:docPart>
    <w:docPart>
      <w:docPartPr>
        <w:name w:val="4CADBF38B07349CAB949C1DF4F9ADA16"/>
        <w:category>
          <w:name w:val="General"/>
          <w:gallery w:val="placeholder"/>
        </w:category>
        <w:types>
          <w:type w:val="bbPlcHdr"/>
        </w:types>
        <w:behaviors>
          <w:behavior w:val="content"/>
        </w:behaviors>
        <w:guid w:val="{E9E52336-AFF9-4EEF-B4D6-877B3E573827}"/>
      </w:docPartPr>
      <w:docPartBody>
        <w:p w:rsidR="00000000" w:rsidRDefault="00C36DE0">
          <w:pPr>
            <w:pStyle w:val="4CADBF38B07349CAB949C1DF4F9ADA16"/>
          </w:pPr>
          <w:r w:rsidRPr="00681E98">
            <w:rPr>
              <w:rStyle w:val="PlaceholderText"/>
            </w:rPr>
            <w:t>Click or tap here to enter text.</w:t>
          </w:r>
        </w:p>
      </w:docPartBody>
    </w:docPart>
    <w:docPart>
      <w:docPartPr>
        <w:name w:val="4DE5ADCD881840A499BE3D00BB06BFB1"/>
        <w:category>
          <w:name w:val="General"/>
          <w:gallery w:val="placeholder"/>
        </w:category>
        <w:types>
          <w:type w:val="bbPlcHdr"/>
        </w:types>
        <w:behaviors>
          <w:behavior w:val="content"/>
        </w:behaviors>
        <w:guid w:val="{44CE9FF8-A2D4-4703-8DC1-7AC56748A2DC}"/>
      </w:docPartPr>
      <w:docPartBody>
        <w:p w:rsidR="00000000" w:rsidRDefault="00C36DE0">
          <w:pPr>
            <w:pStyle w:val="4DE5ADCD881840A499BE3D00BB06BFB1"/>
          </w:pPr>
          <w:r w:rsidRPr="00681E98">
            <w:rPr>
              <w:rStyle w:val="PlaceholderText"/>
            </w:rPr>
            <w:t>Click or tap here to enter text.</w:t>
          </w:r>
        </w:p>
      </w:docPartBody>
    </w:docPart>
    <w:docPart>
      <w:docPartPr>
        <w:name w:val="E5CF40A06D774CD3B3F714B67A489B52"/>
        <w:category>
          <w:name w:val="General"/>
          <w:gallery w:val="placeholder"/>
        </w:category>
        <w:types>
          <w:type w:val="bbPlcHdr"/>
        </w:types>
        <w:behaviors>
          <w:behavior w:val="content"/>
        </w:behaviors>
        <w:guid w:val="{F6502243-CA9E-41F6-85C3-4DDB05142909}"/>
      </w:docPartPr>
      <w:docPartBody>
        <w:p w:rsidR="00000000" w:rsidRDefault="00C36DE0">
          <w:pPr>
            <w:pStyle w:val="E5CF40A06D774CD3B3F714B67A489B52"/>
          </w:pPr>
          <w:r w:rsidRPr="00681E98">
            <w:rPr>
              <w:rStyle w:val="PlaceholderText"/>
            </w:rPr>
            <w:t>Click or tap here to enter text.</w:t>
          </w:r>
        </w:p>
      </w:docPartBody>
    </w:docPart>
    <w:docPart>
      <w:docPartPr>
        <w:name w:val="AC5FC7965723450597F2B500DF82A390"/>
        <w:category>
          <w:name w:val="General"/>
          <w:gallery w:val="placeholder"/>
        </w:category>
        <w:types>
          <w:type w:val="bbPlcHdr"/>
        </w:types>
        <w:behaviors>
          <w:behavior w:val="content"/>
        </w:behaviors>
        <w:guid w:val="{6C841AC4-98D6-44DC-BC6B-48A2E6C853E2}"/>
      </w:docPartPr>
      <w:docPartBody>
        <w:p w:rsidR="00000000" w:rsidRDefault="00C36DE0">
          <w:pPr>
            <w:pStyle w:val="AC5FC7965723450597F2B500DF82A390"/>
          </w:pPr>
          <w:r w:rsidRPr="00681E98">
            <w:rPr>
              <w:rStyle w:val="PlaceholderText"/>
            </w:rPr>
            <w:t>Click or tap here to enter text.</w:t>
          </w:r>
        </w:p>
      </w:docPartBody>
    </w:docPart>
    <w:docPart>
      <w:docPartPr>
        <w:name w:val="CE7F14D26AA2407FBA5FEE49FECE0D02"/>
        <w:category>
          <w:name w:val="General"/>
          <w:gallery w:val="placeholder"/>
        </w:category>
        <w:types>
          <w:type w:val="bbPlcHdr"/>
        </w:types>
        <w:behaviors>
          <w:behavior w:val="content"/>
        </w:behaviors>
        <w:guid w:val="{AD8A63D6-2C15-4A23-9AC4-6EA7B8DABC53}"/>
      </w:docPartPr>
      <w:docPartBody>
        <w:p w:rsidR="00000000" w:rsidRDefault="00C36DE0">
          <w:pPr>
            <w:pStyle w:val="CE7F14D26AA2407FBA5FEE49FECE0D02"/>
          </w:pPr>
          <w:r w:rsidRPr="00681E98">
            <w:rPr>
              <w:rStyle w:val="PlaceholderText"/>
            </w:rPr>
            <w:t>Click or tap here to enter text.</w:t>
          </w:r>
        </w:p>
      </w:docPartBody>
    </w:docPart>
    <w:docPart>
      <w:docPartPr>
        <w:name w:val="87DB9185CE944931AACC5C7FA4B0751A"/>
        <w:category>
          <w:name w:val="General"/>
          <w:gallery w:val="placeholder"/>
        </w:category>
        <w:types>
          <w:type w:val="bbPlcHdr"/>
        </w:types>
        <w:behaviors>
          <w:behavior w:val="content"/>
        </w:behaviors>
        <w:guid w:val="{9413F973-3D72-4979-940F-887ED43F84DC}"/>
      </w:docPartPr>
      <w:docPartBody>
        <w:p w:rsidR="00000000" w:rsidRDefault="00C36DE0">
          <w:pPr>
            <w:pStyle w:val="87DB9185CE944931AACC5C7FA4B0751A"/>
          </w:pPr>
          <w:r w:rsidRPr="00681E98">
            <w:rPr>
              <w:rStyle w:val="PlaceholderText"/>
            </w:rPr>
            <w:t>Click or tap here to enter text.</w:t>
          </w:r>
        </w:p>
      </w:docPartBody>
    </w:docPart>
    <w:docPart>
      <w:docPartPr>
        <w:name w:val="23CAC6CDDFDA46BA929A968AF973CCBC"/>
        <w:category>
          <w:name w:val="General"/>
          <w:gallery w:val="placeholder"/>
        </w:category>
        <w:types>
          <w:type w:val="bbPlcHdr"/>
        </w:types>
        <w:behaviors>
          <w:behavior w:val="content"/>
        </w:behaviors>
        <w:guid w:val="{FEDA29A2-2CE3-495C-8696-DC733E8346EB}"/>
      </w:docPartPr>
      <w:docPartBody>
        <w:p w:rsidR="00000000" w:rsidRDefault="00C36DE0">
          <w:pPr>
            <w:pStyle w:val="23CAC6CDDFDA46BA929A968AF973CCBC"/>
          </w:pPr>
          <w:r w:rsidRPr="00681E98">
            <w:rPr>
              <w:rStyle w:val="PlaceholderText"/>
            </w:rPr>
            <w:t>Click or tap here to enter text.</w:t>
          </w:r>
        </w:p>
      </w:docPartBody>
    </w:docPart>
    <w:docPart>
      <w:docPartPr>
        <w:name w:val="8AB0BF5B6A33448B9F690AD9F700F23A"/>
        <w:category>
          <w:name w:val="General"/>
          <w:gallery w:val="placeholder"/>
        </w:category>
        <w:types>
          <w:type w:val="bbPlcHdr"/>
        </w:types>
        <w:behaviors>
          <w:behavior w:val="content"/>
        </w:behaviors>
        <w:guid w:val="{C0575C3C-F8B2-4B80-A8C0-3BCCD6973EA5}"/>
      </w:docPartPr>
      <w:docPartBody>
        <w:p w:rsidR="00000000" w:rsidRDefault="00C36DE0">
          <w:pPr>
            <w:pStyle w:val="8AB0BF5B6A33448B9F690AD9F700F23A"/>
          </w:pPr>
          <w:r w:rsidRPr="00681E98">
            <w:rPr>
              <w:rStyle w:val="PlaceholderText"/>
            </w:rPr>
            <w:t>Click or tap here to enter text.</w:t>
          </w:r>
        </w:p>
      </w:docPartBody>
    </w:docPart>
    <w:docPart>
      <w:docPartPr>
        <w:name w:val="18F0CB4D22B94A5094E5DDE64F0D0F55"/>
        <w:category>
          <w:name w:val="General"/>
          <w:gallery w:val="placeholder"/>
        </w:category>
        <w:types>
          <w:type w:val="bbPlcHdr"/>
        </w:types>
        <w:behaviors>
          <w:behavior w:val="content"/>
        </w:behaviors>
        <w:guid w:val="{CFD53EEB-78DE-4D3E-AD4C-174024F2A476}"/>
      </w:docPartPr>
      <w:docPartBody>
        <w:p w:rsidR="00000000" w:rsidRDefault="00E573EF">
          <w:pPr>
            <w:pStyle w:val="18F0CB4D22B94A5094E5DDE64F0D0F55"/>
          </w:pPr>
          <w:r w:rsidRPr="00681E98">
            <w:rPr>
              <w:rStyle w:val="PlaceholderText"/>
            </w:rPr>
            <w:t>Click or tap here to enter text.</w:t>
          </w:r>
        </w:p>
      </w:docPartBody>
    </w:docPart>
    <w:docPart>
      <w:docPartPr>
        <w:name w:val="85ADE0AD85454217934F4711785DD10D"/>
        <w:category>
          <w:name w:val="General"/>
          <w:gallery w:val="placeholder"/>
        </w:category>
        <w:types>
          <w:type w:val="bbPlcHdr"/>
        </w:types>
        <w:behaviors>
          <w:behavior w:val="content"/>
        </w:behaviors>
        <w:guid w:val="{A0B4C690-9298-48F8-9C53-4DDE5D185F67}"/>
      </w:docPartPr>
      <w:docPartBody>
        <w:p w:rsidR="00000000" w:rsidRDefault="00E573EF">
          <w:pPr>
            <w:pStyle w:val="85ADE0AD85454217934F4711785DD10D"/>
          </w:pPr>
          <w:r w:rsidRPr="00681E98">
            <w:rPr>
              <w:rStyle w:val="PlaceholderText"/>
            </w:rPr>
            <w:t>Click or tap here to enter text.</w:t>
          </w:r>
        </w:p>
      </w:docPartBody>
    </w:docPart>
    <w:docPart>
      <w:docPartPr>
        <w:name w:val="1F5AE2D25CFC4476BBBE4379BAF3737C"/>
        <w:category>
          <w:name w:val="General"/>
          <w:gallery w:val="placeholder"/>
        </w:category>
        <w:types>
          <w:type w:val="bbPlcHdr"/>
        </w:types>
        <w:behaviors>
          <w:behavior w:val="content"/>
        </w:behaviors>
        <w:guid w:val="{AA808F05-48F6-4A8F-B773-2164958E3FB2}"/>
      </w:docPartPr>
      <w:docPartBody>
        <w:p w:rsidR="00000000" w:rsidRDefault="00E573EF">
          <w:pPr>
            <w:pStyle w:val="1F5AE2D25CFC4476BBBE4379BAF3737C"/>
          </w:pPr>
          <w:r w:rsidRPr="00681E98">
            <w:rPr>
              <w:rStyle w:val="PlaceholderText"/>
            </w:rPr>
            <w:t>Click or tap here to enter text.</w:t>
          </w:r>
        </w:p>
      </w:docPartBody>
    </w:docPart>
    <w:docPart>
      <w:docPartPr>
        <w:name w:val="26F2DDD0073548FB9B108C234F92BB11"/>
        <w:category>
          <w:name w:val="General"/>
          <w:gallery w:val="placeholder"/>
        </w:category>
        <w:types>
          <w:type w:val="bbPlcHdr"/>
        </w:types>
        <w:behaviors>
          <w:behavior w:val="content"/>
        </w:behaviors>
        <w:guid w:val="{B7D3CE20-E8F5-449F-9C1C-44F2EB72A921}"/>
      </w:docPartPr>
      <w:docPartBody>
        <w:p w:rsidR="00000000" w:rsidRDefault="00E573EF">
          <w:pPr>
            <w:pStyle w:val="26F2DDD0073548FB9B108C234F92BB11"/>
          </w:pPr>
          <w:r w:rsidRPr="00681E98">
            <w:rPr>
              <w:rStyle w:val="PlaceholderText"/>
            </w:rPr>
            <w:t>Click or tap here to enter text.</w:t>
          </w:r>
        </w:p>
      </w:docPartBody>
    </w:docPart>
    <w:docPart>
      <w:docPartPr>
        <w:name w:val="CD7AAA9E426844039408143A547FA1DB"/>
        <w:category>
          <w:name w:val="General"/>
          <w:gallery w:val="placeholder"/>
        </w:category>
        <w:types>
          <w:type w:val="bbPlcHdr"/>
        </w:types>
        <w:behaviors>
          <w:behavior w:val="content"/>
        </w:behaviors>
        <w:guid w:val="{BD4ADB16-F183-455F-B560-48683976ACF6}"/>
      </w:docPartPr>
      <w:docPartBody>
        <w:p w:rsidR="00000000" w:rsidRDefault="00E573EF">
          <w:pPr>
            <w:pStyle w:val="CD7AAA9E426844039408143A547FA1DB"/>
          </w:pPr>
          <w:r w:rsidRPr="00681E98">
            <w:rPr>
              <w:rStyle w:val="PlaceholderText"/>
            </w:rPr>
            <w:t>Click or tap here to enter text.</w:t>
          </w:r>
        </w:p>
      </w:docPartBody>
    </w:docPart>
    <w:docPart>
      <w:docPartPr>
        <w:name w:val="B01F1EDC64264E7E94A0570ADCBC16B9"/>
        <w:category>
          <w:name w:val="General"/>
          <w:gallery w:val="placeholder"/>
        </w:category>
        <w:types>
          <w:type w:val="bbPlcHdr"/>
        </w:types>
        <w:behaviors>
          <w:behavior w:val="content"/>
        </w:behaviors>
        <w:guid w:val="{4F9EBAA0-412F-4C54-96A8-304CEB54D12D}"/>
      </w:docPartPr>
      <w:docPartBody>
        <w:p w:rsidR="00000000" w:rsidRDefault="00E573EF">
          <w:pPr>
            <w:pStyle w:val="B01F1EDC64264E7E94A0570ADCBC16B9"/>
          </w:pPr>
          <w:r w:rsidRPr="00681E98">
            <w:rPr>
              <w:rStyle w:val="PlaceholderText"/>
            </w:rPr>
            <w:t>Click or tap here to enter text.</w:t>
          </w:r>
        </w:p>
      </w:docPartBody>
    </w:docPart>
    <w:docPart>
      <w:docPartPr>
        <w:name w:val="8BB2DCB9426B4B14B304C03E306F0966"/>
        <w:category>
          <w:name w:val="General"/>
          <w:gallery w:val="placeholder"/>
        </w:category>
        <w:types>
          <w:type w:val="bbPlcHdr"/>
        </w:types>
        <w:behaviors>
          <w:behavior w:val="content"/>
        </w:behaviors>
        <w:guid w:val="{F32658B3-5EC7-47AA-A1F7-3E7A3861D9E2}"/>
      </w:docPartPr>
      <w:docPartBody>
        <w:p w:rsidR="00000000" w:rsidRDefault="00E573EF">
          <w:pPr>
            <w:pStyle w:val="8BB2DCB9426B4B14B304C03E306F0966"/>
          </w:pPr>
          <w:r w:rsidRPr="00681E98">
            <w:rPr>
              <w:rStyle w:val="PlaceholderText"/>
            </w:rPr>
            <w:t>Click or tap here to enter text.</w:t>
          </w:r>
        </w:p>
      </w:docPartBody>
    </w:docPart>
    <w:docPart>
      <w:docPartPr>
        <w:name w:val="B212E7B21B284FBE983D21B022079B50"/>
        <w:category>
          <w:name w:val="General"/>
          <w:gallery w:val="placeholder"/>
        </w:category>
        <w:types>
          <w:type w:val="bbPlcHdr"/>
        </w:types>
        <w:behaviors>
          <w:behavior w:val="content"/>
        </w:behaviors>
        <w:guid w:val="{0AE39C80-1F83-4E28-A19E-8CA00594421F}"/>
      </w:docPartPr>
      <w:docPartBody>
        <w:p w:rsidR="00000000" w:rsidRDefault="00E573EF">
          <w:pPr>
            <w:pStyle w:val="B212E7B21B284FBE983D21B022079B50"/>
          </w:pPr>
          <w:r w:rsidRPr="00681E98">
            <w:rPr>
              <w:rStyle w:val="PlaceholderText"/>
            </w:rPr>
            <w:t>Click or tap here to enter text.</w:t>
          </w:r>
        </w:p>
      </w:docPartBody>
    </w:docPart>
    <w:docPart>
      <w:docPartPr>
        <w:name w:val="51C78354AF8A425098AAA658EFEA0D96"/>
        <w:category>
          <w:name w:val="General"/>
          <w:gallery w:val="placeholder"/>
        </w:category>
        <w:types>
          <w:type w:val="bbPlcHdr"/>
        </w:types>
        <w:behaviors>
          <w:behavior w:val="content"/>
        </w:behaviors>
        <w:guid w:val="{F9DD701E-BD60-4B37-AB83-FF8DF56AAD84}"/>
      </w:docPartPr>
      <w:docPartBody>
        <w:p w:rsidR="00000000" w:rsidRDefault="00E573EF">
          <w:pPr>
            <w:pStyle w:val="51C78354AF8A425098AAA658EFEA0D96"/>
          </w:pPr>
          <w:r w:rsidRPr="00681E98">
            <w:rPr>
              <w:rStyle w:val="PlaceholderText"/>
            </w:rPr>
            <w:t>Click or tap here to enter text.</w:t>
          </w:r>
        </w:p>
      </w:docPartBody>
    </w:docPart>
    <w:docPart>
      <w:docPartPr>
        <w:name w:val="7D1F51CC808F46C7A403190D84D49AD9"/>
        <w:category>
          <w:name w:val="General"/>
          <w:gallery w:val="placeholder"/>
        </w:category>
        <w:types>
          <w:type w:val="bbPlcHdr"/>
        </w:types>
        <w:behaviors>
          <w:behavior w:val="content"/>
        </w:behaviors>
        <w:guid w:val="{1AEB5313-76B8-44B0-A81A-A2F0685DD6C0}"/>
      </w:docPartPr>
      <w:docPartBody>
        <w:p w:rsidR="00000000" w:rsidRDefault="00E573EF">
          <w:pPr>
            <w:pStyle w:val="7D1F51CC808F46C7A403190D84D49AD9"/>
          </w:pPr>
          <w:r w:rsidRPr="00681E98">
            <w:rPr>
              <w:rStyle w:val="PlaceholderText"/>
            </w:rPr>
            <w:t>Click or tap here to enter text.</w:t>
          </w:r>
        </w:p>
      </w:docPartBody>
    </w:docPart>
    <w:docPart>
      <w:docPartPr>
        <w:name w:val="5734DF552EC64289A33DA6CB323BA325"/>
        <w:category>
          <w:name w:val="General"/>
          <w:gallery w:val="placeholder"/>
        </w:category>
        <w:types>
          <w:type w:val="bbPlcHdr"/>
        </w:types>
        <w:behaviors>
          <w:behavior w:val="content"/>
        </w:behaviors>
        <w:guid w:val="{5A5D4493-2932-4DEB-8786-E4D7F4BE1665}"/>
      </w:docPartPr>
      <w:docPartBody>
        <w:p w:rsidR="00000000" w:rsidRDefault="00E573EF">
          <w:pPr>
            <w:pStyle w:val="5734DF552EC64289A33DA6CB323BA325"/>
          </w:pPr>
          <w:r w:rsidRPr="00681E98">
            <w:rPr>
              <w:rStyle w:val="PlaceholderText"/>
            </w:rPr>
            <w:t>Click or tap here to enter text.</w:t>
          </w:r>
        </w:p>
      </w:docPartBody>
    </w:docPart>
    <w:docPart>
      <w:docPartPr>
        <w:name w:val="9E2417EE968B45CFBCD275046A906AF1"/>
        <w:category>
          <w:name w:val="General"/>
          <w:gallery w:val="placeholder"/>
        </w:category>
        <w:types>
          <w:type w:val="bbPlcHdr"/>
        </w:types>
        <w:behaviors>
          <w:behavior w:val="content"/>
        </w:behaviors>
        <w:guid w:val="{2EC99DC5-C42A-4424-A93D-0B80F6CF1FFD}"/>
      </w:docPartPr>
      <w:docPartBody>
        <w:p w:rsidR="00000000" w:rsidRDefault="00E573EF">
          <w:pPr>
            <w:pStyle w:val="9E2417EE968B45CFBCD275046A906AF1"/>
          </w:pPr>
          <w:r w:rsidRPr="00681E98">
            <w:rPr>
              <w:rStyle w:val="PlaceholderText"/>
            </w:rPr>
            <w:t>Click or tap here to enter text.</w:t>
          </w:r>
        </w:p>
      </w:docPartBody>
    </w:docPart>
    <w:docPart>
      <w:docPartPr>
        <w:name w:val="B671441803244C6BB69C60E75A2E6A0D"/>
        <w:category>
          <w:name w:val="General"/>
          <w:gallery w:val="placeholder"/>
        </w:category>
        <w:types>
          <w:type w:val="bbPlcHdr"/>
        </w:types>
        <w:behaviors>
          <w:behavior w:val="content"/>
        </w:behaviors>
        <w:guid w:val="{2123BF92-403F-4134-8CA0-46777D559CF6}"/>
      </w:docPartPr>
      <w:docPartBody>
        <w:p w:rsidR="00000000" w:rsidRDefault="00E573EF">
          <w:pPr>
            <w:pStyle w:val="B671441803244C6BB69C60E75A2E6A0D"/>
          </w:pPr>
          <w:r w:rsidRPr="00681E98">
            <w:rPr>
              <w:rStyle w:val="PlaceholderText"/>
            </w:rPr>
            <w:t>Click or tap here to enter text.</w:t>
          </w:r>
        </w:p>
      </w:docPartBody>
    </w:docPart>
    <w:docPart>
      <w:docPartPr>
        <w:name w:val="90BDDAE54F2D4A98AAE491BF987ABCC4"/>
        <w:category>
          <w:name w:val="General"/>
          <w:gallery w:val="placeholder"/>
        </w:category>
        <w:types>
          <w:type w:val="bbPlcHdr"/>
        </w:types>
        <w:behaviors>
          <w:behavior w:val="content"/>
        </w:behaviors>
        <w:guid w:val="{0076C0D3-0CB9-4108-B15D-44CC5BE3BB9C}"/>
      </w:docPartPr>
      <w:docPartBody>
        <w:p w:rsidR="00000000" w:rsidRDefault="00E573EF">
          <w:pPr>
            <w:pStyle w:val="90BDDAE54F2D4A98AAE491BF987ABCC4"/>
          </w:pPr>
          <w:r w:rsidRPr="00681E98">
            <w:rPr>
              <w:rStyle w:val="PlaceholderText"/>
            </w:rPr>
            <w:t>Click or tap to enter a date.</w:t>
          </w:r>
        </w:p>
      </w:docPartBody>
    </w:docPart>
    <w:docPart>
      <w:docPartPr>
        <w:name w:val="69807E494B0746998675B397A746486F"/>
        <w:category>
          <w:name w:val="General"/>
          <w:gallery w:val="placeholder"/>
        </w:category>
        <w:types>
          <w:type w:val="bbPlcHdr"/>
        </w:types>
        <w:behaviors>
          <w:behavior w:val="content"/>
        </w:behaviors>
        <w:guid w:val="{24113503-78D4-4EFC-8125-49D1AFCF4208}"/>
      </w:docPartPr>
      <w:docPartBody>
        <w:p w:rsidR="00000000" w:rsidRDefault="00E573EF">
          <w:pPr>
            <w:pStyle w:val="69807E494B0746998675B397A746486F"/>
          </w:pPr>
          <w:r w:rsidRPr="00681E98">
            <w:rPr>
              <w:rStyle w:val="PlaceholderText"/>
            </w:rPr>
            <w:t>Click or tap to enter a date.</w:t>
          </w:r>
        </w:p>
      </w:docPartBody>
    </w:docPart>
    <w:docPart>
      <w:docPartPr>
        <w:name w:val="7C59B65E9EBB4AF8BDC1B7EBDD7FBAC2"/>
        <w:category>
          <w:name w:val="General"/>
          <w:gallery w:val="placeholder"/>
        </w:category>
        <w:types>
          <w:type w:val="bbPlcHdr"/>
        </w:types>
        <w:behaviors>
          <w:behavior w:val="content"/>
        </w:behaviors>
        <w:guid w:val="{75BF23B8-DA45-47D0-94F6-580AD651484D}"/>
      </w:docPartPr>
      <w:docPartBody>
        <w:p w:rsidR="00000000" w:rsidRDefault="00E573EF">
          <w:pPr>
            <w:pStyle w:val="7C59B65E9EBB4AF8BDC1B7EBDD7FBAC2"/>
          </w:pPr>
          <w:r w:rsidRPr="00681E98">
            <w:rPr>
              <w:rStyle w:val="PlaceholderText"/>
            </w:rPr>
            <w:t>Click or tap here to enter text.</w:t>
          </w:r>
        </w:p>
      </w:docPartBody>
    </w:docPart>
    <w:docPart>
      <w:docPartPr>
        <w:name w:val="1E5343E203084939BC53548C7312CC14"/>
        <w:category>
          <w:name w:val="General"/>
          <w:gallery w:val="placeholder"/>
        </w:category>
        <w:types>
          <w:type w:val="bbPlcHdr"/>
        </w:types>
        <w:behaviors>
          <w:behavior w:val="content"/>
        </w:behaviors>
        <w:guid w:val="{846DF87D-943F-4A44-AFDA-53239423F308}"/>
      </w:docPartPr>
      <w:docPartBody>
        <w:p w:rsidR="00000000" w:rsidRDefault="00E573EF">
          <w:pPr>
            <w:pStyle w:val="1E5343E203084939BC53548C7312CC14"/>
          </w:pPr>
          <w:r w:rsidRPr="00681E98">
            <w:rPr>
              <w:rStyle w:val="PlaceholderText"/>
            </w:rPr>
            <w:t>Click or tap here to enter text.</w:t>
          </w:r>
        </w:p>
      </w:docPartBody>
    </w:docPart>
    <w:docPart>
      <w:docPartPr>
        <w:name w:val="C1F40CC9CC4D44CD94E7F0FD5D93830D"/>
        <w:category>
          <w:name w:val="General"/>
          <w:gallery w:val="placeholder"/>
        </w:category>
        <w:types>
          <w:type w:val="bbPlcHdr"/>
        </w:types>
        <w:behaviors>
          <w:behavior w:val="content"/>
        </w:behaviors>
        <w:guid w:val="{188792C9-CC9F-4DDF-9892-E315D7786DA7}"/>
      </w:docPartPr>
      <w:docPartBody>
        <w:p w:rsidR="00000000" w:rsidRDefault="00E573EF">
          <w:pPr>
            <w:pStyle w:val="C1F40CC9CC4D44CD94E7F0FD5D93830D"/>
          </w:pPr>
          <w:r w:rsidRPr="00681E98">
            <w:rPr>
              <w:rStyle w:val="PlaceholderText"/>
            </w:rPr>
            <w:t>Click or tap here to enter text.</w:t>
          </w:r>
        </w:p>
      </w:docPartBody>
    </w:docPart>
    <w:docPart>
      <w:docPartPr>
        <w:name w:val="1D98E240818A477786552EF5FADA0986"/>
        <w:category>
          <w:name w:val="General"/>
          <w:gallery w:val="placeholder"/>
        </w:category>
        <w:types>
          <w:type w:val="bbPlcHdr"/>
        </w:types>
        <w:behaviors>
          <w:behavior w:val="content"/>
        </w:behaviors>
        <w:guid w:val="{A5BAC6AF-D316-4D06-9BFC-728CAB1B4F01}"/>
      </w:docPartPr>
      <w:docPartBody>
        <w:p w:rsidR="00000000" w:rsidRDefault="00E573EF">
          <w:pPr>
            <w:pStyle w:val="1D98E240818A477786552EF5FADA0986"/>
          </w:pPr>
          <w:r w:rsidRPr="00681E98">
            <w:rPr>
              <w:rStyle w:val="PlaceholderText"/>
            </w:rPr>
            <w:t>Click or tap here to enter text.</w:t>
          </w:r>
        </w:p>
      </w:docPartBody>
    </w:docPart>
    <w:docPart>
      <w:docPartPr>
        <w:name w:val="1A9FE260FEEA475FBF3F3C1BADB55C65"/>
        <w:category>
          <w:name w:val="General"/>
          <w:gallery w:val="placeholder"/>
        </w:category>
        <w:types>
          <w:type w:val="bbPlcHdr"/>
        </w:types>
        <w:behaviors>
          <w:behavior w:val="content"/>
        </w:behaviors>
        <w:guid w:val="{6B7232C1-22AB-4044-AF85-67A3F2E8D28E}"/>
      </w:docPartPr>
      <w:docPartBody>
        <w:p w:rsidR="00000000" w:rsidRDefault="00E573EF">
          <w:pPr>
            <w:pStyle w:val="1A9FE260FEEA475FBF3F3C1BADB55C65"/>
          </w:pPr>
          <w:r w:rsidRPr="00681E98">
            <w:rPr>
              <w:rStyle w:val="PlaceholderText"/>
            </w:rPr>
            <w:t>Click or tap here to enter text.</w:t>
          </w:r>
        </w:p>
      </w:docPartBody>
    </w:docPart>
    <w:docPart>
      <w:docPartPr>
        <w:name w:val="A77478FCFA7448A685C53A87AB750DA9"/>
        <w:category>
          <w:name w:val="General"/>
          <w:gallery w:val="placeholder"/>
        </w:category>
        <w:types>
          <w:type w:val="bbPlcHdr"/>
        </w:types>
        <w:behaviors>
          <w:behavior w:val="content"/>
        </w:behaviors>
        <w:guid w:val="{F97A73AB-A44E-4E3C-B9DD-C105914D9EAD}"/>
      </w:docPartPr>
      <w:docPartBody>
        <w:p w:rsidR="00000000" w:rsidRDefault="00E573EF">
          <w:pPr>
            <w:pStyle w:val="A77478FCFA7448A685C53A87AB750DA9"/>
          </w:pPr>
          <w:r w:rsidRPr="00681E98">
            <w:rPr>
              <w:rStyle w:val="PlaceholderText"/>
            </w:rPr>
            <w:t>Click or tap here to enter text.</w:t>
          </w:r>
        </w:p>
      </w:docPartBody>
    </w:docPart>
    <w:docPart>
      <w:docPartPr>
        <w:name w:val="1827614443394CF991455FB30D71F321"/>
        <w:category>
          <w:name w:val="General"/>
          <w:gallery w:val="placeholder"/>
        </w:category>
        <w:types>
          <w:type w:val="bbPlcHdr"/>
        </w:types>
        <w:behaviors>
          <w:behavior w:val="content"/>
        </w:behaviors>
        <w:guid w:val="{1A6F1EBD-6D28-4153-A356-6F9DA138C94F}"/>
      </w:docPartPr>
      <w:docPartBody>
        <w:p w:rsidR="00000000" w:rsidRDefault="00E573EF">
          <w:pPr>
            <w:pStyle w:val="1827614443394CF991455FB30D71F321"/>
          </w:pPr>
          <w:r w:rsidRPr="00681E98">
            <w:rPr>
              <w:rStyle w:val="PlaceholderText"/>
            </w:rPr>
            <w:t>Click or tap here to enter text.</w:t>
          </w:r>
        </w:p>
      </w:docPartBody>
    </w:docPart>
    <w:docPart>
      <w:docPartPr>
        <w:name w:val="A10F222D257640CFBCDFD1E431E29A9F"/>
        <w:category>
          <w:name w:val="General"/>
          <w:gallery w:val="placeholder"/>
        </w:category>
        <w:types>
          <w:type w:val="bbPlcHdr"/>
        </w:types>
        <w:behaviors>
          <w:behavior w:val="content"/>
        </w:behaviors>
        <w:guid w:val="{235419FA-FBF4-48D9-9C83-D5CB2C18601A}"/>
      </w:docPartPr>
      <w:docPartBody>
        <w:p w:rsidR="00000000" w:rsidRDefault="00E573EF">
          <w:pPr>
            <w:pStyle w:val="A10F222D257640CFBCDFD1E431E29A9F"/>
          </w:pPr>
          <w:r w:rsidRPr="00681E98">
            <w:rPr>
              <w:rStyle w:val="PlaceholderText"/>
            </w:rPr>
            <w:t>Click or tap here to enter text.</w:t>
          </w:r>
        </w:p>
      </w:docPartBody>
    </w:docPart>
    <w:docPart>
      <w:docPartPr>
        <w:name w:val="A6A03D7E0263431F8D8D27D9504B4E8B"/>
        <w:category>
          <w:name w:val="General"/>
          <w:gallery w:val="placeholder"/>
        </w:category>
        <w:types>
          <w:type w:val="bbPlcHdr"/>
        </w:types>
        <w:behaviors>
          <w:behavior w:val="content"/>
        </w:behaviors>
        <w:guid w:val="{516FBEDC-331B-4486-8F8D-F6449ED11B76}"/>
      </w:docPartPr>
      <w:docPartBody>
        <w:p w:rsidR="00000000" w:rsidRDefault="00E573EF">
          <w:pPr>
            <w:pStyle w:val="A6A03D7E0263431F8D8D27D9504B4E8B"/>
          </w:pPr>
          <w:r w:rsidRPr="00681E98">
            <w:rPr>
              <w:rStyle w:val="PlaceholderText"/>
            </w:rPr>
            <w:t>Click or tap here to enter text.</w:t>
          </w:r>
        </w:p>
      </w:docPartBody>
    </w:docPart>
    <w:docPart>
      <w:docPartPr>
        <w:name w:val="C1654796236D41458FF38E3B1758FB80"/>
        <w:category>
          <w:name w:val="General"/>
          <w:gallery w:val="placeholder"/>
        </w:category>
        <w:types>
          <w:type w:val="bbPlcHdr"/>
        </w:types>
        <w:behaviors>
          <w:behavior w:val="content"/>
        </w:behaviors>
        <w:guid w:val="{B797394A-9349-4FD9-8536-8B67C0920B02}"/>
      </w:docPartPr>
      <w:docPartBody>
        <w:p w:rsidR="00000000" w:rsidRDefault="00E573EF">
          <w:pPr>
            <w:pStyle w:val="C1654796236D41458FF38E3B1758FB80"/>
          </w:pPr>
          <w:r w:rsidRPr="00681E98">
            <w:rPr>
              <w:rStyle w:val="PlaceholderText"/>
            </w:rPr>
            <w:t>Click or tap here to enter text.</w:t>
          </w:r>
        </w:p>
      </w:docPartBody>
    </w:docPart>
    <w:docPart>
      <w:docPartPr>
        <w:name w:val="E26F85D771894FCF9C9192B53BA1A0DB"/>
        <w:category>
          <w:name w:val="General"/>
          <w:gallery w:val="placeholder"/>
        </w:category>
        <w:types>
          <w:type w:val="bbPlcHdr"/>
        </w:types>
        <w:behaviors>
          <w:behavior w:val="content"/>
        </w:behaviors>
        <w:guid w:val="{C67FB9BA-6D7E-4804-A62E-9DF5AE5CE709}"/>
      </w:docPartPr>
      <w:docPartBody>
        <w:p w:rsidR="00000000" w:rsidRDefault="00E573EF">
          <w:pPr>
            <w:pStyle w:val="E26F85D771894FCF9C9192B53BA1A0DB"/>
          </w:pPr>
          <w:r w:rsidRPr="00681E98">
            <w:rPr>
              <w:rStyle w:val="PlaceholderText"/>
            </w:rPr>
            <w:t>Click or tap here to enter text.</w:t>
          </w:r>
        </w:p>
      </w:docPartBody>
    </w:docPart>
    <w:docPart>
      <w:docPartPr>
        <w:name w:val="576D259075164421931E436F1227B78D"/>
        <w:category>
          <w:name w:val="General"/>
          <w:gallery w:val="placeholder"/>
        </w:category>
        <w:types>
          <w:type w:val="bbPlcHdr"/>
        </w:types>
        <w:behaviors>
          <w:behavior w:val="content"/>
        </w:behaviors>
        <w:guid w:val="{E36A64F0-993E-4266-9061-E851D9253A15}"/>
      </w:docPartPr>
      <w:docPartBody>
        <w:p w:rsidR="00000000" w:rsidRDefault="00E573EF">
          <w:pPr>
            <w:pStyle w:val="576D259075164421931E436F1227B78D"/>
          </w:pPr>
          <w:r w:rsidRPr="00681E98">
            <w:rPr>
              <w:rStyle w:val="PlaceholderText"/>
            </w:rPr>
            <w:t>Click or tap here to enter text.</w:t>
          </w:r>
        </w:p>
      </w:docPartBody>
    </w:docPart>
    <w:docPart>
      <w:docPartPr>
        <w:name w:val="46C4A48DDB074E3CB0D71F04C79C6E08"/>
        <w:category>
          <w:name w:val="General"/>
          <w:gallery w:val="placeholder"/>
        </w:category>
        <w:types>
          <w:type w:val="bbPlcHdr"/>
        </w:types>
        <w:behaviors>
          <w:behavior w:val="content"/>
        </w:behaviors>
        <w:guid w:val="{7ABDF3F3-AC09-406B-9DF0-84AC06FE0187}"/>
      </w:docPartPr>
      <w:docPartBody>
        <w:p w:rsidR="00000000" w:rsidRDefault="00E573EF">
          <w:pPr>
            <w:pStyle w:val="46C4A48DDB074E3CB0D71F04C79C6E08"/>
          </w:pPr>
          <w:r w:rsidRPr="00681E98">
            <w:rPr>
              <w:rStyle w:val="PlaceholderText"/>
            </w:rPr>
            <w:t>Click or tap here to enter text.</w:t>
          </w:r>
        </w:p>
      </w:docPartBody>
    </w:docPart>
    <w:docPart>
      <w:docPartPr>
        <w:name w:val="776504863C584050B3C5EA7E729DBA8D"/>
        <w:category>
          <w:name w:val="General"/>
          <w:gallery w:val="placeholder"/>
        </w:category>
        <w:types>
          <w:type w:val="bbPlcHdr"/>
        </w:types>
        <w:behaviors>
          <w:behavior w:val="content"/>
        </w:behaviors>
        <w:guid w:val="{A5129208-0496-4210-B8E9-2CC7E7F8BC4D}"/>
      </w:docPartPr>
      <w:docPartBody>
        <w:p w:rsidR="00000000" w:rsidRDefault="00E573EF">
          <w:pPr>
            <w:pStyle w:val="776504863C584050B3C5EA7E729DBA8D"/>
          </w:pPr>
          <w:r w:rsidRPr="00681E98">
            <w:rPr>
              <w:rStyle w:val="PlaceholderText"/>
            </w:rPr>
            <w:t>Click or tap here to enter text.</w:t>
          </w:r>
        </w:p>
      </w:docPartBody>
    </w:docPart>
    <w:docPart>
      <w:docPartPr>
        <w:name w:val="266C89B71DFB478184287CE41E3EFED8"/>
        <w:category>
          <w:name w:val="General"/>
          <w:gallery w:val="placeholder"/>
        </w:category>
        <w:types>
          <w:type w:val="bbPlcHdr"/>
        </w:types>
        <w:behaviors>
          <w:behavior w:val="content"/>
        </w:behaviors>
        <w:guid w:val="{175D92A5-A3E3-4DCE-9075-84B933E91C87}"/>
      </w:docPartPr>
      <w:docPartBody>
        <w:p w:rsidR="00000000" w:rsidRDefault="00E573EF">
          <w:pPr>
            <w:pStyle w:val="266C89B71DFB478184287CE41E3EFED8"/>
          </w:pPr>
          <w:r w:rsidRPr="00681E98">
            <w:rPr>
              <w:rStyle w:val="PlaceholderText"/>
            </w:rPr>
            <w:t>Click or tap here to enter text.</w:t>
          </w:r>
        </w:p>
      </w:docPartBody>
    </w:docPart>
    <w:docPart>
      <w:docPartPr>
        <w:name w:val="1E4BCE8D4D8D4ADC880528E7206D29C3"/>
        <w:category>
          <w:name w:val="General"/>
          <w:gallery w:val="placeholder"/>
        </w:category>
        <w:types>
          <w:type w:val="bbPlcHdr"/>
        </w:types>
        <w:behaviors>
          <w:behavior w:val="content"/>
        </w:behaviors>
        <w:guid w:val="{A9842E55-F796-4D43-AED7-B57EA2AF11A0}"/>
      </w:docPartPr>
      <w:docPartBody>
        <w:p w:rsidR="00000000" w:rsidRDefault="00E573EF">
          <w:pPr>
            <w:pStyle w:val="1E4BCE8D4D8D4ADC880528E7206D29C3"/>
          </w:pPr>
          <w:r w:rsidRPr="00681E98">
            <w:rPr>
              <w:rStyle w:val="PlaceholderText"/>
            </w:rPr>
            <w:t>Click or tap here to enter text.</w:t>
          </w:r>
        </w:p>
      </w:docPartBody>
    </w:docPart>
    <w:docPart>
      <w:docPartPr>
        <w:name w:val="F0FECD059D7543E98A652614CC4B6CA2"/>
        <w:category>
          <w:name w:val="General"/>
          <w:gallery w:val="placeholder"/>
        </w:category>
        <w:types>
          <w:type w:val="bbPlcHdr"/>
        </w:types>
        <w:behaviors>
          <w:behavior w:val="content"/>
        </w:behaviors>
        <w:guid w:val="{F4EAA388-30B9-4ADD-8ABD-751C99F1A738}"/>
      </w:docPartPr>
      <w:docPartBody>
        <w:p w:rsidR="00000000" w:rsidRDefault="00E573EF">
          <w:pPr>
            <w:pStyle w:val="F0FECD059D7543E98A652614CC4B6CA2"/>
          </w:pPr>
          <w:r w:rsidRPr="00681E98">
            <w:rPr>
              <w:rStyle w:val="PlaceholderText"/>
            </w:rPr>
            <w:t>Click or tap here to enter text.</w:t>
          </w:r>
        </w:p>
      </w:docPartBody>
    </w:docPart>
    <w:docPart>
      <w:docPartPr>
        <w:name w:val="C7E57CDC9A7C45FAB3171C8DA97803E7"/>
        <w:category>
          <w:name w:val="General"/>
          <w:gallery w:val="placeholder"/>
        </w:category>
        <w:types>
          <w:type w:val="bbPlcHdr"/>
        </w:types>
        <w:behaviors>
          <w:behavior w:val="content"/>
        </w:behaviors>
        <w:guid w:val="{1745F27B-4C4D-42A1-8E60-38D9A6571BDB}"/>
      </w:docPartPr>
      <w:docPartBody>
        <w:p w:rsidR="00000000" w:rsidRDefault="00E573EF">
          <w:pPr>
            <w:pStyle w:val="C7E57CDC9A7C45FAB3171C8DA97803E7"/>
          </w:pPr>
          <w:r w:rsidRPr="00681E98">
            <w:rPr>
              <w:rStyle w:val="PlaceholderText"/>
            </w:rPr>
            <w:t>Click or tap here to enter text.</w:t>
          </w:r>
        </w:p>
      </w:docPartBody>
    </w:docPart>
    <w:docPart>
      <w:docPartPr>
        <w:name w:val="FF5AF24B5A784504B873C7068F084EEC"/>
        <w:category>
          <w:name w:val="General"/>
          <w:gallery w:val="placeholder"/>
        </w:category>
        <w:types>
          <w:type w:val="bbPlcHdr"/>
        </w:types>
        <w:behaviors>
          <w:behavior w:val="content"/>
        </w:behaviors>
        <w:guid w:val="{00821728-B3BF-4118-93B6-E91D0E998D71}"/>
      </w:docPartPr>
      <w:docPartBody>
        <w:p w:rsidR="00000000" w:rsidRDefault="00E573EF">
          <w:pPr>
            <w:pStyle w:val="FF5AF24B5A784504B873C7068F084EEC"/>
          </w:pPr>
          <w:r w:rsidRPr="00681E98">
            <w:rPr>
              <w:rStyle w:val="PlaceholderText"/>
            </w:rPr>
            <w:t>Click or tap here to enter text.</w:t>
          </w:r>
        </w:p>
      </w:docPartBody>
    </w:docPart>
    <w:docPart>
      <w:docPartPr>
        <w:name w:val="F699CC874D8847238E80AE4F35EB2D21"/>
        <w:category>
          <w:name w:val="General"/>
          <w:gallery w:val="placeholder"/>
        </w:category>
        <w:types>
          <w:type w:val="bbPlcHdr"/>
        </w:types>
        <w:behaviors>
          <w:behavior w:val="content"/>
        </w:behaviors>
        <w:guid w:val="{A4B30746-DDC7-401D-8F69-025EDB1ADA3B}"/>
      </w:docPartPr>
      <w:docPartBody>
        <w:p w:rsidR="00000000" w:rsidRDefault="00E573EF">
          <w:pPr>
            <w:pStyle w:val="F699CC874D8847238E80AE4F35EB2D21"/>
          </w:pPr>
          <w:r w:rsidRPr="00681E98">
            <w:rPr>
              <w:rStyle w:val="PlaceholderText"/>
            </w:rPr>
            <w:t>Click or tap here to enter text.</w:t>
          </w:r>
        </w:p>
      </w:docPartBody>
    </w:docPart>
    <w:docPart>
      <w:docPartPr>
        <w:name w:val="90AE5C01B3354FF0BE280D4338EE7C0E"/>
        <w:category>
          <w:name w:val="General"/>
          <w:gallery w:val="placeholder"/>
        </w:category>
        <w:types>
          <w:type w:val="bbPlcHdr"/>
        </w:types>
        <w:behaviors>
          <w:behavior w:val="content"/>
        </w:behaviors>
        <w:guid w:val="{9D2106C2-BF44-47DC-8395-6771DEC15AAA}"/>
      </w:docPartPr>
      <w:docPartBody>
        <w:p w:rsidR="00000000" w:rsidRDefault="00E573EF">
          <w:pPr>
            <w:pStyle w:val="90AE5C01B3354FF0BE280D4338EE7C0E"/>
          </w:pPr>
          <w:r w:rsidRPr="00681E98">
            <w:rPr>
              <w:rStyle w:val="PlaceholderText"/>
            </w:rPr>
            <w:t>Click or tap here to enter text.</w:t>
          </w:r>
        </w:p>
      </w:docPartBody>
    </w:docPart>
    <w:docPart>
      <w:docPartPr>
        <w:name w:val="EF3657D3EB9B43DBB436CD8015BCCF03"/>
        <w:category>
          <w:name w:val="General"/>
          <w:gallery w:val="placeholder"/>
        </w:category>
        <w:types>
          <w:type w:val="bbPlcHdr"/>
        </w:types>
        <w:behaviors>
          <w:behavior w:val="content"/>
        </w:behaviors>
        <w:guid w:val="{D95AC2E4-4597-4CAD-BE82-1F2E938B807E}"/>
      </w:docPartPr>
      <w:docPartBody>
        <w:p w:rsidR="00000000" w:rsidRDefault="00E573EF">
          <w:pPr>
            <w:pStyle w:val="EF3657D3EB9B43DBB436CD8015BCCF03"/>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F2A234DCA1A404DA69F71882BC8ED79">
    <w:name w:val="9F2A234DCA1A404DA69F71882BC8ED79"/>
  </w:style>
  <w:style w:type="paragraph" w:customStyle="1" w:styleId="9C648D35D30B419CB86DE04A51A9A9AB">
    <w:name w:val="9C648D35D30B419CB86DE04A51A9A9AB"/>
  </w:style>
  <w:style w:type="paragraph" w:customStyle="1" w:styleId="99679C7C0322464D8BA88158465861A0">
    <w:name w:val="99679C7C0322464D8BA88158465861A0"/>
  </w:style>
  <w:style w:type="paragraph" w:customStyle="1" w:styleId="0D5BC958416E43759498420AAAD5EB3F">
    <w:name w:val="0D5BC958416E43759498420AAAD5EB3F"/>
  </w:style>
  <w:style w:type="paragraph" w:customStyle="1" w:styleId="189A4BB061C74E8E8D2066D50F0F3B2A">
    <w:name w:val="189A4BB061C74E8E8D2066D50F0F3B2A"/>
  </w:style>
  <w:style w:type="paragraph" w:customStyle="1" w:styleId="D1B296A5F2A64718845B6F14EF4630AA">
    <w:name w:val="D1B296A5F2A64718845B6F14EF4630AA"/>
  </w:style>
  <w:style w:type="paragraph" w:customStyle="1" w:styleId="E88DA932E855405C980F56EFC4297BE1">
    <w:name w:val="E88DA932E855405C980F56EFC4297BE1"/>
  </w:style>
  <w:style w:type="paragraph" w:customStyle="1" w:styleId="326A677D408B4E58A990F5D1DFF9737D">
    <w:name w:val="326A677D408B4E58A990F5D1DFF9737D"/>
  </w:style>
  <w:style w:type="paragraph" w:customStyle="1" w:styleId="B84344DC653D4F4A8D704B69EECF1A23">
    <w:name w:val="B84344DC653D4F4A8D704B69EECF1A23"/>
  </w:style>
  <w:style w:type="paragraph" w:customStyle="1" w:styleId="E45C8F7B46D54921840F0AB8328C05EA">
    <w:name w:val="E45C8F7B46D54921840F0AB8328C05EA"/>
  </w:style>
  <w:style w:type="paragraph" w:customStyle="1" w:styleId="F66BFCE257744056B45EE048BC607A2E">
    <w:name w:val="F66BFCE257744056B45EE048BC607A2E"/>
  </w:style>
  <w:style w:type="paragraph" w:customStyle="1" w:styleId="7B3D1870E8C64CBCAAB723932373EA96">
    <w:name w:val="7B3D1870E8C64CBCAAB723932373EA96"/>
  </w:style>
  <w:style w:type="paragraph" w:customStyle="1" w:styleId="80A9152D9B3848769CB2C867D7C9986B">
    <w:name w:val="80A9152D9B3848769CB2C867D7C9986B"/>
  </w:style>
  <w:style w:type="paragraph" w:customStyle="1" w:styleId="3FAC1D2CD85D407DBC7A60699C4982F1">
    <w:name w:val="3FAC1D2CD85D407DBC7A60699C4982F1"/>
  </w:style>
  <w:style w:type="paragraph" w:customStyle="1" w:styleId="56622F94474642D9A68407F557459AD4">
    <w:name w:val="56622F94474642D9A68407F557459AD4"/>
  </w:style>
  <w:style w:type="paragraph" w:customStyle="1" w:styleId="8B7C1490D2EF4BEE8820221EA12A14A8">
    <w:name w:val="8B7C1490D2EF4BEE8820221EA12A14A8"/>
  </w:style>
  <w:style w:type="paragraph" w:customStyle="1" w:styleId="BA9731D76A6B4838A503F32D65C3B266">
    <w:name w:val="BA9731D76A6B4838A503F32D65C3B266"/>
  </w:style>
  <w:style w:type="paragraph" w:customStyle="1" w:styleId="74D813FE12D44258968F7F8AD1821D24">
    <w:name w:val="74D813FE12D44258968F7F8AD1821D24"/>
  </w:style>
  <w:style w:type="paragraph" w:customStyle="1" w:styleId="44D286C0E5D84F4E84DA343C4D7B5580">
    <w:name w:val="44D286C0E5D84F4E84DA343C4D7B5580"/>
  </w:style>
  <w:style w:type="paragraph" w:customStyle="1" w:styleId="148DF7AAA95847EC8608BB5C9F091568">
    <w:name w:val="148DF7AAA95847EC8608BB5C9F091568"/>
  </w:style>
  <w:style w:type="paragraph" w:customStyle="1" w:styleId="7E34E7F275A344429133C0D7125FC82B">
    <w:name w:val="7E34E7F275A344429133C0D7125FC82B"/>
  </w:style>
  <w:style w:type="paragraph" w:customStyle="1" w:styleId="7D9C985B538B470D9D40E6EED77D61D7">
    <w:name w:val="7D9C985B538B470D9D40E6EED77D61D7"/>
  </w:style>
  <w:style w:type="paragraph" w:customStyle="1" w:styleId="72117485003545E1BF79B22E12409B1D">
    <w:name w:val="72117485003545E1BF79B22E12409B1D"/>
  </w:style>
  <w:style w:type="paragraph" w:customStyle="1" w:styleId="9498801A84F0471490C9A504EF45F575">
    <w:name w:val="9498801A84F0471490C9A504EF45F575"/>
  </w:style>
  <w:style w:type="paragraph" w:customStyle="1" w:styleId="A49D87944F1A4371A173046D52B14B1E">
    <w:name w:val="A49D87944F1A4371A173046D52B14B1E"/>
  </w:style>
  <w:style w:type="paragraph" w:customStyle="1" w:styleId="E688A4CD64D34B449246AEA400788A90">
    <w:name w:val="E688A4CD64D34B449246AEA400788A90"/>
  </w:style>
  <w:style w:type="paragraph" w:customStyle="1" w:styleId="1FA35856018B45F192E61F33D5282B6B">
    <w:name w:val="1FA35856018B45F192E61F33D5282B6B"/>
  </w:style>
  <w:style w:type="paragraph" w:customStyle="1" w:styleId="4CADBF38B07349CAB949C1DF4F9ADA16">
    <w:name w:val="4CADBF38B07349CAB949C1DF4F9ADA16"/>
  </w:style>
  <w:style w:type="paragraph" w:customStyle="1" w:styleId="4DE5ADCD881840A499BE3D00BB06BFB1">
    <w:name w:val="4DE5ADCD881840A499BE3D00BB06BFB1"/>
  </w:style>
  <w:style w:type="paragraph" w:customStyle="1" w:styleId="E5CF40A06D774CD3B3F714B67A489B52">
    <w:name w:val="E5CF40A06D774CD3B3F714B67A489B52"/>
  </w:style>
  <w:style w:type="paragraph" w:customStyle="1" w:styleId="AC5FC7965723450597F2B500DF82A390">
    <w:name w:val="AC5FC7965723450597F2B500DF82A390"/>
  </w:style>
  <w:style w:type="paragraph" w:customStyle="1" w:styleId="CE7F14D26AA2407FBA5FEE49FECE0D02">
    <w:name w:val="CE7F14D26AA2407FBA5FEE49FECE0D02"/>
  </w:style>
  <w:style w:type="paragraph" w:customStyle="1" w:styleId="87DB9185CE944931AACC5C7FA4B0751A">
    <w:name w:val="87DB9185CE944931AACC5C7FA4B0751A"/>
  </w:style>
  <w:style w:type="paragraph" w:customStyle="1" w:styleId="23CAC6CDDFDA46BA929A968AF973CCBC">
    <w:name w:val="23CAC6CDDFDA46BA929A968AF973CCBC"/>
  </w:style>
  <w:style w:type="paragraph" w:customStyle="1" w:styleId="8AB0BF5B6A33448B9F690AD9F700F23A">
    <w:name w:val="8AB0BF5B6A33448B9F690AD9F700F23A"/>
  </w:style>
  <w:style w:type="paragraph" w:customStyle="1" w:styleId="18F0CB4D22B94A5094E5DDE64F0D0F55">
    <w:name w:val="18F0CB4D22B94A5094E5DDE64F0D0F55"/>
  </w:style>
  <w:style w:type="paragraph" w:customStyle="1" w:styleId="85ADE0AD85454217934F4711785DD10D">
    <w:name w:val="85ADE0AD85454217934F4711785DD10D"/>
  </w:style>
  <w:style w:type="paragraph" w:customStyle="1" w:styleId="1F5AE2D25CFC4476BBBE4379BAF3737C">
    <w:name w:val="1F5AE2D25CFC4476BBBE4379BAF3737C"/>
  </w:style>
  <w:style w:type="paragraph" w:customStyle="1" w:styleId="26F2DDD0073548FB9B108C234F92BB11">
    <w:name w:val="26F2DDD0073548FB9B108C234F92BB11"/>
  </w:style>
  <w:style w:type="paragraph" w:customStyle="1" w:styleId="CD7AAA9E426844039408143A547FA1DB">
    <w:name w:val="CD7AAA9E426844039408143A547FA1DB"/>
  </w:style>
  <w:style w:type="paragraph" w:customStyle="1" w:styleId="B01F1EDC64264E7E94A0570ADCBC16B9">
    <w:name w:val="B01F1EDC64264E7E94A0570ADCBC16B9"/>
  </w:style>
  <w:style w:type="paragraph" w:customStyle="1" w:styleId="8BB2DCB9426B4B14B304C03E306F0966">
    <w:name w:val="8BB2DCB9426B4B14B304C03E306F0966"/>
  </w:style>
  <w:style w:type="paragraph" w:customStyle="1" w:styleId="B212E7B21B284FBE983D21B022079B50">
    <w:name w:val="B212E7B21B284FBE983D21B022079B50"/>
  </w:style>
  <w:style w:type="paragraph" w:customStyle="1" w:styleId="51C78354AF8A425098AAA658EFEA0D96">
    <w:name w:val="51C78354AF8A425098AAA658EFEA0D96"/>
  </w:style>
  <w:style w:type="paragraph" w:customStyle="1" w:styleId="7D1F51CC808F46C7A403190D84D49AD9">
    <w:name w:val="7D1F51CC808F46C7A403190D84D49AD9"/>
  </w:style>
  <w:style w:type="paragraph" w:customStyle="1" w:styleId="5734DF552EC64289A33DA6CB323BA325">
    <w:name w:val="5734DF552EC64289A33DA6CB323BA325"/>
  </w:style>
  <w:style w:type="paragraph" w:customStyle="1" w:styleId="9E2417EE968B45CFBCD275046A906AF1">
    <w:name w:val="9E2417EE968B45CFBCD275046A906AF1"/>
  </w:style>
  <w:style w:type="paragraph" w:customStyle="1" w:styleId="B671441803244C6BB69C60E75A2E6A0D">
    <w:name w:val="B671441803244C6BB69C60E75A2E6A0D"/>
  </w:style>
  <w:style w:type="paragraph" w:customStyle="1" w:styleId="90BDDAE54F2D4A98AAE491BF987ABCC4">
    <w:name w:val="90BDDAE54F2D4A98AAE491BF987ABCC4"/>
  </w:style>
  <w:style w:type="paragraph" w:customStyle="1" w:styleId="69807E494B0746998675B397A746486F">
    <w:name w:val="69807E494B0746998675B397A746486F"/>
  </w:style>
  <w:style w:type="paragraph" w:customStyle="1" w:styleId="7C59B65E9EBB4AF8BDC1B7EBDD7FBAC2">
    <w:name w:val="7C59B65E9EBB4AF8BDC1B7EBDD7FBAC2"/>
  </w:style>
  <w:style w:type="paragraph" w:customStyle="1" w:styleId="1E5343E203084939BC53548C7312CC14">
    <w:name w:val="1E5343E203084939BC53548C7312CC14"/>
  </w:style>
  <w:style w:type="paragraph" w:customStyle="1" w:styleId="C1F40CC9CC4D44CD94E7F0FD5D93830D">
    <w:name w:val="C1F40CC9CC4D44CD94E7F0FD5D93830D"/>
  </w:style>
  <w:style w:type="paragraph" w:customStyle="1" w:styleId="1D98E240818A477786552EF5FADA0986">
    <w:name w:val="1D98E240818A477786552EF5FADA0986"/>
  </w:style>
  <w:style w:type="paragraph" w:customStyle="1" w:styleId="1A9FE260FEEA475FBF3F3C1BADB55C65">
    <w:name w:val="1A9FE260FEEA475FBF3F3C1BADB55C65"/>
  </w:style>
  <w:style w:type="paragraph" w:customStyle="1" w:styleId="A77478FCFA7448A685C53A87AB750DA9">
    <w:name w:val="A77478FCFA7448A685C53A87AB750DA9"/>
  </w:style>
  <w:style w:type="paragraph" w:customStyle="1" w:styleId="1827614443394CF991455FB30D71F321">
    <w:name w:val="1827614443394CF991455FB30D71F321"/>
  </w:style>
  <w:style w:type="paragraph" w:customStyle="1" w:styleId="A10F222D257640CFBCDFD1E431E29A9F">
    <w:name w:val="A10F222D257640CFBCDFD1E431E29A9F"/>
  </w:style>
  <w:style w:type="paragraph" w:customStyle="1" w:styleId="A6A03D7E0263431F8D8D27D9504B4E8B">
    <w:name w:val="A6A03D7E0263431F8D8D27D9504B4E8B"/>
  </w:style>
  <w:style w:type="paragraph" w:customStyle="1" w:styleId="C1654796236D41458FF38E3B1758FB80">
    <w:name w:val="C1654796236D41458FF38E3B1758FB80"/>
  </w:style>
  <w:style w:type="paragraph" w:customStyle="1" w:styleId="E26F85D771894FCF9C9192B53BA1A0DB">
    <w:name w:val="E26F85D771894FCF9C9192B53BA1A0DB"/>
  </w:style>
  <w:style w:type="paragraph" w:customStyle="1" w:styleId="576D259075164421931E436F1227B78D">
    <w:name w:val="576D259075164421931E436F1227B78D"/>
  </w:style>
  <w:style w:type="paragraph" w:customStyle="1" w:styleId="46C4A48DDB074E3CB0D71F04C79C6E08">
    <w:name w:val="46C4A48DDB074E3CB0D71F04C79C6E08"/>
  </w:style>
  <w:style w:type="paragraph" w:customStyle="1" w:styleId="776504863C584050B3C5EA7E729DBA8D">
    <w:name w:val="776504863C584050B3C5EA7E729DBA8D"/>
  </w:style>
  <w:style w:type="paragraph" w:customStyle="1" w:styleId="266C89B71DFB478184287CE41E3EFED8">
    <w:name w:val="266C89B71DFB478184287CE41E3EFED8"/>
  </w:style>
  <w:style w:type="paragraph" w:customStyle="1" w:styleId="1E4BCE8D4D8D4ADC880528E7206D29C3">
    <w:name w:val="1E4BCE8D4D8D4ADC880528E7206D29C3"/>
  </w:style>
  <w:style w:type="paragraph" w:customStyle="1" w:styleId="F0FECD059D7543E98A652614CC4B6CA2">
    <w:name w:val="F0FECD059D7543E98A652614CC4B6CA2"/>
  </w:style>
  <w:style w:type="paragraph" w:customStyle="1" w:styleId="C7E57CDC9A7C45FAB3171C8DA97803E7">
    <w:name w:val="C7E57CDC9A7C45FAB3171C8DA97803E7"/>
  </w:style>
  <w:style w:type="paragraph" w:customStyle="1" w:styleId="FF5AF24B5A784504B873C7068F084EEC">
    <w:name w:val="FF5AF24B5A784504B873C7068F084EEC"/>
  </w:style>
  <w:style w:type="paragraph" w:customStyle="1" w:styleId="F699CC874D8847238E80AE4F35EB2D21">
    <w:name w:val="F699CC874D8847238E80AE4F35EB2D21"/>
  </w:style>
  <w:style w:type="paragraph" w:customStyle="1" w:styleId="90AE5C01B3354FF0BE280D4338EE7C0E">
    <w:name w:val="90AE5C01B3354FF0BE280D4338EE7C0E"/>
  </w:style>
  <w:style w:type="paragraph" w:customStyle="1" w:styleId="EF3657D3EB9B43DBB436CD8015BCCF03">
    <w:name w:val="EF3657D3EB9B43DBB436CD8015BCCF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df7a2397-886e-4b60-b6a3-967982c29bcd"/>
    <ds:schemaRef ds:uri="http://schemas.microsoft.com/office/2006/documentManagement/types"/>
    <ds:schemaRef ds:uri="http://purl.org/dc/elements/1.1/"/>
    <ds:schemaRef ds:uri="http://schemas.microsoft.com/office/2006/metadata/properties"/>
    <ds:schemaRef ds:uri="9f91ad1f-ae1c-45d7-9f5f-8fc807a6dfa8"/>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4C6EF2-1A7F-4C53-8314-D473D9934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(003)</Template>
  <TotalTime>0</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cp:lastPrinted>2022-05-19T13:50:00Z</cp:lastPrinted>
  <dcterms:created xsi:type="dcterms:W3CDTF">2024-05-20T15:08:00Z</dcterms:created>
  <dcterms:modified xsi:type="dcterms:W3CDTF">2024-05-20T15:08:00Z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