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261BFD" w:rsidP="00B83A6B">
            <w:pPr>
              <w:spacing w:line="240" w:lineRule="auto"/>
              <w:rPr>
                <w:b/>
                <w:bCs/>
              </w:rPr>
            </w:pPr>
            <w:sdt>
              <w:sdtPr>
                <w:rPr>
                  <w:rStyle w:val="PlaceholderText"/>
                  <w:caps/>
                </w:rPr>
                <w:alias w:val="Applicants Surname"/>
                <w:tag w:val="Applicant"/>
                <w:id w:val="-469979498"/>
                <w:placeholder>
                  <w:docPart w:val="79EACE8CE0404BA3B9354E04091D7390"/>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0082D8369D8D4A87AE7F44EAA3082EBE"/>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255FDB29D1634A4682440AC1E9F05D48"/>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6714B75E2FDA4C6E8E49FAF03FD9D284"/>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A0D35739469C441E8757EB26D15DF1E3"/>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2F5B0C9CEC1045B6B0B312BC394CE06E"/>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FE5D4D02B5314E418DB61BC9B593C97B"/>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2D3E77813C5340858C1DC2A150267608"/>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BC072A00B3E44E3A96BAB8B377C27C38"/>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E4240BFA123D4380B9C03A33B6CD75A5"/>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52539D926F3740BD9B43619C9259D393"/>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02E3F1F81F444D8CAD913D1BED03343D"/>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8EB2B11BC05D4828A7825D08F678BE9C"/>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BD5F3329CEC24080827BEA8AA8421C7B"/>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745FF726E04040778A2F1292A28303AB"/>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B0DAD0E8E7694027AEE4DB6C9341AF7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714C0E2473494346A7223EF394949E18"/>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6CA22EA404464C909218E18BAF89AAF8"/>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D5B1AF0AFDB94989B1FC2A8A2FC8E817"/>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E8C5C83234464EC2AD2E2D53BAACC0B1"/>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5A161C52B8F4430CA6E79F409F39801B"/>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D7AACE94782C4FEB9A0A7C0439ADFD12"/>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DBCC8979113E4528BE5DECBA13FB6564"/>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EDEEB2566E5C4464A574A478B9DC78E8"/>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1203B2B6B9DC4BEE9F078C9E0F36C369"/>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B17C20145D184F01A1ACFFE6E93E7717"/>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A2F4684559824D9F8FE667FD9B77AB11"/>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1CAF49742EDC40DDA423F573D4FB62B0"/>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E1A288B55C6A48809FEB089DCC159A82"/>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03925D09DCDF4C4B94EEF8D37BB5E826"/>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FFF2A871DFD949FE8058A0ECDC95D3AE"/>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B4B8EB5CD91340DD938CC95C7242610F"/>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1E920BC5A7D84D4FAFAC95A8D092BEC2"/>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033919AC112E45F1A271EFCD4288628D"/>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4DD50D057B3049DC8CCC197040FE5B6C"/>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1EDCD24C981A45CABDAA3FC1B05724D8"/>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896A5428A2A64500B1BE23945DA576D5"/>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069180A95C6A42888203ECA3A8C79C77"/>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DA71AAF3D24443CABFB51007733F5E74"/>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A0E3789952794C83B6E4248702732BC6"/>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237D81CD13F24A39A98493DD19AE19D3"/>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B69F85D0B1C44507AEE35B87F7445C3C"/>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1739FE043E9B495981C83745F251153D"/>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0430C5DF1CD54EB2BFFBC96C8BF58080"/>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02640DF623A04B8A8045B9E7CB6E315D"/>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55A8BA15B2CD45C08F546458C6D0855A"/>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B29957BABF9D44DC84AAC9389224F556"/>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ACE3242B08EB4A0F9C6C3A55514AEC34"/>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2E0D373E4E184E6A9E8C7066C328F814"/>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B882A7D471C9499D9FFC8C863DB2C181"/>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E4351AC6B7A541DBA0153F2A62396A3B"/>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241DA264911345DCA8E2A0643A625792"/>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182627E1F5864C9F80A5ED82EDB66323"/>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6CA53B1B6026477894C7B5B8FA3B5CCA"/>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DEADF61D0029422D988C7B4A80B72D3A"/>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A5BF4AF019F0453F92240DAFA627FE0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2BBE2361781B42B9AFCCD8167A44222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F1302EABAD134DCBA0A59F8E92F0C68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112428239AFA499F950C71855B153E8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B97AB57DCA3A4136828C3926152C6AC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C9EFB79D619549CF82FC7A6B70DD33C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E277FDAEAD6245088443EE6FFD370E0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6A6CB060DD884D9E856279CCA51F20C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616B5F1AC6B348618B2E19ADEDBD459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B62181E793F043C4B39261C12ECEE60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F1F42E0C205443E4973EC5DE4418ABB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F2504CDA9C5B44BE8150211A7054112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49817C35022D47CDBA5C12462DC2DA8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5B0FCA9BA0084A0797565B8C4C446D75"/>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90E4CF71ACF147BE8B933D8C67CD1DF0"/>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261BFD"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A2514EB965124B5DB91E681161FCBBCE"/>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261BFD" w:rsidP="00D4556A">
            <w:pPr>
              <w:pStyle w:val="Heading3"/>
              <w:framePr w:hSpace="0" w:wrap="auto" w:vAnchor="margin" w:hAnchor="text" w:yAlign="inline"/>
            </w:pPr>
            <w:sdt>
              <w:sdtPr>
                <w:rPr>
                  <w:rStyle w:val="Strong"/>
                  <w:sz w:val="22"/>
                  <w:szCs w:val="22"/>
                </w:rPr>
                <w:id w:val="2129507572"/>
                <w:placeholder>
                  <w:docPart w:val="BD7DC01A8F144239A509A007A93A1E0B"/>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BFD" w:rsidRDefault="00261BFD" w:rsidP="00EA1B32">
      <w:r>
        <w:separator/>
      </w:r>
    </w:p>
    <w:p w:rsidR="00261BFD" w:rsidRDefault="00261BFD"/>
    <w:p w:rsidR="00261BFD" w:rsidRDefault="00261BFD" w:rsidP="007B0440"/>
  </w:endnote>
  <w:endnote w:type="continuationSeparator" w:id="0">
    <w:p w:rsidR="00261BFD" w:rsidRDefault="00261BFD" w:rsidP="00EA1B32">
      <w:r>
        <w:continuationSeparator/>
      </w:r>
    </w:p>
    <w:p w:rsidR="00261BFD" w:rsidRDefault="00261BFD"/>
    <w:p w:rsidR="00261BFD" w:rsidRDefault="00261BFD"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261BFD">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261BFD">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261BFD">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261BFD">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BFD" w:rsidRDefault="00261BFD" w:rsidP="00EA1B32">
      <w:r>
        <w:separator/>
      </w:r>
    </w:p>
    <w:p w:rsidR="00261BFD" w:rsidRDefault="00261BFD"/>
    <w:p w:rsidR="00261BFD" w:rsidRDefault="00261BFD" w:rsidP="007B0440"/>
  </w:footnote>
  <w:footnote w:type="continuationSeparator" w:id="0">
    <w:p w:rsidR="00261BFD" w:rsidRDefault="00261BFD" w:rsidP="00EA1B32">
      <w:r>
        <w:continuationSeparator/>
      </w:r>
    </w:p>
    <w:p w:rsidR="00261BFD" w:rsidRDefault="00261BFD"/>
    <w:p w:rsidR="00261BFD" w:rsidRDefault="00261BFD"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BFD"/>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1BFD"/>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2BD7970D-301F-4C3B-89FA-A04FBF8E0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kj\AppData\Local\Microsoft\Windows\INetCache\Content.Outlook\RKIR8A0O\Application%20form%20(0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9EACE8CE0404BA3B9354E04091D7390"/>
        <w:category>
          <w:name w:val="General"/>
          <w:gallery w:val="placeholder"/>
        </w:category>
        <w:types>
          <w:type w:val="bbPlcHdr"/>
        </w:types>
        <w:behaviors>
          <w:behavior w:val="content"/>
        </w:behaviors>
        <w:guid w:val="{06FB0377-F878-4400-B3BA-D012E7E2DC1C}"/>
      </w:docPartPr>
      <w:docPartBody>
        <w:p w:rsidR="00000000" w:rsidRDefault="00C36DE0">
          <w:pPr>
            <w:pStyle w:val="79EACE8CE0404BA3B9354E04091D7390"/>
          </w:pPr>
          <w:r w:rsidRPr="006564C8">
            <w:rPr>
              <w:rStyle w:val="PlaceholderText"/>
            </w:rPr>
            <w:t>Click or tap here to enter text.</w:t>
          </w:r>
        </w:p>
      </w:docPartBody>
    </w:docPart>
    <w:docPart>
      <w:docPartPr>
        <w:name w:val="0082D8369D8D4A87AE7F44EAA3082EBE"/>
        <w:category>
          <w:name w:val="General"/>
          <w:gallery w:val="placeholder"/>
        </w:category>
        <w:types>
          <w:type w:val="bbPlcHdr"/>
        </w:types>
        <w:behaviors>
          <w:behavior w:val="content"/>
        </w:behaviors>
        <w:guid w:val="{506C36E0-AF85-4CC2-A0A2-2D6AE1B70C2C}"/>
      </w:docPartPr>
      <w:docPartBody>
        <w:p w:rsidR="00000000" w:rsidRDefault="00C36DE0">
          <w:pPr>
            <w:pStyle w:val="0082D8369D8D4A87AE7F44EAA3082EBE"/>
          </w:pPr>
          <w:r w:rsidRPr="00681E98">
            <w:rPr>
              <w:rStyle w:val="PlaceholderText"/>
            </w:rPr>
            <w:t>Click or tap here to enter text.</w:t>
          </w:r>
        </w:p>
      </w:docPartBody>
    </w:docPart>
    <w:docPart>
      <w:docPartPr>
        <w:name w:val="255FDB29D1634A4682440AC1E9F05D48"/>
        <w:category>
          <w:name w:val="General"/>
          <w:gallery w:val="placeholder"/>
        </w:category>
        <w:types>
          <w:type w:val="bbPlcHdr"/>
        </w:types>
        <w:behaviors>
          <w:behavior w:val="content"/>
        </w:behaviors>
        <w:guid w:val="{01E6B2D8-1D76-4DB7-AEA6-1ABE6124BBB1}"/>
      </w:docPartPr>
      <w:docPartBody>
        <w:p w:rsidR="00000000" w:rsidRDefault="00C36DE0">
          <w:pPr>
            <w:pStyle w:val="255FDB29D1634A4682440AC1E9F05D48"/>
          </w:pPr>
          <w:r w:rsidRPr="00681E98">
            <w:rPr>
              <w:rStyle w:val="PlaceholderText"/>
            </w:rPr>
            <w:t>Choose an item.</w:t>
          </w:r>
        </w:p>
      </w:docPartBody>
    </w:docPart>
    <w:docPart>
      <w:docPartPr>
        <w:name w:val="6714B75E2FDA4C6E8E49FAF03FD9D284"/>
        <w:category>
          <w:name w:val="General"/>
          <w:gallery w:val="placeholder"/>
        </w:category>
        <w:types>
          <w:type w:val="bbPlcHdr"/>
        </w:types>
        <w:behaviors>
          <w:behavior w:val="content"/>
        </w:behaviors>
        <w:guid w:val="{EB554307-D699-4A7F-9489-4F4E50A46755}"/>
      </w:docPartPr>
      <w:docPartBody>
        <w:p w:rsidR="00000000" w:rsidRDefault="00C36DE0">
          <w:pPr>
            <w:pStyle w:val="6714B75E2FDA4C6E8E49FAF03FD9D284"/>
          </w:pPr>
          <w:r w:rsidRPr="00681E98">
            <w:rPr>
              <w:rStyle w:val="PlaceholderText"/>
            </w:rPr>
            <w:t>Click or tap here to enter text.</w:t>
          </w:r>
        </w:p>
      </w:docPartBody>
    </w:docPart>
    <w:docPart>
      <w:docPartPr>
        <w:name w:val="A0D35739469C441E8757EB26D15DF1E3"/>
        <w:category>
          <w:name w:val="General"/>
          <w:gallery w:val="placeholder"/>
        </w:category>
        <w:types>
          <w:type w:val="bbPlcHdr"/>
        </w:types>
        <w:behaviors>
          <w:behavior w:val="content"/>
        </w:behaviors>
        <w:guid w:val="{883D2BC3-ABFD-487A-8983-9C07AD756FB7}"/>
      </w:docPartPr>
      <w:docPartBody>
        <w:p w:rsidR="00000000" w:rsidRDefault="00C36DE0">
          <w:pPr>
            <w:pStyle w:val="A0D35739469C441E8757EB26D15DF1E3"/>
          </w:pPr>
          <w:r w:rsidRPr="00681E98">
            <w:rPr>
              <w:rStyle w:val="PlaceholderText"/>
            </w:rPr>
            <w:t>Click or tap to enter a date.</w:t>
          </w:r>
        </w:p>
      </w:docPartBody>
    </w:docPart>
    <w:docPart>
      <w:docPartPr>
        <w:name w:val="2F5B0C9CEC1045B6B0B312BC394CE06E"/>
        <w:category>
          <w:name w:val="General"/>
          <w:gallery w:val="placeholder"/>
        </w:category>
        <w:types>
          <w:type w:val="bbPlcHdr"/>
        </w:types>
        <w:behaviors>
          <w:behavior w:val="content"/>
        </w:behaviors>
        <w:guid w:val="{FE4EA41B-9DDE-45D5-9DCA-7918FABAD145}"/>
      </w:docPartPr>
      <w:docPartBody>
        <w:p w:rsidR="00000000" w:rsidRDefault="00C36DE0">
          <w:pPr>
            <w:pStyle w:val="2F5B0C9CEC1045B6B0B312BC394CE06E"/>
          </w:pPr>
          <w:r w:rsidRPr="00681E98">
            <w:rPr>
              <w:rStyle w:val="PlaceholderText"/>
            </w:rPr>
            <w:t>Click or tap here to enter text.</w:t>
          </w:r>
        </w:p>
      </w:docPartBody>
    </w:docPart>
    <w:docPart>
      <w:docPartPr>
        <w:name w:val="FE5D4D02B5314E418DB61BC9B593C97B"/>
        <w:category>
          <w:name w:val="General"/>
          <w:gallery w:val="placeholder"/>
        </w:category>
        <w:types>
          <w:type w:val="bbPlcHdr"/>
        </w:types>
        <w:behaviors>
          <w:behavior w:val="content"/>
        </w:behaviors>
        <w:guid w:val="{83108FE8-2698-4B10-ACAE-92F235E7D1A8}"/>
      </w:docPartPr>
      <w:docPartBody>
        <w:p w:rsidR="00000000" w:rsidRDefault="00C36DE0">
          <w:pPr>
            <w:pStyle w:val="FE5D4D02B5314E418DB61BC9B593C97B"/>
          </w:pPr>
          <w:r w:rsidRPr="00681E98">
            <w:rPr>
              <w:rStyle w:val="PlaceholderText"/>
            </w:rPr>
            <w:t>Click or tap here to enter text.</w:t>
          </w:r>
        </w:p>
      </w:docPartBody>
    </w:docPart>
    <w:docPart>
      <w:docPartPr>
        <w:name w:val="2D3E77813C5340858C1DC2A150267608"/>
        <w:category>
          <w:name w:val="General"/>
          <w:gallery w:val="placeholder"/>
        </w:category>
        <w:types>
          <w:type w:val="bbPlcHdr"/>
        </w:types>
        <w:behaviors>
          <w:behavior w:val="content"/>
        </w:behaviors>
        <w:guid w:val="{D7E09CEF-8CA2-4271-A17F-6854DD61170F}"/>
      </w:docPartPr>
      <w:docPartBody>
        <w:p w:rsidR="00000000" w:rsidRDefault="00C36DE0">
          <w:pPr>
            <w:pStyle w:val="2D3E77813C5340858C1DC2A150267608"/>
          </w:pPr>
          <w:r w:rsidRPr="00681E98">
            <w:rPr>
              <w:rStyle w:val="PlaceholderText"/>
            </w:rPr>
            <w:t>Click or tap here to enter text.</w:t>
          </w:r>
        </w:p>
      </w:docPartBody>
    </w:docPart>
    <w:docPart>
      <w:docPartPr>
        <w:name w:val="BC072A00B3E44E3A96BAB8B377C27C38"/>
        <w:category>
          <w:name w:val="General"/>
          <w:gallery w:val="placeholder"/>
        </w:category>
        <w:types>
          <w:type w:val="bbPlcHdr"/>
        </w:types>
        <w:behaviors>
          <w:behavior w:val="content"/>
        </w:behaviors>
        <w:guid w:val="{2FEA8A1B-CFFA-4F0C-9A70-3283BB403A17}"/>
      </w:docPartPr>
      <w:docPartBody>
        <w:p w:rsidR="00000000" w:rsidRDefault="00C36DE0">
          <w:pPr>
            <w:pStyle w:val="BC072A00B3E44E3A96BAB8B377C27C38"/>
          </w:pPr>
          <w:r w:rsidRPr="00681E98">
            <w:rPr>
              <w:rStyle w:val="PlaceholderText"/>
            </w:rPr>
            <w:t>Click or tap here to enter text.</w:t>
          </w:r>
        </w:p>
      </w:docPartBody>
    </w:docPart>
    <w:docPart>
      <w:docPartPr>
        <w:name w:val="E4240BFA123D4380B9C03A33B6CD75A5"/>
        <w:category>
          <w:name w:val="General"/>
          <w:gallery w:val="placeholder"/>
        </w:category>
        <w:types>
          <w:type w:val="bbPlcHdr"/>
        </w:types>
        <w:behaviors>
          <w:behavior w:val="content"/>
        </w:behaviors>
        <w:guid w:val="{A345430B-BCF5-4987-A327-B792E97813BF}"/>
      </w:docPartPr>
      <w:docPartBody>
        <w:p w:rsidR="00000000" w:rsidRDefault="00C36DE0">
          <w:pPr>
            <w:pStyle w:val="E4240BFA123D4380B9C03A33B6CD75A5"/>
          </w:pPr>
          <w:r w:rsidRPr="00681E98">
            <w:rPr>
              <w:rStyle w:val="PlaceholderText"/>
            </w:rPr>
            <w:t>Click or tap to enter a date.</w:t>
          </w:r>
        </w:p>
      </w:docPartBody>
    </w:docPart>
    <w:docPart>
      <w:docPartPr>
        <w:name w:val="52539D926F3740BD9B43619C9259D393"/>
        <w:category>
          <w:name w:val="General"/>
          <w:gallery w:val="placeholder"/>
        </w:category>
        <w:types>
          <w:type w:val="bbPlcHdr"/>
        </w:types>
        <w:behaviors>
          <w:behavior w:val="content"/>
        </w:behaviors>
        <w:guid w:val="{CCA90D93-147D-4338-9554-557BFC7059F5}"/>
      </w:docPartPr>
      <w:docPartBody>
        <w:p w:rsidR="00000000" w:rsidRDefault="00C36DE0">
          <w:pPr>
            <w:pStyle w:val="52539D926F3740BD9B43619C9259D393"/>
          </w:pPr>
          <w:r w:rsidRPr="00681E98">
            <w:rPr>
              <w:rStyle w:val="PlaceholderText"/>
            </w:rPr>
            <w:t>Click or tap here to enter text.</w:t>
          </w:r>
        </w:p>
      </w:docPartBody>
    </w:docPart>
    <w:docPart>
      <w:docPartPr>
        <w:name w:val="02E3F1F81F444D8CAD913D1BED03343D"/>
        <w:category>
          <w:name w:val="General"/>
          <w:gallery w:val="placeholder"/>
        </w:category>
        <w:types>
          <w:type w:val="bbPlcHdr"/>
        </w:types>
        <w:behaviors>
          <w:behavior w:val="content"/>
        </w:behaviors>
        <w:guid w:val="{0910C2F2-0FA7-44E8-BE53-47538B0DEA04}"/>
      </w:docPartPr>
      <w:docPartBody>
        <w:p w:rsidR="00000000" w:rsidRDefault="00C36DE0">
          <w:pPr>
            <w:pStyle w:val="02E3F1F81F444D8CAD913D1BED03343D"/>
          </w:pPr>
          <w:r w:rsidRPr="00681E98">
            <w:rPr>
              <w:rStyle w:val="PlaceholderText"/>
            </w:rPr>
            <w:t>Click or tap here to enter text.</w:t>
          </w:r>
        </w:p>
      </w:docPartBody>
    </w:docPart>
    <w:docPart>
      <w:docPartPr>
        <w:name w:val="8EB2B11BC05D4828A7825D08F678BE9C"/>
        <w:category>
          <w:name w:val="General"/>
          <w:gallery w:val="placeholder"/>
        </w:category>
        <w:types>
          <w:type w:val="bbPlcHdr"/>
        </w:types>
        <w:behaviors>
          <w:behavior w:val="content"/>
        </w:behaviors>
        <w:guid w:val="{6C6D1269-F411-4C17-ADD5-359B0B8C2E37}"/>
      </w:docPartPr>
      <w:docPartBody>
        <w:p w:rsidR="00000000" w:rsidRDefault="00C36DE0">
          <w:pPr>
            <w:pStyle w:val="8EB2B11BC05D4828A7825D08F678BE9C"/>
          </w:pPr>
          <w:r w:rsidRPr="00681E98">
            <w:rPr>
              <w:rStyle w:val="PlaceholderText"/>
            </w:rPr>
            <w:t>Click or tap here to enter text.</w:t>
          </w:r>
        </w:p>
      </w:docPartBody>
    </w:docPart>
    <w:docPart>
      <w:docPartPr>
        <w:name w:val="BD5F3329CEC24080827BEA8AA8421C7B"/>
        <w:category>
          <w:name w:val="General"/>
          <w:gallery w:val="placeholder"/>
        </w:category>
        <w:types>
          <w:type w:val="bbPlcHdr"/>
        </w:types>
        <w:behaviors>
          <w:behavior w:val="content"/>
        </w:behaviors>
        <w:guid w:val="{D199AAF7-3036-4375-93C2-588410EF4E71}"/>
      </w:docPartPr>
      <w:docPartBody>
        <w:p w:rsidR="00000000" w:rsidRDefault="00C36DE0">
          <w:pPr>
            <w:pStyle w:val="BD5F3329CEC24080827BEA8AA8421C7B"/>
          </w:pPr>
          <w:r w:rsidRPr="00681E98">
            <w:rPr>
              <w:rStyle w:val="PlaceholderText"/>
            </w:rPr>
            <w:t>Click or tap here to enter text.</w:t>
          </w:r>
        </w:p>
      </w:docPartBody>
    </w:docPart>
    <w:docPart>
      <w:docPartPr>
        <w:name w:val="745FF726E04040778A2F1292A28303AB"/>
        <w:category>
          <w:name w:val="General"/>
          <w:gallery w:val="placeholder"/>
        </w:category>
        <w:types>
          <w:type w:val="bbPlcHdr"/>
        </w:types>
        <w:behaviors>
          <w:behavior w:val="content"/>
        </w:behaviors>
        <w:guid w:val="{F52A9259-FB72-4CB8-A4C1-0DDD0DE49FC9}"/>
      </w:docPartPr>
      <w:docPartBody>
        <w:p w:rsidR="00000000" w:rsidRDefault="00C36DE0">
          <w:pPr>
            <w:pStyle w:val="745FF726E04040778A2F1292A28303AB"/>
          </w:pPr>
          <w:r w:rsidRPr="00681E98">
            <w:rPr>
              <w:rStyle w:val="PlaceholderText"/>
            </w:rPr>
            <w:t>Click or tap here to enter text.</w:t>
          </w:r>
        </w:p>
      </w:docPartBody>
    </w:docPart>
    <w:docPart>
      <w:docPartPr>
        <w:name w:val="B0DAD0E8E7694027AEE4DB6C9341AF79"/>
        <w:category>
          <w:name w:val="General"/>
          <w:gallery w:val="placeholder"/>
        </w:category>
        <w:types>
          <w:type w:val="bbPlcHdr"/>
        </w:types>
        <w:behaviors>
          <w:behavior w:val="content"/>
        </w:behaviors>
        <w:guid w:val="{82CD575C-EA80-4A98-8B80-B0309D8EBCA0}"/>
      </w:docPartPr>
      <w:docPartBody>
        <w:p w:rsidR="00000000" w:rsidRDefault="00C36DE0">
          <w:pPr>
            <w:pStyle w:val="B0DAD0E8E7694027AEE4DB6C9341AF79"/>
          </w:pPr>
          <w:r w:rsidRPr="00681E98">
            <w:rPr>
              <w:rStyle w:val="PlaceholderText"/>
            </w:rPr>
            <w:t>Click or tap here to enter text.</w:t>
          </w:r>
        </w:p>
      </w:docPartBody>
    </w:docPart>
    <w:docPart>
      <w:docPartPr>
        <w:name w:val="714C0E2473494346A7223EF394949E18"/>
        <w:category>
          <w:name w:val="General"/>
          <w:gallery w:val="placeholder"/>
        </w:category>
        <w:types>
          <w:type w:val="bbPlcHdr"/>
        </w:types>
        <w:behaviors>
          <w:behavior w:val="content"/>
        </w:behaviors>
        <w:guid w:val="{313C9AB5-9398-465C-9B7C-D28CF318245C}"/>
      </w:docPartPr>
      <w:docPartBody>
        <w:p w:rsidR="00000000" w:rsidRDefault="00C36DE0">
          <w:pPr>
            <w:pStyle w:val="714C0E2473494346A7223EF394949E18"/>
          </w:pPr>
          <w:r w:rsidRPr="00681E98">
            <w:rPr>
              <w:rStyle w:val="PlaceholderText"/>
            </w:rPr>
            <w:t>Click or tap here to enter text.</w:t>
          </w:r>
        </w:p>
      </w:docPartBody>
    </w:docPart>
    <w:docPart>
      <w:docPartPr>
        <w:name w:val="6CA22EA404464C909218E18BAF89AAF8"/>
        <w:category>
          <w:name w:val="General"/>
          <w:gallery w:val="placeholder"/>
        </w:category>
        <w:types>
          <w:type w:val="bbPlcHdr"/>
        </w:types>
        <w:behaviors>
          <w:behavior w:val="content"/>
        </w:behaviors>
        <w:guid w:val="{1FBC1CD0-5DBF-4F81-A387-730BF7F88EAB}"/>
      </w:docPartPr>
      <w:docPartBody>
        <w:p w:rsidR="00000000" w:rsidRDefault="00C36DE0">
          <w:pPr>
            <w:pStyle w:val="6CA22EA404464C909218E18BAF89AAF8"/>
          </w:pPr>
          <w:r w:rsidRPr="00681E98">
            <w:rPr>
              <w:rStyle w:val="PlaceholderText"/>
            </w:rPr>
            <w:t>Click or tap here to enter text.</w:t>
          </w:r>
        </w:p>
      </w:docPartBody>
    </w:docPart>
    <w:docPart>
      <w:docPartPr>
        <w:name w:val="D5B1AF0AFDB94989B1FC2A8A2FC8E817"/>
        <w:category>
          <w:name w:val="General"/>
          <w:gallery w:val="placeholder"/>
        </w:category>
        <w:types>
          <w:type w:val="bbPlcHdr"/>
        </w:types>
        <w:behaviors>
          <w:behavior w:val="content"/>
        </w:behaviors>
        <w:guid w:val="{DFD00A46-47E8-44DA-B49C-A98CEE136002}"/>
      </w:docPartPr>
      <w:docPartBody>
        <w:p w:rsidR="00000000" w:rsidRDefault="00C36DE0">
          <w:pPr>
            <w:pStyle w:val="D5B1AF0AFDB94989B1FC2A8A2FC8E817"/>
          </w:pPr>
          <w:r w:rsidRPr="00681E98">
            <w:rPr>
              <w:rStyle w:val="PlaceholderText"/>
            </w:rPr>
            <w:t>Click or tap here to enter text.</w:t>
          </w:r>
        </w:p>
      </w:docPartBody>
    </w:docPart>
    <w:docPart>
      <w:docPartPr>
        <w:name w:val="E8C5C83234464EC2AD2E2D53BAACC0B1"/>
        <w:category>
          <w:name w:val="General"/>
          <w:gallery w:val="placeholder"/>
        </w:category>
        <w:types>
          <w:type w:val="bbPlcHdr"/>
        </w:types>
        <w:behaviors>
          <w:behavior w:val="content"/>
        </w:behaviors>
        <w:guid w:val="{E7F26106-8E5A-4E80-91EB-718BC3423E33}"/>
      </w:docPartPr>
      <w:docPartBody>
        <w:p w:rsidR="00000000" w:rsidRDefault="00C36DE0">
          <w:pPr>
            <w:pStyle w:val="E8C5C83234464EC2AD2E2D53BAACC0B1"/>
          </w:pPr>
          <w:r w:rsidRPr="00681E98">
            <w:rPr>
              <w:rStyle w:val="PlaceholderText"/>
            </w:rPr>
            <w:t>Click or tap to enter a date.</w:t>
          </w:r>
        </w:p>
      </w:docPartBody>
    </w:docPart>
    <w:docPart>
      <w:docPartPr>
        <w:name w:val="5A161C52B8F4430CA6E79F409F39801B"/>
        <w:category>
          <w:name w:val="General"/>
          <w:gallery w:val="placeholder"/>
        </w:category>
        <w:types>
          <w:type w:val="bbPlcHdr"/>
        </w:types>
        <w:behaviors>
          <w:behavior w:val="content"/>
        </w:behaviors>
        <w:guid w:val="{C67A6070-F3E9-4A6E-8BA4-23A7470F615C}"/>
      </w:docPartPr>
      <w:docPartBody>
        <w:p w:rsidR="00000000" w:rsidRDefault="00C36DE0">
          <w:pPr>
            <w:pStyle w:val="5A161C52B8F4430CA6E79F409F39801B"/>
          </w:pPr>
          <w:r w:rsidRPr="00681E98">
            <w:rPr>
              <w:rStyle w:val="PlaceholderText"/>
            </w:rPr>
            <w:t>Click or tap here to enter text.</w:t>
          </w:r>
        </w:p>
      </w:docPartBody>
    </w:docPart>
    <w:docPart>
      <w:docPartPr>
        <w:name w:val="D7AACE94782C4FEB9A0A7C0439ADFD12"/>
        <w:category>
          <w:name w:val="General"/>
          <w:gallery w:val="placeholder"/>
        </w:category>
        <w:types>
          <w:type w:val="bbPlcHdr"/>
        </w:types>
        <w:behaviors>
          <w:behavior w:val="content"/>
        </w:behaviors>
        <w:guid w:val="{91427BF3-2FF1-4218-9F2B-E6B46DF33D1C}"/>
      </w:docPartPr>
      <w:docPartBody>
        <w:p w:rsidR="00000000" w:rsidRDefault="00C36DE0">
          <w:pPr>
            <w:pStyle w:val="D7AACE94782C4FEB9A0A7C0439ADFD12"/>
          </w:pPr>
          <w:r w:rsidRPr="00681E98">
            <w:rPr>
              <w:rStyle w:val="PlaceholderText"/>
            </w:rPr>
            <w:t>Click or tap here to enter text.</w:t>
          </w:r>
        </w:p>
      </w:docPartBody>
    </w:docPart>
    <w:docPart>
      <w:docPartPr>
        <w:name w:val="DBCC8979113E4528BE5DECBA13FB6564"/>
        <w:category>
          <w:name w:val="General"/>
          <w:gallery w:val="placeholder"/>
        </w:category>
        <w:types>
          <w:type w:val="bbPlcHdr"/>
        </w:types>
        <w:behaviors>
          <w:behavior w:val="content"/>
        </w:behaviors>
        <w:guid w:val="{A2FC7EF3-3BD1-4843-A316-02449921D8CE}"/>
      </w:docPartPr>
      <w:docPartBody>
        <w:p w:rsidR="00000000" w:rsidRDefault="00C36DE0">
          <w:pPr>
            <w:pStyle w:val="DBCC8979113E4528BE5DECBA13FB6564"/>
          </w:pPr>
          <w:r w:rsidRPr="00681E98">
            <w:rPr>
              <w:rStyle w:val="PlaceholderText"/>
            </w:rPr>
            <w:t>Click or tap here to enter text.</w:t>
          </w:r>
        </w:p>
      </w:docPartBody>
    </w:docPart>
    <w:docPart>
      <w:docPartPr>
        <w:name w:val="EDEEB2566E5C4464A574A478B9DC78E8"/>
        <w:category>
          <w:name w:val="General"/>
          <w:gallery w:val="placeholder"/>
        </w:category>
        <w:types>
          <w:type w:val="bbPlcHdr"/>
        </w:types>
        <w:behaviors>
          <w:behavior w:val="content"/>
        </w:behaviors>
        <w:guid w:val="{DE4D6A0B-473A-4C78-B5BF-61C072AE285E}"/>
      </w:docPartPr>
      <w:docPartBody>
        <w:p w:rsidR="00000000" w:rsidRDefault="00C36DE0">
          <w:pPr>
            <w:pStyle w:val="EDEEB2566E5C4464A574A478B9DC78E8"/>
          </w:pPr>
          <w:r w:rsidRPr="00681E98">
            <w:rPr>
              <w:rStyle w:val="PlaceholderText"/>
            </w:rPr>
            <w:t>Click or tap here to enter text.</w:t>
          </w:r>
        </w:p>
      </w:docPartBody>
    </w:docPart>
    <w:docPart>
      <w:docPartPr>
        <w:name w:val="1203B2B6B9DC4BEE9F078C9E0F36C369"/>
        <w:category>
          <w:name w:val="General"/>
          <w:gallery w:val="placeholder"/>
        </w:category>
        <w:types>
          <w:type w:val="bbPlcHdr"/>
        </w:types>
        <w:behaviors>
          <w:behavior w:val="content"/>
        </w:behaviors>
        <w:guid w:val="{A10A11D5-9A22-4D53-AC31-12F47C3B29B9}"/>
      </w:docPartPr>
      <w:docPartBody>
        <w:p w:rsidR="00000000" w:rsidRDefault="00C36DE0">
          <w:pPr>
            <w:pStyle w:val="1203B2B6B9DC4BEE9F078C9E0F36C369"/>
          </w:pPr>
          <w:r w:rsidRPr="00681E98">
            <w:rPr>
              <w:rStyle w:val="PlaceholderText"/>
            </w:rPr>
            <w:t>Click or tap here to enter text.</w:t>
          </w:r>
        </w:p>
      </w:docPartBody>
    </w:docPart>
    <w:docPart>
      <w:docPartPr>
        <w:name w:val="B17C20145D184F01A1ACFFE6E93E7717"/>
        <w:category>
          <w:name w:val="General"/>
          <w:gallery w:val="placeholder"/>
        </w:category>
        <w:types>
          <w:type w:val="bbPlcHdr"/>
        </w:types>
        <w:behaviors>
          <w:behavior w:val="content"/>
        </w:behaviors>
        <w:guid w:val="{71CDD746-6E51-4CB2-8A01-4F6732EDC8FB}"/>
      </w:docPartPr>
      <w:docPartBody>
        <w:p w:rsidR="00000000" w:rsidRDefault="00C36DE0">
          <w:pPr>
            <w:pStyle w:val="B17C20145D184F01A1ACFFE6E93E7717"/>
          </w:pPr>
          <w:r w:rsidRPr="00681E98">
            <w:rPr>
              <w:rStyle w:val="PlaceholderText"/>
            </w:rPr>
            <w:t>Click or tap here to enter text.</w:t>
          </w:r>
        </w:p>
      </w:docPartBody>
    </w:docPart>
    <w:docPart>
      <w:docPartPr>
        <w:name w:val="A2F4684559824D9F8FE667FD9B77AB11"/>
        <w:category>
          <w:name w:val="General"/>
          <w:gallery w:val="placeholder"/>
        </w:category>
        <w:types>
          <w:type w:val="bbPlcHdr"/>
        </w:types>
        <w:behaviors>
          <w:behavior w:val="content"/>
        </w:behaviors>
        <w:guid w:val="{60783A65-7D83-4CDB-AF5A-F57DBC5FD767}"/>
      </w:docPartPr>
      <w:docPartBody>
        <w:p w:rsidR="00000000" w:rsidRDefault="00C36DE0">
          <w:pPr>
            <w:pStyle w:val="A2F4684559824D9F8FE667FD9B77AB11"/>
          </w:pPr>
          <w:r w:rsidRPr="00681E98">
            <w:rPr>
              <w:rStyle w:val="PlaceholderText"/>
            </w:rPr>
            <w:t>Click or tap here to enter text.</w:t>
          </w:r>
        </w:p>
      </w:docPartBody>
    </w:docPart>
    <w:docPart>
      <w:docPartPr>
        <w:name w:val="1CAF49742EDC40DDA423F573D4FB62B0"/>
        <w:category>
          <w:name w:val="General"/>
          <w:gallery w:val="placeholder"/>
        </w:category>
        <w:types>
          <w:type w:val="bbPlcHdr"/>
        </w:types>
        <w:behaviors>
          <w:behavior w:val="content"/>
        </w:behaviors>
        <w:guid w:val="{0F0E5EFB-1D2D-4F30-8C17-3382ED8D527F}"/>
      </w:docPartPr>
      <w:docPartBody>
        <w:p w:rsidR="00000000" w:rsidRDefault="00C36DE0">
          <w:pPr>
            <w:pStyle w:val="1CAF49742EDC40DDA423F573D4FB62B0"/>
          </w:pPr>
          <w:r w:rsidRPr="00681E98">
            <w:rPr>
              <w:rStyle w:val="PlaceholderText"/>
            </w:rPr>
            <w:t>Click or tap here to enter text.</w:t>
          </w:r>
        </w:p>
      </w:docPartBody>
    </w:docPart>
    <w:docPart>
      <w:docPartPr>
        <w:name w:val="E1A288B55C6A48809FEB089DCC159A82"/>
        <w:category>
          <w:name w:val="General"/>
          <w:gallery w:val="placeholder"/>
        </w:category>
        <w:types>
          <w:type w:val="bbPlcHdr"/>
        </w:types>
        <w:behaviors>
          <w:behavior w:val="content"/>
        </w:behaviors>
        <w:guid w:val="{34F5DD59-370D-4E79-B91B-48436880FE9F}"/>
      </w:docPartPr>
      <w:docPartBody>
        <w:p w:rsidR="00000000" w:rsidRDefault="00C36DE0">
          <w:pPr>
            <w:pStyle w:val="E1A288B55C6A48809FEB089DCC159A82"/>
          </w:pPr>
          <w:r w:rsidRPr="00681E98">
            <w:rPr>
              <w:rStyle w:val="PlaceholderText"/>
            </w:rPr>
            <w:t>Click or tap here to enter text.</w:t>
          </w:r>
        </w:p>
      </w:docPartBody>
    </w:docPart>
    <w:docPart>
      <w:docPartPr>
        <w:name w:val="03925D09DCDF4C4B94EEF8D37BB5E826"/>
        <w:category>
          <w:name w:val="General"/>
          <w:gallery w:val="placeholder"/>
        </w:category>
        <w:types>
          <w:type w:val="bbPlcHdr"/>
        </w:types>
        <w:behaviors>
          <w:behavior w:val="content"/>
        </w:behaviors>
        <w:guid w:val="{9A80F875-DD39-481C-9B6F-BD69981904BE}"/>
      </w:docPartPr>
      <w:docPartBody>
        <w:p w:rsidR="00000000" w:rsidRDefault="00C36DE0">
          <w:pPr>
            <w:pStyle w:val="03925D09DCDF4C4B94EEF8D37BB5E826"/>
          </w:pPr>
          <w:r w:rsidRPr="00681E98">
            <w:rPr>
              <w:rStyle w:val="PlaceholderText"/>
            </w:rPr>
            <w:t>Click or tap here to enter text.</w:t>
          </w:r>
        </w:p>
      </w:docPartBody>
    </w:docPart>
    <w:docPart>
      <w:docPartPr>
        <w:name w:val="FFF2A871DFD949FE8058A0ECDC95D3AE"/>
        <w:category>
          <w:name w:val="General"/>
          <w:gallery w:val="placeholder"/>
        </w:category>
        <w:types>
          <w:type w:val="bbPlcHdr"/>
        </w:types>
        <w:behaviors>
          <w:behavior w:val="content"/>
        </w:behaviors>
        <w:guid w:val="{4E8C27CA-6570-4DF4-B59E-6C1329683DDE}"/>
      </w:docPartPr>
      <w:docPartBody>
        <w:p w:rsidR="00000000" w:rsidRDefault="00C36DE0">
          <w:pPr>
            <w:pStyle w:val="FFF2A871DFD949FE8058A0ECDC95D3AE"/>
          </w:pPr>
          <w:r w:rsidRPr="00681E98">
            <w:rPr>
              <w:rStyle w:val="PlaceholderText"/>
            </w:rPr>
            <w:t>Click or tap here to enter text.</w:t>
          </w:r>
        </w:p>
      </w:docPartBody>
    </w:docPart>
    <w:docPart>
      <w:docPartPr>
        <w:name w:val="B4B8EB5CD91340DD938CC95C7242610F"/>
        <w:category>
          <w:name w:val="General"/>
          <w:gallery w:val="placeholder"/>
        </w:category>
        <w:types>
          <w:type w:val="bbPlcHdr"/>
        </w:types>
        <w:behaviors>
          <w:behavior w:val="content"/>
        </w:behaviors>
        <w:guid w:val="{9B10DC03-F967-4C5A-B3ED-7082D73241D9}"/>
      </w:docPartPr>
      <w:docPartBody>
        <w:p w:rsidR="00000000" w:rsidRDefault="00C36DE0">
          <w:pPr>
            <w:pStyle w:val="B4B8EB5CD91340DD938CC95C7242610F"/>
          </w:pPr>
          <w:r w:rsidRPr="00681E98">
            <w:rPr>
              <w:rStyle w:val="PlaceholderText"/>
            </w:rPr>
            <w:t>Click or tap here to enter text.</w:t>
          </w:r>
        </w:p>
      </w:docPartBody>
    </w:docPart>
    <w:docPart>
      <w:docPartPr>
        <w:name w:val="1E920BC5A7D84D4FAFAC95A8D092BEC2"/>
        <w:category>
          <w:name w:val="General"/>
          <w:gallery w:val="placeholder"/>
        </w:category>
        <w:types>
          <w:type w:val="bbPlcHdr"/>
        </w:types>
        <w:behaviors>
          <w:behavior w:val="content"/>
        </w:behaviors>
        <w:guid w:val="{F7785A85-CBE6-4A72-9B8B-912595C72858}"/>
      </w:docPartPr>
      <w:docPartBody>
        <w:p w:rsidR="00000000" w:rsidRDefault="00C36DE0">
          <w:pPr>
            <w:pStyle w:val="1E920BC5A7D84D4FAFAC95A8D092BEC2"/>
          </w:pPr>
          <w:r w:rsidRPr="00681E98">
            <w:rPr>
              <w:rStyle w:val="PlaceholderText"/>
            </w:rPr>
            <w:t>Click or tap here to enter text.</w:t>
          </w:r>
        </w:p>
      </w:docPartBody>
    </w:docPart>
    <w:docPart>
      <w:docPartPr>
        <w:name w:val="033919AC112E45F1A271EFCD4288628D"/>
        <w:category>
          <w:name w:val="General"/>
          <w:gallery w:val="placeholder"/>
        </w:category>
        <w:types>
          <w:type w:val="bbPlcHdr"/>
        </w:types>
        <w:behaviors>
          <w:behavior w:val="content"/>
        </w:behaviors>
        <w:guid w:val="{0F5CAA83-317E-4D09-B297-CEA05395EBE2}"/>
      </w:docPartPr>
      <w:docPartBody>
        <w:p w:rsidR="00000000" w:rsidRDefault="00C36DE0">
          <w:pPr>
            <w:pStyle w:val="033919AC112E45F1A271EFCD4288628D"/>
          </w:pPr>
          <w:r w:rsidRPr="00681E98">
            <w:rPr>
              <w:rStyle w:val="PlaceholderText"/>
            </w:rPr>
            <w:t>Click or tap here to enter text.</w:t>
          </w:r>
        </w:p>
      </w:docPartBody>
    </w:docPart>
    <w:docPart>
      <w:docPartPr>
        <w:name w:val="4DD50D057B3049DC8CCC197040FE5B6C"/>
        <w:category>
          <w:name w:val="General"/>
          <w:gallery w:val="placeholder"/>
        </w:category>
        <w:types>
          <w:type w:val="bbPlcHdr"/>
        </w:types>
        <w:behaviors>
          <w:behavior w:val="content"/>
        </w:behaviors>
        <w:guid w:val="{FFEF0C56-359D-4E3E-8590-986AFB0A0E8A}"/>
      </w:docPartPr>
      <w:docPartBody>
        <w:p w:rsidR="00000000" w:rsidRDefault="00C36DE0">
          <w:pPr>
            <w:pStyle w:val="4DD50D057B3049DC8CCC197040FE5B6C"/>
          </w:pPr>
          <w:r w:rsidRPr="00681E98">
            <w:rPr>
              <w:rStyle w:val="PlaceholderText"/>
            </w:rPr>
            <w:t>Click or tap here to enter text.</w:t>
          </w:r>
        </w:p>
      </w:docPartBody>
    </w:docPart>
    <w:docPart>
      <w:docPartPr>
        <w:name w:val="1EDCD24C981A45CABDAA3FC1B05724D8"/>
        <w:category>
          <w:name w:val="General"/>
          <w:gallery w:val="placeholder"/>
        </w:category>
        <w:types>
          <w:type w:val="bbPlcHdr"/>
        </w:types>
        <w:behaviors>
          <w:behavior w:val="content"/>
        </w:behaviors>
        <w:guid w:val="{6762F17A-1EE3-4388-B68A-B1B97ABBA308}"/>
      </w:docPartPr>
      <w:docPartBody>
        <w:p w:rsidR="00000000" w:rsidRDefault="00E573EF">
          <w:pPr>
            <w:pStyle w:val="1EDCD24C981A45CABDAA3FC1B05724D8"/>
          </w:pPr>
          <w:r w:rsidRPr="00681E98">
            <w:rPr>
              <w:rStyle w:val="PlaceholderText"/>
            </w:rPr>
            <w:t>Click or tap here to enter text.</w:t>
          </w:r>
        </w:p>
      </w:docPartBody>
    </w:docPart>
    <w:docPart>
      <w:docPartPr>
        <w:name w:val="896A5428A2A64500B1BE23945DA576D5"/>
        <w:category>
          <w:name w:val="General"/>
          <w:gallery w:val="placeholder"/>
        </w:category>
        <w:types>
          <w:type w:val="bbPlcHdr"/>
        </w:types>
        <w:behaviors>
          <w:behavior w:val="content"/>
        </w:behaviors>
        <w:guid w:val="{E11ED607-A605-411D-A7B3-A8373BD80150}"/>
      </w:docPartPr>
      <w:docPartBody>
        <w:p w:rsidR="00000000" w:rsidRDefault="00E573EF">
          <w:pPr>
            <w:pStyle w:val="896A5428A2A64500B1BE23945DA576D5"/>
          </w:pPr>
          <w:r w:rsidRPr="00681E98">
            <w:rPr>
              <w:rStyle w:val="PlaceholderText"/>
            </w:rPr>
            <w:t>Click or tap here to enter text.</w:t>
          </w:r>
        </w:p>
      </w:docPartBody>
    </w:docPart>
    <w:docPart>
      <w:docPartPr>
        <w:name w:val="069180A95C6A42888203ECA3A8C79C77"/>
        <w:category>
          <w:name w:val="General"/>
          <w:gallery w:val="placeholder"/>
        </w:category>
        <w:types>
          <w:type w:val="bbPlcHdr"/>
        </w:types>
        <w:behaviors>
          <w:behavior w:val="content"/>
        </w:behaviors>
        <w:guid w:val="{F4921B97-4179-4BFA-873D-52DC3EF41074}"/>
      </w:docPartPr>
      <w:docPartBody>
        <w:p w:rsidR="00000000" w:rsidRDefault="00E573EF">
          <w:pPr>
            <w:pStyle w:val="069180A95C6A42888203ECA3A8C79C77"/>
          </w:pPr>
          <w:r w:rsidRPr="00681E98">
            <w:rPr>
              <w:rStyle w:val="PlaceholderText"/>
            </w:rPr>
            <w:t>Click or tap here to enter text.</w:t>
          </w:r>
        </w:p>
      </w:docPartBody>
    </w:docPart>
    <w:docPart>
      <w:docPartPr>
        <w:name w:val="DA71AAF3D24443CABFB51007733F5E74"/>
        <w:category>
          <w:name w:val="General"/>
          <w:gallery w:val="placeholder"/>
        </w:category>
        <w:types>
          <w:type w:val="bbPlcHdr"/>
        </w:types>
        <w:behaviors>
          <w:behavior w:val="content"/>
        </w:behaviors>
        <w:guid w:val="{B2269FF9-B6FC-4B57-B1F6-56EABEE573EF}"/>
      </w:docPartPr>
      <w:docPartBody>
        <w:p w:rsidR="00000000" w:rsidRDefault="00E573EF">
          <w:pPr>
            <w:pStyle w:val="DA71AAF3D24443CABFB51007733F5E74"/>
          </w:pPr>
          <w:r w:rsidRPr="00681E98">
            <w:rPr>
              <w:rStyle w:val="PlaceholderText"/>
            </w:rPr>
            <w:t>Click or tap here to enter text.</w:t>
          </w:r>
        </w:p>
      </w:docPartBody>
    </w:docPart>
    <w:docPart>
      <w:docPartPr>
        <w:name w:val="A0E3789952794C83B6E4248702732BC6"/>
        <w:category>
          <w:name w:val="General"/>
          <w:gallery w:val="placeholder"/>
        </w:category>
        <w:types>
          <w:type w:val="bbPlcHdr"/>
        </w:types>
        <w:behaviors>
          <w:behavior w:val="content"/>
        </w:behaviors>
        <w:guid w:val="{3B506EC8-7E25-4416-816C-7E5CD077C91E}"/>
      </w:docPartPr>
      <w:docPartBody>
        <w:p w:rsidR="00000000" w:rsidRDefault="00E573EF">
          <w:pPr>
            <w:pStyle w:val="A0E3789952794C83B6E4248702732BC6"/>
          </w:pPr>
          <w:r w:rsidRPr="00681E98">
            <w:rPr>
              <w:rStyle w:val="PlaceholderText"/>
            </w:rPr>
            <w:t>Click or tap here to enter text.</w:t>
          </w:r>
        </w:p>
      </w:docPartBody>
    </w:docPart>
    <w:docPart>
      <w:docPartPr>
        <w:name w:val="237D81CD13F24A39A98493DD19AE19D3"/>
        <w:category>
          <w:name w:val="General"/>
          <w:gallery w:val="placeholder"/>
        </w:category>
        <w:types>
          <w:type w:val="bbPlcHdr"/>
        </w:types>
        <w:behaviors>
          <w:behavior w:val="content"/>
        </w:behaviors>
        <w:guid w:val="{8DCF8D86-09FC-4295-AFE7-64E4A7FD1228}"/>
      </w:docPartPr>
      <w:docPartBody>
        <w:p w:rsidR="00000000" w:rsidRDefault="00E573EF">
          <w:pPr>
            <w:pStyle w:val="237D81CD13F24A39A98493DD19AE19D3"/>
          </w:pPr>
          <w:r w:rsidRPr="00681E98">
            <w:rPr>
              <w:rStyle w:val="PlaceholderText"/>
            </w:rPr>
            <w:t>Click or tap here to enter text.</w:t>
          </w:r>
        </w:p>
      </w:docPartBody>
    </w:docPart>
    <w:docPart>
      <w:docPartPr>
        <w:name w:val="B69F85D0B1C44507AEE35B87F7445C3C"/>
        <w:category>
          <w:name w:val="General"/>
          <w:gallery w:val="placeholder"/>
        </w:category>
        <w:types>
          <w:type w:val="bbPlcHdr"/>
        </w:types>
        <w:behaviors>
          <w:behavior w:val="content"/>
        </w:behaviors>
        <w:guid w:val="{7C4C46BA-9E76-4EA1-8273-22874B11982C}"/>
      </w:docPartPr>
      <w:docPartBody>
        <w:p w:rsidR="00000000" w:rsidRDefault="00E573EF">
          <w:pPr>
            <w:pStyle w:val="B69F85D0B1C44507AEE35B87F7445C3C"/>
          </w:pPr>
          <w:r w:rsidRPr="00681E98">
            <w:rPr>
              <w:rStyle w:val="PlaceholderText"/>
            </w:rPr>
            <w:t>Click or tap here to enter text.</w:t>
          </w:r>
        </w:p>
      </w:docPartBody>
    </w:docPart>
    <w:docPart>
      <w:docPartPr>
        <w:name w:val="1739FE043E9B495981C83745F251153D"/>
        <w:category>
          <w:name w:val="General"/>
          <w:gallery w:val="placeholder"/>
        </w:category>
        <w:types>
          <w:type w:val="bbPlcHdr"/>
        </w:types>
        <w:behaviors>
          <w:behavior w:val="content"/>
        </w:behaviors>
        <w:guid w:val="{CD4A85D9-A031-4A0B-96E9-630CD137198F}"/>
      </w:docPartPr>
      <w:docPartBody>
        <w:p w:rsidR="00000000" w:rsidRDefault="00E573EF">
          <w:pPr>
            <w:pStyle w:val="1739FE043E9B495981C83745F251153D"/>
          </w:pPr>
          <w:r w:rsidRPr="00681E98">
            <w:rPr>
              <w:rStyle w:val="PlaceholderText"/>
            </w:rPr>
            <w:t>Click or tap here to enter text.</w:t>
          </w:r>
        </w:p>
      </w:docPartBody>
    </w:docPart>
    <w:docPart>
      <w:docPartPr>
        <w:name w:val="0430C5DF1CD54EB2BFFBC96C8BF58080"/>
        <w:category>
          <w:name w:val="General"/>
          <w:gallery w:val="placeholder"/>
        </w:category>
        <w:types>
          <w:type w:val="bbPlcHdr"/>
        </w:types>
        <w:behaviors>
          <w:behavior w:val="content"/>
        </w:behaviors>
        <w:guid w:val="{1BBF66EA-B499-46A0-9F21-7BFBBEAC3063}"/>
      </w:docPartPr>
      <w:docPartBody>
        <w:p w:rsidR="00000000" w:rsidRDefault="00E573EF">
          <w:pPr>
            <w:pStyle w:val="0430C5DF1CD54EB2BFFBC96C8BF58080"/>
          </w:pPr>
          <w:r w:rsidRPr="00681E98">
            <w:rPr>
              <w:rStyle w:val="PlaceholderText"/>
            </w:rPr>
            <w:t>Click or tap here to enter text.</w:t>
          </w:r>
        </w:p>
      </w:docPartBody>
    </w:docPart>
    <w:docPart>
      <w:docPartPr>
        <w:name w:val="02640DF623A04B8A8045B9E7CB6E315D"/>
        <w:category>
          <w:name w:val="General"/>
          <w:gallery w:val="placeholder"/>
        </w:category>
        <w:types>
          <w:type w:val="bbPlcHdr"/>
        </w:types>
        <w:behaviors>
          <w:behavior w:val="content"/>
        </w:behaviors>
        <w:guid w:val="{58805BB7-7DF7-48EB-94A4-292627012F16}"/>
      </w:docPartPr>
      <w:docPartBody>
        <w:p w:rsidR="00000000" w:rsidRDefault="00E573EF">
          <w:pPr>
            <w:pStyle w:val="02640DF623A04B8A8045B9E7CB6E315D"/>
          </w:pPr>
          <w:r w:rsidRPr="00681E98">
            <w:rPr>
              <w:rStyle w:val="PlaceholderText"/>
            </w:rPr>
            <w:t>Click or tap here to enter text.</w:t>
          </w:r>
        </w:p>
      </w:docPartBody>
    </w:docPart>
    <w:docPart>
      <w:docPartPr>
        <w:name w:val="55A8BA15B2CD45C08F546458C6D0855A"/>
        <w:category>
          <w:name w:val="General"/>
          <w:gallery w:val="placeholder"/>
        </w:category>
        <w:types>
          <w:type w:val="bbPlcHdr"/>
        </w:types>
        <w:behaviors>
          <w:behavior w:val="content"/>
        </w:behaviors>
        <w:guid w:val="{5E9A2F38-A7DF-49AF-81B3-525D46975F5C}"/>
      </w:docPartPr>
      <w:docPartBody>
        <w:p w:rsidR="00000000" w:rsidRDefault="00E573EF">
          <w:pPr>
            <w:pStyle w:val="55A8BA15B2CD45C08F546458C6D0855A"/>
          </w:pPr>
          <w:r w:rsidRPr="00681E98">
            <w:rPr>
              <w:rStyle w:val="PlaceholderText"/>
            </w:rPr>
            <w:t>Click or tap here to enter text.</w:t>
          </w:r>
        </w:p>
      </w:docPartBody>
    </w:docPart>
    <w:docPart>
      <w:docPartPr>
        <w:name w:val="B29957BABF9D44DC84AAC9389224F556"/>
        <w:category>
          <w:name w:val="General"/>
          <w:gallery w:val="placeholder"/>
        </w:category>
        <w:types>
          <w:type w:val="bbPlcHdr"/>
        </w:types>
        <w:behaviors>
          <w:behavior w:val="content"/>
        </w:behaviors>
        <w:guid w:val="{396983D9-46EE-4822-97C3-4C425E1A2029}"/>
      </w:docPartPr>
      <w:docPartBody>
        <w:p w:rsidR="00000000" w:rsidRDefault="00E573EF">
          <w:pPr>
            <w:pStyle w:val="B29957BABF9D44DC84AAC9389224F556"/>
          </w:pPr>
          <w:r w:rsidRPr="00681E98">
            <w:rPr>
              <w:rStyle w:val="PlaceholderText"/>
            </w:rPr>
            <w:t>Click or tap here to enter text.</w:t>
          </w:r>
        </w:p>
      </w:docPartBody>
    </w:docPart>
    <w:docPart>
      <w:docPartPr>
        <w:name w:val="ACE3242B08EB4A0F9C6C3A55514AEC34"/>
        <w:category>
          <w:name w:val="General"/>
          <w:gallery w:val="placeholder"/>
        </w:category>
        <w:types>
          <w:type w:val="bbPlcHdr"/>
        </w:types>
        <w:behaviors>
          <w:behavior w:val="content"/>
        </w:behaviors>
        <w:guid w:val="{8B6EBE10-2D1A-4198-A34F-601A786B5F38}"/>
      </w:docPartPr>
      <w:docPartBody>
        <w:p w:rsidR="00000000" w:rsidRDefault="00E573EF">
          <w:pPr>
            <w:pStyle w:val="ACE3242B08EB4A0F9C6C3A55514AEC34"/>
          </w:pPr>
          <w:r w:rsidRPr="00681E98">
            <w:rPr>
              <w:rStyle w:val="PlaceholderText"/>
            </w:rPr>
            <w:t>Click or tap here to enter text.</w:t>
          </w:r>
        </w:p>
      </w:docPartBody>
    </w:docPart>
    <w:docPart>
      <w:docPartPr>
        <w:name w:val="2E0D373E4E184E6A9E8C7066C328F814"/>
        <w:category>
          <w:name w:val="General"/>
          <w:gallery w:val="placeholder"/>
        </w:category>
        <w:types>
          <w:type w:val="bbPlcHdr"/>
        </w:types>
        <w:behaviors>
          <w:behavior w:val="content"/>
        </w:behaviors>
        <w:guid w:val="{042F28C8-F721-4053-BAD2-B0DB49F46B43}"/>
      </w:docPartPr>
      <w:docPartBody>
        <w:p w:rsidR="00000000" w:rsidRDefault="00E573EF">
          <w:pPr>
            <w:pStyle w:val="2E0D373E4E184E6A9E8C7066C328F814"/>
          </w:pPr>
          <w:r w:rsidRPr="00681E98">
            <w:rPr>
              <w:rStyle w:val="PlaceholderText"/>
            </w:rPr>
            <w:t>Click or tap to enter a date.</w:t>
          </w:r>
        </w:p>
      </w:docPartBody>
    </w:docPart>
    <w:docPart>
      <w:docPartPr>
        <w:name w:val="B882A7D471C9499D9FFC8C863DB2C181"/>
        <w:category>
          <w:name w:val="General"/>
          <w:gallery w:val="placeholder"/>
        </w:category>
        <w:types>
          <w:type w:val="bbPlcHdr"/>
        </w:types>
        <w:behaviors>
          <w:behavior w:val="content"/>
        </w:behaviors>
        <w:guid w:val="{BE85B1C8-C134-4A7C-847F-D46EDD7ECFD2}"/>
      </w:docPartPr>
      <w:docPartBody>
        <w:p w:rsidR="00000000" w:rsidRDefault="00E573EF">
          <w:pPr>
            <w:pStyle w:val="B882A7D471C9499D9FFC8C863DB2C181"/>
          </w:pPr>
          <w:r w:rsidRPr="00681E98">
            <w:rPr>
              <w:rStyle w:val="PlaceholderText"/>
            </w:rPr>
            <w:t>Click or tap to enter a date.</w:t>
          </w:r>
        </w:p>
      </w:docPartBody>
    </w:docPart>
    <w:docPart>
      <w:docPartPr>
        <w:name w:val="E4351AC6B7A541DBA0153F2A62396A3B"/>
        <w:category>
          <w:name w:val="General"/>
          <w:gallery w:val="placeholder"/>
        </w:category>
        <w:types>
          <w:type w:val="bbPlcHdr"/>
        </w:types>
        <w:behaviors>
          <w:behavior w:val="content"/>
        </w:behaviors>
        <w:guid w:val="{9B325214-283F-4358-87B3-CBC10AD38C70}"/>
      </w:docPartPr>
      <w:docPartBody>
        <w:p w:rsidR="00000000" w:rsidRDefault="00E573EF">
          <w:pPr>
            <w:pStyle w:val="E4351AC6B7A541DBA0153F2A62396A3B"/>
          </w:pPr>
          <w:r w:rsidRPr="00681E98">
            <w:rPr>
              <w:rStyle w:val="PlaceholderText"/>
            </w:rPr>
            <w:t>Click or tap here to enter text.</w:t>
          </w:r>
        </w:p>
      </w:docPartBody>
    </w:docPart>
    <w:docPart>
      <w:docPartPr>
        <w:name w:val="241DA264911345DCA8E2A0643A625792"/>
        <w:category>
          <w:name w:val="General"/>
          <w:gallery w:val="placeholder"/>
        </w:category>
        <w:types>
          <w:type w:val="bbPlcHdr"/>
        </w:types>
        <w:behaviors>
          <w:behavior w:val="content"/>
        </w:behaviors>
        <w:guid w:val="{7BF8E43E-2D08-4029-88B8-8B7AA763D70B}"/>
      </w:docPartPr>
      <w:docPartBody>
        <w:p w:rsidR="00000000" w:rsidRDefault="00E573EF">
          <w:pPr>
            <w:pStyle w:val="241DA264911345DCA8E2A0643A625792"/>
          </w:pPr>
          <w:r w:rsidRPr="00681E98">
            <w:rPr>
              <w:rStyle w:val="PlaceholderText"/>
            </w:rPr>
            <w:t>Click or tap here to enter text.</w:t>
          </w:r>
        </w:p>
      </w:docPartBody>
    </w:docPart>
    <w:docPart>
      <w:docPartPr>
        <w:name w:val="182627E1F5864C9F80A5ED82EDB66323"/>
        <w:category>
          <w:name w:val="General"/>
          <w:gallery w:val="placeholder"/>
        </w:category>
        <w:types>
          <w:type w:val="bbPlcHdr"/>
        </w:types>
        <w:behaviors>
          <w:behavior w:val="content"/>
        </w:behaviors>
        <w:guid w:val="{B1747DD2-CF9A-478B-8991-FDF1744FA266}"/>
      </w:docPartPr>
      <w:docPartBody>
        <w:p w:rsidR="00000000" w:rsidRDefault="00E573EF">
          <w:pPr>
            <w:pStyle w:val="182627E1F5864C9F80A5ED82EDB66323"/>
          </w:pPr>
          <w:r w:rsidRPr="00681E98">
            <w:rPr>
              <w:rStyle w:val="PlaceholderText"/>
            </w:rPr>
            <w:t>Click or tap here to enter text.</w:t>
          </w:r>
        </w:p>
      </w:docPartBody>
    </w:docPart>
    <w:docPart>
      <w:docPartPr>
        <w:name w:val="6CA53B1B6026477894C7B5B8FA3B5CCA"/>
        <w:category>
          <w:name w:val="General"/>
          <w:gallery w:val="placeholder"/>
        </w:category>
        <w:types>
          <w:type w:val="bbPlcHdr"/>
        </w:types>
        <w:behaviors>
          <w:behavior w:val="content"/>
        </w:behaviors>
        <w:guid w:val="{93FF8F4F-A8D0-4446-8B85-97EA2C4F1C65}"/>
      </w:docPartPr>
      <w:docPartBody>
        <w:p w:rsidR="00000000" w:rsidRDefault="00E573EF">
          <w:pPr>
            <w:pStyle w:val="6CA53B1B6026477894C7B5B8FA3B5CCA"/>
          </w:pPr>
          <w:r w:rsidRPr="00681E98">
            <w:rPr>
              <w:rStyle w:val="PlaceholderText"/>
            </w:rPr>
            <w:t>Click or tap here to enter text.</w:t>
          </w:r>
        </w:p>
      </w:docPartBody>
    </w:docPart>
    <w:docPart>
      <w:docPartPr>
        <w:name w:val="DEADF61D0029422D988C7B4A80B72D3A"/>
        <w:category>
          <w:name w:val="General"/>
          <w:gallery w:val="placeholder"/>
        </w:category>
        <w:types>
          <w:type w:val="bbPlcHdr"/>
        </w:types>
        <w:behaviors>
          <w:behavior w:val="content"/>
        </w:behaviors>
        <w:guid w:val="{FFC5E748-AE4A-40BE-9490-539842C0B702}"/>
      </w:docPartPr>
      <w:docPartBody>
        <w:p w:rsidR="00000000" w:rsidRDefault="00E573EF">
          <w:pPr>
            <w:pStyle w:val="DEADF61D0029422D988C7B4A80B72D3A"/>
          </w:pPr>
          <w:r w:rsidRPr="00681E98">
            <w:rPr>
              <w:rStyle w:val="PlaceholderText"/>
            </w:rPr>
            <w:t>Click or tap here to enter text.</w:t>
          </w:r>
        </w:p>
      </w:docPartBody>
    </w:docPart>
    <w:docPart>
      <w:docPartPr>
        <w:name w:val="A5BF4AF019F0453F92240DAFA627FE0C"/>
        <w:category>
          <w:name w:val="General"/>
          <w:gallery w:val="placeholder"/>
        </w:category>
        <w:types>
          <w:type w:val="bbPlcHdr"/>
        </w:types>
        <w:behaviors>
          <w:behavior w:val="content"/>
        </w:behaviors>
        <w:guid w:val="{B95A3773-172D-4FA2-A205-44136F9239ED}"/>
      </w:docPartPr>
      <w:docPartBody>
        <w:p w:rsidR="00000000" w:rsidRDefault="00E573EF">
          <w:pPr>
            <w:pStyle w:val="A5BF4AF019F0453F92240DAFA627FE0C"/>
          </w:pPr>
          <w:r w:rsidRPr="00681E98">
            <w:rPr>
              <w:rStyle w:val="PlaceholderText"/>
            </w:rPr>
            <w:t>Click or tap here to enter text.</w:t>
          </w:r>
        </w:p>
      </w:docPartBody>
    </w:docPart>
    <w:docPart>
      <w:docPartPr>
        <w:name w:val="2BBE2361781B42B9AFCCD8167A44222B"/>
        <w:category>
          <w:name w:val="General"/>
          <w:gallery w:val="placeholder"/>
        </w:category>
        <w:types>
          <w:type w:val="bbPlcHdr"/>
        </w:types>
        <w:behaviors>
          <w:behavior w:val="content"/>
        </w:behaviors>
        <w:guid w:val="{3D23B427-67A0-4D3B-956F-EFF3F14C69ED}"/>
      </w:docPartPr>
      <w:docPartBody>
        <w:p w:rsidR="00000000" w:rsidRDefault="00E573EF">
          <w:pPr>
            <w:pStyle w:val="2BBE2361781B42B9AFCCD8167A44222B"/>
          </w:pPr>
          <w:r w:rsidRPr="00681E98">
            <w:rPr>
              <w:rStyle w:val="PlaceholderText"/>
            </w:rPr>
            <w:t>Click or tap here to enter text.</w:t>
          </w:r>
        </w:p>
      </w:docPartBody>
    </w:docPart>
    <w:docPart>
      <w:docPartPr>
        <w:name w:val="F1302EABAD134DCBA0A59F8E92F0C686"/>
        <w:category>
          <w:name w:val="General"/>
          <w:gallery w:val="placeholder"/>
        </w:category>
        <w:types>
          <w:type w:val="bbPlcHdr"/>
        </w:types>
        <w:behaviors>
          <w:behavior w:val="content"/>
        </w:behaviors>
        <w:guid w:val="{57E25CCD-B359-477F-9FEB-9FB6D631C07B}"/>
      </w:docPartPr>
      <w:docPartBody>
        <w:p w:rsidR="00000000" w:rsidRDefault="00E573EF">
          <w:pPr>
            <w:pStyle w:val="F1302EABAD134DCBA0A59F8E92F0C686"/>
          </w:pPr>
          <w:r w:rsidRPr="00681E98">
            <w:rPr>
              <w:rStyle w:val="PlaceholderText"/>
            </w:rPr>
            <w:t>Click or tap here to enter text.</w:t>
          </w:r>
        </w:p>
      </w:docPartBody>
    </w:docPart>
    <w:docPart>
      <w:docPartPr>
        <w:name w:val="112428239AFA499F950C71855B153E83"/>
        <w:category>
          <w:name w:val="General"/>
          <w:gallery w:val="placeholder"/>
        </w:category>
        <w:types>
          <w:type w:val="bbPlcHdr"/>
        </w:types>
        <w:behaviors>
          <w:behavior w:val="content"/>
        </w:behaviors>
        <w:guid w:val="{8521CB3C-33F0-4F2A-9D07-40D639E278AE}"/>
      </w:docPartPr>
      <w:docPartBody>
        <w:p w:rsidR="00000000" w:rsidRDefault="00E573EF">
          <w:pPr>
            <w:pStyle w:val="112428239AFA499F950C71855B153E83"/>
          </w:pPr>
          <w:r w:rsidRPr="00681E98">
            <w:rPr>
              <w:rStyle w:val="PlaceholderText"/>
            </w:rPr>
            <w:t>Click or tap here to enter text.</w:t>
          </w:r>
        </w:p>
      </w:docPartBody>
    </w:docPart>
    <w:docPart>
      <w:docPartPr>
        <w:name w:val="B97AB57DCA3A4136828C3926152C6ACB"/>
        <w:category>
          <w:name w:val="General"/>
          <w:gallery w:val="placeholder"/>
        </w:category>
        <w:types>
          <w:type w:val="bbPlcHdr"/>
        </w:types>
        <w:behaviors>
          <w:behavior w:val="content"/>
        </w:behaviors>
        <w:guid w:val="{67B69451-538E-4384-B41B-7A445A914071}"/>
      </w:docPartPr>
      <w:docPartBody>
        <w:p w:rsidR="00000000" w:rsidRDefault="00E573EF">
          <w:pPr>
            <w:pStyle w:val="B97AB57DCA3A4136828C3926152C6ACB"/>
          </w:pPr>
          <w:r w:rsidRPr="00681E98">
            <w:rPr>
              <w:rStyle w:val="PlaceholderText"/>
            </w:rPr>
            <w:t>Click or tap here to enter text.</w:t>
          </w:r>
        </w:p>
      </w:docPartBody>
    </w:docPart>
    <w:docPart>
      <w:docPartPr>
        <w:name w:val="C9EFB79D619549CF82FC7A6B70DD33CF"/>
        <w:category>
          <w:name w:val="General"/>
          <w:gallery w:val="placeholder"/>
        </w:category>
        <w:types>
          <w:type w:val="bbPlcHdr"/>
        </w:types>
        <w:behaviors>
          <w:behavior w:val="content"/>
        </w:behaviors>
        <w:guid w:val="{917DFFEC-52BE-4A60-A5CF-13B80468558B}"/>
      </w:docPartPr>
      <w:docPartBody>
        <w:p w:rsidR="00000000" w:rsidRDefault="00E573EF">
          <w:pPr>
            <w:pStyle w:val="C9EFB79D619549CF82FC7A6B70DD33CF"/>
          </w:pPr>
          <w:r w:rsidRPr="00681E98">
            <w:rPr>
              <w:rStyle w:val="PlaceholderText"/>
            </w:rPr>
            <w:t>Click or tap here to enter text.</w:t>
          </w:r>
        </w:p>
      </w:docPartBody>
    </w:docPart>
    <w:docPart>
      <w:docPartPr>
        <w:name w:val="E277FDAEAD6245088443EE6FFD370E0B"/>
        <w:category>
          <w:name w:val="General"/>
          <w:gallery w:val="placeholder"/>
        </w:category>
        <w:types>
          <w:type w:val="bbPlcHdr"/>
        </w:types>
        <w:behaviors>
          <w:behavior w:val="content"/>
        </w:behaviors>
        <w:guid w:val="{E45F022D-C167-4A73-A41B-EFC1FEF3EC25}"/>
      </w:docPartPr>
      <w:docPartBody>
        <w:p w:rsidR="00000000" w:rsidRDefault="00E573EF">
          <w:pPr>
            <w:pStyle w:val="E277FDAEAD6245088443EE6FFD370E0B"/>
          </w:pPr>
          <w:r w:rsidRPr="00681E98">
            <w:rPr>
              <w:rStyle w:val="PlaceholderText"/>
            </w:rPr>
            <w:t>Click or tap here to enter text.</w:t>
          </w:r>
        </w:p>
      </w:docPartBody>
    </w:docPart>
    <w:docPart>
      <w:docPartPr>
        <w:name w:val="6A6CB060DD884D9E856279CCA51F20CF"/>
        <w:category>
          <w:name w:val="General"/>
          <w:gallery w:val="placeholder"/>
        </w:category>
        <w:types>
          <w:type w:val="bbPlcHdr"/>
        </w:types>
        <w:behaviors>
          <w:behavior w:val="content"/>
        </w:behaviors>
        <w:guid w:val="{49DE97F4-49CA-41A5-81E0-C8016261235C}"/>
      </w:docPartPr>
      <w:docPartBody>
        <w:p w:rsidR="00000000" w:rsidRDefault="00E573EF">
          <w:pPr>
            <w:pStyle w:val="6A6CB060DD884D9E856279CCA51F20CF"/>
          </w:pPr>
          <w:r w:rsidRPr="00681E98">
            <w:rPr>
              <w:rStyle w:val="PlaceholderText"/>
            </w:rPr>
            <w:t>Click or tap here to enter text.</w:t>
          </w:r>
        </w:p>
      </w:docPartBody>
    </w:docPart>
    <w:docPart>
      <w:docPartPr>
        <w:name w:val="616B5F1AC6B348618B2E19ADEDBD4591"/>
        <w:category>
          <w:name w:val="General"/>
          <w:gallery w:val="placeholder"/>
        </w:category>
        <w:types>
          <w:type w:val="bbPlcHdr"/>
        </w:types>
        <w:behaviors>
          <w:behavior w:val="content"/>
        </w:behaviors>
        <w:guid w:val="{C898F794-F994-4A38-97A1-D16DD4B8EB5E}"/>
      </w:docPartPr>
      <w:docPartBody>
        <w:p w:rsidR="00000000" w:rsidRDefault="00E573EF">
          <w:pPr>
            <w:pStyle w:val="616B5F1AC6B348618B2E19ADEDBD4591"/>
          </w:pPr>
          <w:r w:rsidRPr="00681E98">
            <w:rPr>
              <w:rStyle w:val="PlaceholderText"/>
            </w:rPr>
            <w:t>Click or tap here to enter text.</w:t>
          </w:r>
        </w:p>
      </w:docPartBody>
    </w:docPart>
    <w:docPart>
      <w:docPartPr>
        <w:name w:val="B62181E793F043C4B39261C12ECEE601"/>
        <w:category>
          <w:name w:val="General"/>
          <w:gallery w:val="placeholder"/>
        </w:category>
        <w:types>
          <w:type w:val="bbPlcHdr"/>
        </w:types>
        <w:behaviors>
          <w:behavior w:val="content"/>
        </w:behaviors>
        <w:guid w:val="{15536B14-97A8-438C-A96D-7344E29A859C}"/>
      </w:docPartPr>
      <w:docPartBody>
        <w:p w:rsidR="00000000" w:rsidRDefault="00E573EF">
          <w:pPr>
            <w:pStyle w:val="B62181E793F043C4B39261C12ECEE601"/>
          </w:pPr>
          <w:r w:rsidRPr="00681E98">
            <w:rPr>
              <w:rStyle w:val="PlaceholderText"/>
            </w:rPr>
            <w:t>Click or tap here to enter text.</w:t>
          </w:r>
        </w:p>
      </w:docPartBody>
    </w:docPart>
    <w:docPart>
      <w:docPartPr>
        <w:name w:val="F1F42E0C205443E4973EC5DE4418ABBF"/>
        <w:category>
          <w:name w:val="General"/>
          <w:gallery w:val="placeholder"/>
        </w:category>
        <w:types>
          <w:type w:val="bbPlcHdr"/>
        </w:types>
        <w:behaviors>
          <w:behavior w:val="content"/>
        </w:behaviors>
        <w:guid w:val="{F9C0483E-91D5-4670-9D17-B3F94B07DD5C}"/>
      </w:docPartPr>
      <w:docPartBody>
        <w:p w:rsidR="00000000" w:rsidRDefault="00E573EF">
          <w:pPr>
            <w:pStyle w:val="F1F42E0C205443E4973EC5DE4418ABBF"/>
          </w:pPr>
          <w:r w:rsidRPr="00681E98">
            <w:rPr>
              <w:rStyle w:val="PlaceholderText"/>
            </w:rPr>
            <w:t>Click or tap here to enter text.</w:t>
          </w:r>
        </w:p>
      </w:docPartBody>
    </w:docPart>
    <w:docPart>
      <w:docPartPr>
        <w:name w:val="F2504CDA9C5B44BE8150211A70541129"/>
        <w:category>
          <w:name w:val="General"/>
          <w:gallery w:val="placeholder"/>
        </w:category>
        <w:types>
          <w:type w:val="bbPlcHdr"/>
        </w:types>
        <w:behaviors>
          <w:behavior w:val="content"/>
        </w:behaviors>
        <w:guid w:val="{5D55FC8F-F650-45F1-BC2C-219B203CE175}"/>
      </w:docPartPr>
      <w:docPartBody>
        <w:p w:rsidR="00000000" w:rsidRDefault="00E573EF">
          <w:pPr>
            <w:pStyle w:val="F2504CDA9C5B44BE8150211A70541129"/>
          </w:pPr>
          <w:r w:rsidRPr="00681E98">
            <w:rPr>
              <w:rStyle w:val="PlaceholderText"/>
            </w:rPr>
            <w:t>Click or tap here to enter text.</w:t>
          </w:r>
        </w:p>
      </w:docPartBody>
    </w:docPart>
    <w:docPart>
      <w:docPartPr>
        <w:name w:val="49817C35022D47CDBA5C12462DC2DA82"/>
        <w:category>
          <w:name w:val="General"/>
          <w:gallery w:val="placeholder"/>
        </w:category>
        <w:types>
          <w:type w:val="bbPlcHdr"/>
        </w:types>
        <w:behaviors>
          <w:behavior w:val="content"/>
        </w:behaviors>
        <w:guid w:val="{AA2B0045-3F91-4A81-B141-14FE5071503B}"/>
      </w:docPartPr>
      <w:docPartBody>
        <w:p w:rsidR="00000000" w:rsidRDefault="00E573EF">
          <w:pPr>
            <w:pStyle w:val="49817C35022D47CDBA5C12462DC2DA82"/>
          </w:pPr>
          <w:r w:rsidRPr="00681E98">
            <w:rPr>
              <w:rStyle w:val="PlaceholderText"/>
            </w:rPr>
            <w:t>Click or tap here to enter text.</w:t>
          </w:r>
        </w:p>
      </w:docPartBody>
    </w:docPart>
    <w:docPart>
      <w:docPartPr>
        <w:name w:val="5B0FCA9BA0084A0797565B8C4C446D75"/>
        <w:category>
          <w:name w:val="General"/>
          <w:gallery w:val="placeholder"/>
        </w:category>
        <w:types>
          <w:type w:val="bbPlcHdr"/>
        </w:types>
        <w:behaviors>
          <w:behavior w:val="content"/>
        </w:behaviors>
        <w:guid w:val="{04207124-8F3E-4E4B-ABF5-3B7360EAB751}"/>
      </w:docPartPr>
      <w:docPartBody>
        <w:p w:rsidR="00000000" w:rsidRDefault="00E573EF">
          <w:pPr>
            <w:pStyle w:val="5B0FCA9BA0084A0797565B8C4C446D75"/>
          </w:pPr>
          <w:r w:rsidRPr="00681E98">
            <w:rPr>
              <w:rStyle w:val="PlaceholderText"/>
            </w:rPr>
            <w:t>Click or tap here to enter text.</w:t>
          </w:r>
        </w:p>
      </w:docPartBody>
    </w:docPart>
    <w:docPart>
      <w:docPartPr>
        <w:name w:val="90E4CF71ACF147BE8B933D8C67CD1DF0"/>
        <w:category>
          <w:name w:val="General"/>
          <w:gallery w:val="placeholder"/>
        </w:category>
        <w:types>
          <w:type w:val="bbPlcHdr"/>
        </w:types>
        <w:behaviors>
          <w:behavior w:val="content"/>
        </w:behaviors>
        <w:guid w:val="{1414E2B1-209A-48E5-8730-30225939BBC2}"/>
      </w:docPartPr>
      <w:docPartBody>
        <w:p w:rsidR="00000000" w:rsidRDefault="00E573EF">
          <w:pPr>
            <w:pStyle w:val="90E4CF71ACF147BE8B933D8C67CD1DF0"/>
          </w:pPr>
          <w:r w:rsidRPr="00681E98">
            <w:rPr>
              <w:rStyle w:val="PlaceholderText"/>
            </w:rPr>
            <w:t>Click or tap here to enter text.</w:t>
          </w:r>
        </w:p>
      </w:docPartBody>
    </w:docPart>
    <w:docPart>
      <w:docPartPr>
        <w:name w:val="A2514EB965124B5DB91E681161FCBBCE"/>
        <w:category>
          <w:name w:val="General"/>
          <w:gallery w:val="placeholder"/>
        </w:category>
        <w:types>
          <w:type w:val="bbPlcHdr"/>
        </w:types>
        <w:behaviors>
          <w:behavior w:val="content"/>
        </w:behaviors>
        <w:guid w:val="{FE6E6A2B-CB85-4B54-BD24-6D091ACF5D09}"/>
      </w:docPartPr>
      <w:docPartBody>
        <w:p w:rsidR="00000000" w:rsidRDefault="00E573EF">
          <w:pPr>
            <w:pStyle w:val="A2514EB965124B5DB91E681161FCBBCE"/>
          </w:pPr>
          <w:r w:rsidRPr="00681E98">
            <w:rPr>
              <w:rStyle w:val="PlaceholderText"/>
            </w:rPr>
            <w:t>Click or tap here to enter text.</w:t>
          </w:r>
        </w:p>
      </w:docPartBody>
    </w:docPart>
    <w:docPart>
      <w:docPartPr>
        <w:name w:val="BD7DC01A8F144239A509A007A93A1E0B"/>
        <w:category>
          <w:name w:val="General"/>
          <w:gallery w:val="placeholder"/>
        </w:category>
        <w:types>
          <w:type w:val="bbPlcHdr"/>
        </w:types>
        <w:behaviors>
          <w:behavior w:val="content"/>
        </w:behaviors>
        <w:guid w:val="{5A83FA80-0DF9-4B7F-AAD9-D3A591864E41}"/>
      </w:docPartPr>
      <w:docPartBody>
        <w:p w:rsidR="00000000" w:rsidRDefault="00E573EF">
          <w:pPr>
            <w:pStyle w:val="BD7DC01A8F144239A509A007A93A1E0B"/>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9EACE8CE0404BA3B9354E04091D7390">
    <w:name w:val="79EACE8CE0404BA3B9354E04091D7390"/>
  </w:style>
  <w:style w:type="paragraph" w:customStyle="1" w:styleId="0082D8369D8D4A87AE7F44EAA3082EBE">
    <w:name w:val="0082D8369D8D4A87AE7F44EAA3082EBE"/>
  </w:style>
  <w:style w:type="paragraph" w:customStyle="1" w:styleId="255FDB29D1634A4682440AC1E9F05D48">
    <w:name w:val="255FDB29D1634A4682440AC1E9F05D48"/>
  </w:style>
  <w:style w:type="paragraph" w:customStyle="1" w:styleId="6714B75E2FDA4C6E8E49FAF03FD9D284">
    <w:name w:val="6714B75E2FDA4C6E8E49FAF03FD9D284"/>
  </w:style>
  <w:style w:type="paragraph" w:customStyle="1" w:styleId="A0D35739469C441E8757EB26D15DF1E3">
    <w:name w:val="A0D35739469C441E8757EB26D15DF1E3"/>
  </w:style>
  <w:style w:type="paragraph" w:customStyle="1" w:styleId="2F5B0C9CEC1045B6B0B312BC394CE06E">
    <w:name w:val="2F5B0C9CEC1045B6B0B312BC394CE06E"/>
  </w:style>
  <w:style w:type="paragraph" w:customStyle="1" w:styleId="FE5D4D02B5314E418DB61BC9B593C97B">
    <w:name w:val="FE5D4D02B5314E418DB61BC9B593C97B"/>
  </w:style>
  <w:style w:type="paragraph" w:customStyle="1" w:styleId="2D3E77813C5340858C1DC2A150267608">
    <w:name w:val="2D3E77813C5340858C1DC2A150267608"/>
  </w:style>
  <w:style w:type="paragraph" w:customStyle="1" w:styleId="BC072A00B3E44E3A96BAB8B377C27C38">
    <w:name w:val="BC072A00B3E44E3A96BAB8B377C27C38"/>
  </w:style>
  <w:style w:type="paragraph" w:customStyle="1" w:styleId="E4240BFA123D4380B9C03A33B6CD75A5">
    <w:name w:val="E4240BFA123D4380B9C03A33B6CD75A5"/>
  </w:style>
  <w:style w:type="paragraph" w:customStyle="1" w:styleId="52539D926F3740BD9B43619C9259D393">
    <w:name w:val="52539D926F3740BD9B43619C9259D393"/>
  </w:style>
  <w:style w:type="paragraph" w:customStyle="1" w:styleId="02E3F1F81F444D8CAD913D1BED03343D">
    <w:name w:val="02E3F1F81F444D8CAD913D1BED03343D"/>
  </w:style>
  <w:style w:type="paragraph" w:customStyle="1" w:styleId="8EB2B11BC05D4828A7825D08F678BE9C">
    <w:name w:val="8EB2B11BC05D4828A7825D08F678BE9C"/>
  </w:style>
  <w:style w:type="paragraph" w:customStyle="1" w:styleId="BD5F3329CEC24080827BEA8AA8421C7B">
    <w:name w:val="BD5F3329CEC24080827BEA8AA8421C7B"/>
  </w:style>
  <w:style w:type="paragraph" w:customStyle="1" w:styleId="745FF726E04040778A2F1292A28303AB">
    <w:name w:val="745FF726E04040778A2F1292A28303AB"/>
  </w:style>
  <w:style w:type="paragraph" w:customStyle="1" w:styleId="B0DAD0E8E7694027AEE4DB6C9341AF79">
    <w:name w:val="B0DAD0E8E7694027AEE4DB6C9341AF79"/>
  </w:style>
  <w:style w:type="paragraph" w:customStyle="1" w:styleId="714C0E2473494346A7223EF394949E18">
    <w:name w:val="714C0E2473494346A7223EF394949E18"/>
  </w:style>
  <w:style w:type="paragraph" w:customStyle="1" w:styleId="6CA22EA404464C909218E18BAF89AAF8">
    <w:name w:val="6CA22EA404464C909218E18BAF89AAF8"/>
  </w:style>
  <w:style w:type="paragraph" w:customStyle="1" w:styleId="D5B1AF0AFDB94989B1FC2A8A2FC8E817">
    <w:name w:val="D5B1AF0AFDB94989B1FC2A8A2FC8E817"/>
  </w:style>
  <w:style w:type="paragraph" w:customStyle="1" w:styleId="E8C5C83234464EC2AD2E2D53BAACC0B1">
    <w:name w:val="E8C5C83234464EC2AD2E2D53BAACC0B1"/>
  </w:style>
  <w:style w:type="paragraph" w:customStyle="1" w:styleId="5A161C52B8F4430CA6E79F409F39801B">
    <w:name w:val="5A161C52B8F4430CA6E79F409F39801B"/>
  </w:style>
  <w:style w:type="paragraph" w:customStyle="1" w:styleId="D7AACE94782C4FEB9A0A7C0439ADFD12">
    <w:name w:val="D7AACE94782C4FEB9A0A7C0439ADFD12"/>
  </w:style>
  <w:style w:type="paragraph" w:customStyle="1" w:styleId="DBCC8979113E4528BE5DECBA13FB6564">
    <w:name w:val="DBCC8979113E4528BE5DECBA13FB6564"/>
  </w:style>
  <w:style w:type="paragraph" w:customStyle="1" w:styleId="EDEEB2566E5C4464A574A478B9DC78E8">
    <w:name w:val="EDEEB2566E5C4464A574A478B9DC78E8"/>
  </w:style>
  <w:style w:type="paragraph" w:customStyle="1" w:styleId="1203B2B6B9DC4BEE9F078C9E0F36C369">
    <w:name w:val="1203B2B6B9DC4BEE9F078C9E0F36C369"/>
  </w:style>
  <w:style w:type="paragraph" w:customStyle="1" w:styleId="B17C20145D184F01A1ACFFE6E93E7717">
    <w:name w:val="B17C20145D184F01A1ACFFE6E93E7717"/>
  </w:style>
  <w:style w:type="paragraph" w:customStyle="1" w:styleId="A2F4684559824D9F8FE667FD9B77AB11">
    <w:name w:val="A2F4684559824D9F8FE667FD9B77AB11"/>
  </w:style>
  <w:style w:type="paragraph" w:customStyle="1" w:styleId="1CAF49742EDC40DDA423F573D4FB62B0">
    <w:name w:val="1CAF49742EDC40DDA423F573D4FB62B0"/>
  </w:style>
  <w:style w:type="paragraph" w:customStyle="1" w:styleId="E1A288B55C6A48809FEB089DCC159A82">
    <w:name w:val="E1A288B55C6A48809FEB089DCC159A82"/>
  </w:style>
  <w:style w:type="paragraph" w:customStyle="1" w:styleId="03925D09DCDF4C4B94EEF8D37BB5E826">
    <w:name w:val="03925D09DCDF4C4B94EEF8D37BB5E826"/>
  </w:style>
  <w:style w:type="paragraph" w:customStyle="1" w:styleId="FFF2A871DFD949FE8058A0ECDC95D3AE">
    <w:name w:val="FFF2A871DFD949FE8058A0ECDC95D3AE"/>
  </w:style>
  <w:style w:type="paragraph" w:customStyle="1" w:styleId="B4B8EB5CD91340DD938CC95C7242610F">
    <w:name w:val="B4B8EB5CD91340DD938CC95C7242610F"/>
  </w:style>
  <w:style w:type="paragraph" w:customStyle="1" w:styleId="1E920BC5A7D84D4FAFAC95A8D092BEC2">
    <w:name w:val="1E920BC5A7D84D4FAFAC95A8D092BEC2"/>
  </w:style>
  <w:style w:type="paragraph" w:customStyle="1" w:styleId="033919AC112E45F1A271EFCD4288628D">
    <w:name w:val="033919AC112E45F1A271EFCD4288628D"/>
  </w:style>
  <w:style w:type="paragraph" w:customStyle="1" w:styleId="4DD50D057B3049DC8CCC197040FE5B6C">
    <w:name w:val="4DD50D057B3049DC8CCC197040FE5B6C"/>
  </w:style>
  <w:style w:type="paragraph" w:customStyle="1" w:styleId="1EDCD24C981A45CABDAA3FC1B05724D8">
    <w:name w:val="1EDCD24C981A45CABDAA3FC1B05724D8"/>
  </w:style>
  <w:style w:type="paragraph" w:customStyle="1" w:styleId="896A5428A2A64500B1BE23945DA576D5">
    <w:name w:val="896A5428A2A64500B1BE23945DA576D5"/>
  </w:style>
  <w:style w:type="paragraph" w:customStyle="1" w:styleId="069180A95C6A42888203ECA3A8C79C77">
    <w:name w:val="069180A95C6A42888203ECA3A8C79C77"/>
  </w:style>
  <w:style w:type="paragraph" w:customStyle="1" w:styleId="DA71AAF3D24443CABFB51007733F5E74">
    <w:name w:val="DA71AAF3D24443CABFB51007733F5E74"/>
  </w:style>
  <w:style w:type="paragraph" w:customStyle="1" w:styleId="A0E3789952794C83B6E4248702732BC6">
    <w:name w:val="A0E3789952794C83B6E4248702732BC6"/>
  </w:style>
  <w:style w:type="paragraph" w:customStyle="1" w:styleId="237D81CD13F24A39A98493DD19AE19D3">
    <w:name w:val="237D81CD13F24A39A98493DD19AE19D3"/>
  </w:style>
  <w:style w:type="paragraph" w:customStyle="1" w:styleId="B69F85D0B1C44507AEE35B87F7445C3C">
    <w:name w:val="B69F85D0B1C44507AEE35B87F7445C3C"/>
  </w:style>
  <w:style w:type="paragraph" w:customStyle="1" w:styleId="1739FE043E9B495981C83745F251153D">
    <w:name w:val="1739FE043E9B495981C83745F251153D"/>
  </w:style>
  <w:style w:type="paragraph" w:customStyle="1" w:styleId="0430C5DF1CD54EB2BFFBC96C8BF58080">
    <w:name w:val="0430C5DF1CD54EB2BFFBC96C8BF58080"/>
  </w:style>
  <w:style w:type="paragraph" w:customStyle="1" w:styleId="02640DF623A04B8A8045B9E7CB6E315D">
    <w:name w:val="02640DF623A04B8A8045B9E7CB6E315D"/>
  </w:style>
  <w:style w:type="paragraph" w:customStyle="1" w:styleId="55A8BA15B2CD45C08F546458C6D0855A">
    <w:name w:val="55A8BA15B2CD45C08F546458C6D0855A"/>
  </w:style>
  <w:style w:type="paragraph" w:customStyle="1" w:styleId="B29957BABF9D44DC84AAC9389224F556">
    <w:name w:val="B29957BABF9D44DC84AAC9389224F556"/>
  </w:style>
  <w:style w:type="paragraph" w:customStyle="1" w:styleId="ACE3242B08EB4A0F9C6C3A55514AEC34">
    <w:name w:val="ACE3242B08EB4A0F9C6C3A55514AEC34"/>
  </w:style>
  <w:style w:type="paragraph" w:customStyle="1" w:styleId="2E0D373E4E184E6A9E8C7066C328F814">
    <w:name w:val="2E0D373E4E184E6A9E8C7066C328F814"/>
  </w:style>
  <w:style w:type="paragraph" w:customStyle="1" w:styleId="B882A7D471C9499D9FFC8C863DB2C181">
    <w:name w:val="B882A7D471C9499D9FFC8C863DB2C181"/>
  </w:style>
  <w:style w:type="paragraph" w:customStyle="1" w:styleId="E4351AC6B7A541DBA0153F2A62396A3B">
    <w:name w:val="E4351AC6B7A541DBA0153F2A62396A3B"/>
  </w:style>
  <w:style w:type="paragraph" w:customStyle="1" w:styleId="241DA264911345DCA8E2A0643A625792">
    <w:name w:val="241DA264911345DCA8E2A0643A625792"/>
  </w:style>
  <w:style w:type="paragraph" w:customStyle="1" w:styleId="182627E1F5864C9F80A5ED82EDB66323">
    <w:name w:val="182627E1F5864C9F80A5ED82EDB66323"/>
  </w:style>
  <w:style w:type="paragraph" w:customStyle="1" w:styleId="6CA53B1B6026477894C7B5B8FA3B5CCA">
    <w:name w:val="6CA53B1B6026477894C7B5B8FA3B5CCA"/>
  </w:style>
  <w:style w:type="paragraph" w:customStyle="1" w:styleId="DEADF61D0029422D988C7B4A80B72D3A">
    <w:name w:val="DEADF61D0029422D988C7B4A80B72D3A"/>
  </w:style>
  <w:style w:type="paragraph" w:customStyle="1" w:styleId="A5BF4AF019F0453F92240DAFA627FE0C">
    <w:name w:val="A5BF4AF019F0453F92240DAFA627FE0C"/>
  </w:style>
  <w:style w:type="paragraph" w:customStyle="1" w:styleId="2BBE2361781B42B9AFCCD8167A44222B">
    <w:name w:val="2BBE2361781B42B9AFCCD8167A44222B"/>
  </w:style>
  <w:style w:type="paragraph" w:customStyle="1" w:styleId="F1302EABAD134DCBA0A59F8E92F0C686">
    <w:name w:val="F1302EABAD134DCBA0A59F8E92F0C686"/>
  </w:style>
  <w:style w:type="paragraph" w:customStyle="1" w:styleId="112428239AFA499F950C71855B153E83">
    <w:name w:val="112428239AFA499F950C71855B153E83"/>
  </w:style>
  <w:style w:type="paragraph" w:customStyle="1" w:styleId="B97AB57DCA3A4136828C3926152C6ACB">
    <w:name w:val="B97AB57DCA3A4136828C3926152C6ACB"/>
  </w:style>
  <w:style w:type="paragraph" w:customStyle="1" w:styleId="C9EFB79D619549CF82FC7A6B70DD33CF">
    <w:name w:val="C9EFB79D619549CF82FC7A6B70DD33CF"/>
  </w:style>
  <w:style w:type="paragraph" w:customStyle="1" w:styleId="E277FDAEAD6245088443EE6FFD370E0B">
    <w:name w:val="E277FDAEAD6245088443EE6FFD370E0B"/>
  </w:style>
  <w:style w:type="paragraph" w:customStyle="1" w:styleId="6A6CB060DD884D9E856279CCA51F20CF">
    <w:name w:val="6A6CB060DD884D9E856279CCA51F20CF"/>
  </w:style>
  <w:style w:type="paragraph" w:customStyle="1" w:styleId="616B5F1AC6B348618B2E19ADEDBD4591">
    <w:name w:val="616B5F1AC6B348618B2E19ADEDBD4591"/>
  </w:style>
  <w:style w:type="paragraph" w:customStyle="1" w:styleId="B62181E793F043C4B39261C12ECEE601">
    <w:name w:val="B62181E793F043C4B39261C12ECEE601"/>
  </w:style>
  <w:style w:type="paragraph" w:customStyle="1" w:styleId="F1F42E0C205443E4973EC5DE4418ABBF">
    <w:name w:val="F1F42E0C205443E4973EC5DE4418ABBF"/>
  </w:style>
  <w:style w:type="paragraph" w:customStyle="1" w:styleId="F2504CDA9C5B44BE8150211A70541129">
    <w:name w:val="F2504CDA9C5B44BE8150211A70541129"/>
  </w:style>
  <w:style w:type="paragraph" w:customStyle="1" w:styleId="49817C35022D47CDBA5C12462DC2DA82">
    <w:name w:val="49817C35022D47CDBA5C12462DC2DA82"/>
  </w:style>
  <w:style w:type="paragraph" w:customStyle="1" w:styleId="5B0FCA9BA0084A0797565B8C4C446D75">
    <w:name w:val="5B0FCA9BA0084A0797565B8C4C446D75"/>
  </w:style>
  <w:style w:type="paragraph" w:customStyle="1" w:styleId="90E4CF71ACF147BE8B933D8C67CD1DF0">
    <w:name w:val="90E4CF71ACF147BE8B933D8C67CD1DF0"/>
  </w:style>
  <w:style w:type="paragraph" w:customStyle="1" w:styleId="A2514EB965124B5DB91E681161FCBBCE">
    <w:name w:val="A2514EB965124B5DB91E681161FCBBCE"/>
  </w:style>
  <w:style w:type="paragraph" w:customStyle="1" w:styleId="BD7DC01A8F144239A509A007A93A1E0B">
    <w:name w:val="BD7DC01A8F144239A509A007A93A1E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9f91ad1f-ae1c-45d7-9f5f-8fc807a6dfa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5592AA-E61F-4E19-9301-4C6549E7E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(003)</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cp:lastPrinted>2022-05-19T13:50:00Z</cp:lastPrinted>
  <dcterms:created xsi:type="dcterms:W3CDTF">2024-05-21T15:35:00Z</dcterms:created>
  <dcterms:modified xsi:type="dcterms:W3CDTF">2024-05-21T15:36:00Z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