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3E3401" w:rsidP="00B83A6B">
            <w:pPr>
              <w:spacing w:line="240" w:lineRule="auto"/>
              <w:rPr>
                <w:b/>
                <w:bCs/>
              </w:rPr>
            </w:pPr>
            <w:sdt>
              <w:sdtPr>
                <w:rPr>
                  <w:rStyle w:val="PlaceholderText"/>
                  <w:caps/>
                </w:rPr>
                <w:alias w:val="Applicants Surname"/>
                <w:tag w:val="Applicant"/>
                <w:id w:val="-469979498"/>
                <w:placeholder>
                  <w:docPart w:val="7A6B447F6DE741CAADBA94E4E5A787A7"/>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3154C45A061E4F7A8BDA203B1BCDA979"/>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827C4C08B02E4AE0B7490C0E8BADF46A"/>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FFE59D0D6F884BF181AB8B2D87AED82D"/>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6F503B4008684FDA8FE844F78EF15952"/>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71BD1161264A4E83B80EDB75B47C4E43"/>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26E5EA7709CB4B53952554DE4FD316ED"/>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16F69C44D15647A9A74C23335F59A894"/>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9EE93DEC3C364D73B5E4D10C0F32DF8C"/>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E90CD84D782C4A8484B21F3894066E39"/>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B6E22D5D622047DEB12AC0EFEC162B1E"/>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D463BD236EF94B238E062E52DE9C5AE2"/>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78F9BABD69BB4821BE75EC08779C6665"/>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60D009B48F1A46D08D268DDAB613C820"/>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1A979D11DE2846859CEF4B5B06EA0C39"/>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5540364AA26F49DF9984A6773DC4533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FEE1F186052F4302B1D771996C41DC62"/>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663D7688F4134399A679F116948167A3"/>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EDFBC623976E47D9ABED3CED4F1F71F8"/>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75BFE406FDAF4199BCE9348D38B542F2"/>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072EC2FD9C084477BFA958F626CEE782"/>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061DB68003F742678C8AA61BD06172BA"/>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8F5EB8C4676941278549BC9051231B23"/>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AB7FD1F19DBC4723B68364B21203E0E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709D6B4FEEFE497C98725F500AFA5E8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E7553B9F51AE471394B5A98197E08855"/>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03B3668CD7524A2F8FF1288C4A07F0B3"/>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EEC997F867544C939D85B9897095B516"/>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C0B2BF8C6D394DAD95C5325ADECF8865"/>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7D14E6C2EFC24FA88CC8AA7A22931E9C"/>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63FDDDB7C1F2478891AFDBC1BF4F5345"/>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1DD57C77D1C7444D84ECD4DC6DA359F2"/>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21F84C008E404D2FBCDC2DC5F8C3314C"/>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F01F8ACFCA124F49A83A4EFF3DBA4419"/>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721322B927A64EC587A414BB0E8DDA22"/>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9F672FC0316D4551924E92E3D0755DD6"/>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C61C17AF3EF4431488F8DC5BB28A01E0"/>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CC8170587D114E89841FEBD909A7FFA9"/>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BB4BAA18FBFA43BE899E73749BE8CC71"/>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CE6F6888D0DE40C0934F0CAA3A9211F1"/>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1D0CA9A1D87F49989F7653FD8FF1BA0A"/>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2B2EAF3B8BDF44D6B978E7C6F3430149"/>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101E40F9170844B0AE816017345FA93F"/>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0BCD364186974C99B0C2EAD4B826991C"/>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14318B994928411282775BBE845B71FC"/>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876B5C5CD9FE4D1BA61E98A5C53F9078"/>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CFD72AE556E34252BF8D0940E939AA75"/>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0D80A0024E574B59ADB843C6D7C44097"/>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50C12988C5AF485DBF71AD25CCFE826B"/>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0D52854D100E4522BCD67386C35EA9E5"/>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54240E362B464906A032B570959FBE5C"/>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119DB5491B86466592042BF6CD84B25D"/>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52C81F87E07C413C947411E3B29E4CAA"/>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D619A01003DF4ACD8EA5B40E0C7D6544"/>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60C2E3DDC87E48F59DF96712BA7A076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F99BEAB2EFF543BAA6283C904EBBA8EE"/>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BA5EE3C8AA9946DFB922174D7E107A7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8335B99897B04640A8E842932B23F45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43E059868E23493F9077FFA9386218B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88F2DB678A5749B4ACE96FA0394DCA5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237B94E154084474AB537A2A1C30F6E7"/>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00094E8080EA487987FA90BA4B3CDDD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D67D6776AE6A4171B1D927EABAE2E0A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E84828E308244BD79B1EBAE44B17EA1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8640C20598D748879F7608FD9130A62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2E4D0CA0478F41508AFF77E2FF5B4A2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3FBD2C7FB881482B90AAD2F2B4D3B924"/>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C624AA76C71E462EB4EE20FFD017E012"/>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8A1336DDCA4543BBAD5F65D88B6F0B57"/>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B6D2FF78DBBA4EF2AD4CD02D482D79BD"/>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3E3401"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AFD19C63DF714FF4B26B570C76BDCF81"/>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3E3401" w:rsidP="00D4556A">
            <w:pPr>
              <w:pStyle w:val="Heading3"/>
              <w:framePr w:hSpace="0" w:wrap="auto" w:vAnchor="margin" w:hAnchor="text" w:yAlign="inline"/>
            </w:pPr>
            <w:sdt>
              <w:sdtPr>
                <w:rPr>
                  <w:rStyle w:val="Strong"/>
                  <w:sz w:val="22"/>
                  <w:szCs w:val="22"/>
                </w:rPr>
                <w:id w:val="2129507572"/>
                <w:placeholder>
                  <w:docPart w:val="C7EBE4B8F8054A86BA980E57E89880FB"/>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401" w:rsidRDefault="003E3401" w:rsidP="00EA1B32">
      <w:r>
        <w:separator/>
      </w:r>
    </w:p>
    <w:p w:rsidR="003E3401" w:rsidRDefault="003E3401"/>
    <w:p w:rsidR="003E3401" w:rsidRDefault="003E3401" w:rsidP="007B0440"/>
  </w:endnote>
  <w:endnote w:type="continuationSeparator" w:id="0">
    <w:p w:rsidR="003E3401" w:rsidRDefault="003E3401" w:rsidP="00EA1B32">
      <w:r>
        <w:continuationSeparator/>
      </w:r>
    </w:p>
    <w:p w:rsidR="003E3401" w:rsidRDefault="003E3401"/>
    <w:p w:rsidR="003E3401" w:rsidRDefault="003E3401"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3E3401">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3E3401">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3E3401">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3E3401">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401" w:rsidRDefault="003E3401" w:rsidP="00EA1B32">
      <w:r>
        <w:separator/>
      </w:r>
    </w:p>
    <w:p w:rsidR="003E3401" w:rsidRDefault="003E3401"/>
    <w:p w:rsidR="003E3401" w:rsidRDefault="003E3401" w:rsidP="007B0440"/>
  </w:footnote>
  <w:footnote w:type="continuationSeparator" w:id="0">
    <w:p w:rsidR="003E3401" w:rsidRDefault="003E3401" w:rsidP="00EA1B32">
      <w:r>
        <w:continuationSeparator/>
      </w:r>
    </w:p>
    <w:p w:rsidR="003E3401" w:rsidRDefault="003E3401"/>
    <w:p w:rsidR="003E3401" w:rsidRDefault="003E3401"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401"/>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3401"/>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C4EEAE07-57C8-493F-9280-C1EA4BEA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kj\AppData\Local\Microsoft\Windows\INetCache\Content.Outlook\RKIR8A0O\Application%20form%20(0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A6B447F6DE741CAADBA94E4E5A787A7"/>
        <w:category>
          <w:name w:val="General"/>
          <w:gallery w:val="placeholder"/>
        </w:category>
        <w:types>
          <w:type w:val="bbPlcHdr"/>
        </w:types>
        <w:behaviors>
          <w:behavior w:val="content"/>
        </w:behaviors>
        <w:guid w:val="{BB3A46C0-1561-4380-A70A-769FC5AFB996}"/>
      </w:docPartPr>
      <w:docPartBody>
        <w:p w:rsidR="00000000" w:rsidRDefault="00C36DE0">
          <w:pPr>
            <w:pStyle w:val="7A6B447F6DE741CAADBA94E4E5A787A7"/>
          </w:pPr>
          <w:r w:rsidRPr="006564C8">
            <w:rPr>
              <w:rStyle w:val="PlaceholderText"/>
            </w:rPr>
            <w:t>Click or tap here to enter text.</w:t>
          </w:r>
        </w:p>
      </w:docPartBody>
    </w:docPart>
    <w:docPart>
      <w:docPartPr>
        <w:name w:val="3154C45A061E4F7A8BDA203B1BCDA979"/>
        <w:category>
          <w:name w:val="General"/>
          <w:gallery w:val="placeholder"/>
        </w:category>
        <w:types>
          <w:type w:val="bbPlcHdr"/>
        </w:types>
        <w:behaviors>
          <w:behavior w:val="content"/>
        </w:behaviors>
        <w:guid w:val="{1228033F-975A-48AB-98CD-EBE9F9FEC12C}"/>
      </w:docPartPr>
      <w:docPartBody>
        <w:p w:rsidR="00000000" w:rsidRDefault="00C36DE0">
          <w:pPr>
            <w:pStyle w:val="3154C45A061E4F7A8BDA203B1BCDA979"/>
          </w:pPr>
          <w:r w:rsidRPr="00681E98">
            <w:rPr>
              <w:rStyle w:val="PlaceholderText"/>
            </w:rPr>
            <w:t>Click or tap here to enter text.</w:t>
          </w:r>
        </w:p>
      </w:docPartBody>
    </w:docPart>
    <w:docPart>
      <w:docPartPr>
        <w:name w:val="827C4C08B02E4AE0B7490C0E8BADF46A"/>
        <w:category>
          <w:name w:val="General"/>
          <w:gallery w:val="placeholder"/>
        </w:category>
        <w:types>
          <w:type w:val="bbPlcHdr"/>
        </w:types>
        <w:behaviors>
          <w:behavior w:val="content"/>
        </w:behaviors>
        <w:guid w:val="{F1386F04-5562-498F-8186-71F5B567B4CA}"/>
      </w:docPartPr>
      <w:docPartBody>
        <w:p w:rsidR="00000000" w:rsidRDefault="00C36DE0">
          <w:pPr>
            <w:pStyle w:val="827C4C08B02E4AE0B7490C0E8BADF46A"/>
          </w:pPr>
          <w:r w:rsidRPr="00681E98">
            <w:rPr>
              <w:rStyle w:val="PlaceholderText"/>
            </w:rPr>
            <w:t>Choose an item.</w:t>
          </w:r>
        </w:p>
      </w:docPartBody>
    </w:docPart>
    <w:docPart>
      <w:docPartPr>
        <w:name w:val="FFE59D0D6F884BF181AB8B2D87AED82D"/>
        <w:category>
          <w:name w:val="General"/>
          <w:gallery w:val="placeholder"/>
        </w:category>
        <w:types>
          <w:type w:val="bbPlcHdr"/>
        </w:types>
        <w:behaviors>
          <w:behavior w:val="content"/>
        </w:behaviors>
        <w:guid w:val="{EE19F826-150F-4654-A9B0-34B4621CA94E}"/>
      </w:docPartPr>
      <w:docPartBody>
        <w:p w:rsidR="00000000" w:rsidRDefault="00C36DE0">
          <w:pPr>
            <w:pStyle w:val="FFE59D0D6F884BF181AB8B2D87AED82D"/>
          </w:pPr>
          <w:r w:rsidRPr="00681E98">
            <w:rPr>
              <w:rStyle w:val="PlaceholderText"/>
            </w:rPr>
            <w:t>Click or tap here to enter text.</w:t>
          </w:r>
        </w:p>
      </w:docPartBody>
    </w:docPart>
    <w:docPart>
      <w:docPartPr>
        <w:name w:val="6F503B4008684FDA8FE844F78EF15952"/>
        <w:category>
          <w:name w:val="General"/>
          <w:gallery w:val="placeholder"/>
        </w:category>
        <w:types>
          <w:type w:val="bbPlcHdr"/>
        </w:types>
        <w:behaviors>
          <w:behavior w:val="content"/>
        </w:behaviors>
        <w:guid w:val="{5413AC1B-4F86-4F6A-B063-A56C6DDBF1FB}"/>
      </w:docPartPr>
      <w:docPartBody>
        <w:p w:rsidR="00000000" w:rsidRDefault="00C36DE0">
          <w:pPr>
            <w:pStyle w:val="6F503B4008684FDA8FE844F78EF15952"/>
          </w:pPr>
          <w:r w:rsidRPr="00681E98">
            <w:rPr>
              <w:rStyle w:val="PlaceholderText"/>
            </w:rPr>
            <w:t>Click or tap to enter a date.</w:t>
          </w:r>
        </w:p>
      </w:docPartBody>
    </w:docPart>
    <w:docPart>
      <w:docPartPr>
        <w:name w:val="71BD1161264A4E83B80EDB75B47C4E43"/>
        <w:category>
          <w:name w:val="General"/>
          <w:gallery w:val="placeholder"/>
        </w:category>
        <w:types>
          <w:type w:val="bbPlcHdr"/>
        </w:types>
        <w:behaviors>
          <w:behavior w:val="content"/>
        </w:behaviors>
        <w:guid w:val="{ABB2F416-6346-40FC-B9CD-CE34FFD5EEA8}"/>
      </w:docPartPr>
      <w:docPartBody>
        <w:p w:rsidR="00000000" w:rsidRDefault="00C36DE0">
          <w:pPr>
            <w:pStyle w:val="71BD1161264A4E83B80EDB75B47C4E43"/>
          </w:pPr>
          <w:r w:rsidRPr="00681E98">
            <w:rPr>
              <w:rStyle w:val="PlaceholderText"/>
            </w:rPr>
            <w:t>Click or tap here to enter text.</w:t>
          </w:r>
        </w:p>
      </w:docPartBody>
    </w:docPart>
    <w:docPart>
      <w:docPartPr>
        <w:name w:val="26E5EA7709CB4B53952554DE4FD316ED"/>
        <w:category>
          <w:name w:val="General"/>
          <w:gallery w:val="placeholder"/>
        </w:category>
        <w:types>
          <w:type w:val="bbPlcHdr"/>
        </w:types>
        <w:behaviors>
          <w:behavior w:val="content"/>
        </w:behaviors>
        <w:guid w:val="{D1126900-8D9A-4E3C-8DE3-03FFCEDB3237}"/>
      </w:docPartPr>
      <w:docPartBody>
        <w:p w:rsidR="00000000" w:rsidRDefault="00C36DE0">
          <w:pPr>
            <w:pStyle w:val="26E5EA7709CB4B53952554DE4FD316ED"/>
          </w:pPr>
          <w:r w:rsidRPr="00681E98">
            <w:rPr>
              <w:rStyle w:val="PlaceholderText"/>
            </w:rPr>
            <w:t>Click or tap here to enter text.</w:t>
          </w:r>
        </w:p>
      </w:docPartBody>
    </w:docPart>
    <w:docPart>
      <w:docPartPr>
        <w:name w:val="16F69C44D15647A9A74C23335F59A894"/>
        <w:category>
          <w:name w:val="General"/>
          <w:gallery w:val="placeholder"/>
        </w:category>
        <w:types>
          <w:type w:val="bbPlcHdr"/>
        </w:types>
        <w:behaviors>
          <w:behavior w:val="content"/>
        </w:behaviors>
        <w:guid w:val="{EE3CBE90-1F5E-46F4-BA40-0D9A7075CCEA}"/>
      </w:docPartPr>
      <w:docPartBody>
        <w:p w:rsidR="00000000" w:rsidRDefault="00C36DE0">
          <w:pPr>
            <w:pStyle w:val="16F69C44D15647A9A74C23335F59A894"/>
          </w:pPr>
          <w:r w:rsidRPr="00681E98">
            <w:rPr>
              <w:rStyle w:val="PlaceholderText"/>
            </w:rPr>
            <w:t>Click or tap here to enter text.</w:t>
          </w:r>
        </w:p>
      </w:docPartBody>
    </w:docPart>
    <w:docPart>
      <w:docPartPr>
        <w:name w:val="9EE93DEC3C364D73B5E4D10C0F32DF8C"/>
        <w:category>
          <w:name w:val="General"/>
          <w:gallery w:val="placeholder"/>
        </w:category>
        <w:types>
          <w:type w:val="bbPlcHdr"/>
        </w:types>
        <w:behaviors>
          <w:behavior w:val="content"/>
        </w:behaviors>
        <w:guid w:val="{4566472E-21D9-435E-A54E-1AAAF6DFC861}"/>
      </w:docPartPr>
      <w:docPartBody>
        <w:p w:rsidR="00000000" w:rsidRDefault="00C36DE0">
          <w:pPr>
            <w:pStyle w:val="9EE93DEC3C364D73B5E4D10C0F32DF8C"/>
          </w:pPr>
          <w:r w:rsidRPr="00681E98">
            <w:rPr>
              <w:rStyle w:val="PlaceholderText"/>
            </w:rPr>
            <w:t>Click or tap here to enter text.</w:t>
          </w:r>
        </w:p>
      </w:docPartBody>
    </w:docPart>
    <w:docPart>
      <w:docPartPr>
        <w:name w:val="E90CD84D782C4A8484B21F3894066E39"/>
        <w:category>
          <w:name w:val="General"/>
          <w:gallery w:val="placeholder"/>
        </w:category>
        <w:types>
          <w:type w:val="bbPlcHdr"/>
        </w:types>
        <w:behaviors>
          <w:behavior w:val="content"/>
        </w:behaviors>
        <w:guid w:val="{59D012B2-9B19-470E-8614-C811F7327C47}"/>
      </w:docPartPr>
      <w:docPartBody>
        <w:p w:rsidR="00000000" w:rsidRDefault="00C36DE0">
          <w:pPr>
            <w:pStyle w:val="E90CD84D782C4A8484B21F3894066E39"/>
          </w:pPr>
          <w:r w:rsidRPr="00681E98">
            <w:rPr>
              <w:rStyle w:val="PlaceholderText"/>
            </w:rPr>
            <w:t>Click or tap to enter a date.</w:t>
          </w:r>
        </w:p>
      </w:docPartBody>
    </w:docPart>
    <w:docPart>
      <w:docPartPr>
        <w:name w:val="B6E22D5D622047DEB12AC0EFEC162B1E"/>
        <w:category>
          <w:name w:val="General"/>
          <w:gallery w:val="placeholder"/>
        </w:category>
        <w:types>
          <w:type w:val="bbPlcHdr"/>
        </w:types>
        <w:behaviors>
          <w:behavior w:val="content"/>
        </w:behaviors>
        <w:guid w:val="{408F27A2-B483-476D-A561-CC379CE391D1}"/>
      </w:docPartPr>
      <w:docPartBody>
        <w:p w:rsidR="00000000" w:rsidRDefault="00C36DE0">
          <w:pPr>
            <w:pStyle w:val="B6E22D5D622047DEB12AC0EFEC162B1E"/>
          </w:pPr>
          <w:r w:rsidRPr="00681E98">
            <w:rPr>
              <w:rStyle w:val="PlaceholderText"/>
            </w:rPr>
            <w:t>Click or tap here to enter text.</w:t>
          </w:r>
        </w:p>
      </w:docPartBody>
    </w:docPart>
    <w:docPart>
      <w:docPartPr>
        <w:name w:val="D463BD236EF94B238E062E52DE9C5AE2"/>
        <w:category>
          <w:name w:val="General"/>
          <w:gallery w:val="placeholder"/>
        </w:category>
        <w:types>
          <w:type w:val="bbPlcHdr"/>
        </w:types>
        <w:behaviors>
          <w:behavior w:val="content"/>
        </w:behaviors>
        <w:guid w:val="{29D4230A-41F6-4E49-BF80-886CA1FF7B2F}"/>
      </w:docPartPr>
      <w:docPartBody>
        <w:p w:rsidR="00000000" w:rsidRDefault="00C36DE0">
          <w:pPr>
            <w:pStyle w:val="D463BD236EF94B238E062E52DE9C5AE2"/>
          </w:pPr>
          <w:r w:rsidRPr="00681E98">
            <w:rPr>
              <w:rStyle w:val="PlaceholderText"/>
            </w:rPr>
            <w:t>Click or tap here to enter text.</w:t>
          </w:r>
        </w:p>
      </w:docPartBody>
    </w:docPart>
    <w:docPart>
      <w:docPartPr>
        <w:name w:val="78F9BABD69BB4821BE75EC08779C6665"/>
        <w:category>
          <w:name w:val="General"/>
          <w:gallery w:val="placeholder"/>
        </w:category>
        <w:types>
          <w:type w:val="bbPlcHdr"/>
        </w:types>
        <w:behaviors>
          <w:behavior w:val="content"/>
        </w:behaviors>
        <w:guid w:val="{E2430020-970F-4238-BEC5-9650450836C1}"/>
      </w:docPartPr>
      <w:docPartBody>
        <w:p w:rsidR="00000000" w:rsidRDefault="00C36DE0">
          <w:pPr>
            <w:pStyle w:val="78F9BABD69BB4821BE75EC08779C6665"/>
          </w:pPr>
          <w:r w:rsidRPr="00681E98">
            <w:rPr>
              <w:rStyle w:val="PlaceholderText"/>
            </w:rPr>
            <w:t>Click or tap here to enter text.</w:t>
          </w:r>
        </w:p>
      </w:docPartBody>
    </w:docPart>
    <w:docPart>
      <w:docPartPr>
        <w:name w:val="60D009B48F1A46D08D268DDAB613C820"/>
        <w:category>
          <w:name w:val="General"/>
          <w:gallery w:val="placeholder"/>
        </w:category>
        <w:types>
          <w:type w:val="bbPlcHdr"/>
        </w:types>
        <w:behaviors>
          <w:behavior w:val="content"/>
        </w:behaviors>
        <w:guid w:val="{BB6834A0-A7DB-42BF-A366-E85FBD38593B}"/>
      </w:docPartPr>
      <w:docPartBody>
        <w:p w:rsidR="00000000" w:rsidRDefault="00C36DE0">
          <w:pPr>
            <w:pStyle w:val="60D009B48F1A46D08D268DDAB613C820"/>
          </w:pPr>
          <w:r w:rsidRPr="00681E98">
            <w:rPr>
              <w:rStyle w:val="PlaceholderText"/>
            </w:rPr>
            <w:t>Click or tap here to enter text.</w:t>
          </w:r>
        </w:p>
      </w:docPartBody>
    </w:docPart>
    <w:docPart>
      <w:docPartPr>
        <w:name w:val="1A979D11DE2846859CEF4B5B06EA0C39"/>
        <w:category>
          <w:name w:val="General"/>
          <w:gallery w:val="placeholder"/>
        </w:category>
        <w:types>
          <w:type w:val="bbPlcHdr"/>
        </w:types>
        <w:behaviors>
          <w:behavior w:val="content"/>
        </w:behaviors>
        <w:guid w:val="{0E080FD9-087D-4E54-8407-12B96383C7ED}"/>
      </w:docPartPr>
      <w:docPartBody>
        <w:p w:rsidR="00000000" w:rsidRDefault="00C36DE0">
          <w:pPr>
            <w:pStyle w:val="1A979D11DE2846859CEF4B5B06EA0C39"/>
          </w:pPr>
          <w:r w:rsidRPr="00681E98">
            <w:rPr>
              <w:rStyle w:val="PlaceholderText"/>
            </w:rPr>
            <w:t>Click or tap here to enter text.</w:t>
          </w:r>
        </w:p>
      </w:docPartBody>
    </w:docPart>
    <w:docPart>
      <w:docPartPr>
        <w:name w:val="5540364AA26F49DF9984A6773DC45331"/>
        <w:category>
          <w:name w:val="General"/>
          <w:gallery w:val="placeholder"/>
        </w:category>
        <w:types>
          <w:type w:val="bbPlcHdr"/>
        </w:types>
        <w:behaviors>
          <w:behavior w:val="content"/>
        </w:behaviors>
        <w:guid w:val="{1FA36CAC-91FB-4F9A-9B86-D56E175D1824}"/>
      </w:docPartPr>
      <w:docPartBody>
        <w:p w:rsidR="00000000" w:rsidRDefault="00C36DE0">
          <w:pPr>
            <w:pStyle w:val="5540364AA26F49DF9984A6773DC45331"/>
          </w:pPr>
          <w:r w:rsidRPr="00681E98">
            <w:rPr>
              <w:rStyle w:val="PlaceholderText"/>
            </w:rPr>
            <w:t>Click or tap here to enter text.</w:t>
          </w:r>
        </w:p>
      </w:docPartBody>
    </w:docPart>
    <w:docPart>
      <w:docPartPr>
        <w:name w:val="FEE1F186052F4302B1D771996C41DC62"/>
        <w:category>
          <w:name w:val="General"/>
          <w:gallery w:val="placeholder"/>
        </w:category>
        <w:types>
          <w:type w:val="bbPlcHdr"/>
        </w:types>
        <w:behaviors>
          <w:behavior w:val="content"/>
        </w:behaviors>
        <w:guid w:val="{DF1FCBB8-D137-4D03-AF41-154E04643909}"/>
      </w:docPartPr>
      <w:docPartBody>
        <w:p w:rsidR="00000000" w:rsidRDefault="00C36DE0">
          <w:pPr>
            <w:pStyle w:val="FEE1F186052F4302B1D771996C41DC62"/>
          </w:pPr>
          <w:r w:rsidRPr="00681E98">
            <w:rPr>
              <w:rStyle w:val="PlaceholderText"/>
            </w:rPr>
            <w:t>Click or tap here to enter text.</w:t>
          </w:r>
        </w:p>
      </w:docPartBody>
    </w:docPart>
    <w:docPart>
      <w:docPartPr>
        <w:name w:val="663D7688F4134399A679F116948167A3"/>
        <w:category>
          <w:name w:val="General"/>
          <w:gallery w:val="placeholder"/>
        </w:category>
        <w:types>
          <w:type w:val="bbPlcHdr"/>
        </w:types>
        <w:behaviors>
          <w:behavior w:val="content"/>
        </w:behaviors>
        <w:guid w:val="{828C743A-28D0-4279-8FBE-9A8BEFCC57EA}"/>
      </w:docPartPr>
      <w:docPartBody>
        <w:p w:rsidR="00000000" w:rsidRDefault="00C36DE0">
          <w:pPr>
            <w:pStyle w:val="663D7688F4134399A679F116948167A3"/>
          </w:pPr>
          <w:r w:rsidRPr="00681E98">
            <w:rPr>
              <w:rStyle w:val="PlaceholderText"/>
            </w:rPr>
            <w:t>Click or tap here to enter text.</w:t>
          </w:r>
        </w:p>
      </w:docPartBody>
    </w:docPart>
    <w:docPart>
      <w:docPartPr>
        <w:name w:val="EDFBC623976E47D9ABED3CED4F1F71F8"/>
        <w:category>
          <w:name w:val="General"/>
          <w:gallery w:val="placeholder"/>
        </w:category>
        <w:types>
          <w:type w:val="bbPlcHdr"/>
        </w:types>
        <w:behaviors>
          <w:behavior w:val="content"/>
        </w:behaviors>
        <w:guid w:val="{C459EFA2-6972-4EAD-B328-AB41E35060B3}"/>
      </w:docPartPr>
      <w:docPartBody>
        <w:p w:rsidR="00000000" w:rsidRDefault="00C36DE0">
          <w:pPr>
            <w:pStyle w:val="EDFBC623976E47D9ABED3CED4F1F71F8"/>
          </w:pPr>
          <w:r w:rsidRPr="00681E98">
            <w:rPr>
              <w:rStyle w:val="PlaceholderText"/>
            </w:rPr>
            <w:t>Click or tap here to enter text.</w:t>
          </w:r>
        </w:p>
      </w:docPartBody>
    </w:docPart>
    <w:docPart>
      <w:docPartPr>
        <w:name w:val="75BFE406FDAF4199BCE9348D38B542F2"/>
        <w:category>
          <w:name w:val="General"/>
          <w:gallery w:val="placeholder"/>
        </w:category>
        <w:types>
          <w:type w:val="bbPlcHdr"/>
        </w:types>
        <w:behaviors>
          <w:behavior w:val="content"/>
        </w:behaviors>
        <w:guid w:val="{B49C2569-1638-4BC0-9864-596C21976C83}"/>
      </w:docPartPr>
      <w:docPartBody>
        <w:p w:rsidR="00000000" w:rsidRDefault="00C36DE0">
          <w:pPr>
            <w:pStyle w:val="75BFE406FDAF4199BCE9348D38B542F2"/>
          </w:pPr>
          <w:r w:rsidRPr="00681E98">
            <w:rPr>
              <w:rStyle w:val="PlaceholderText"/>
            </w:rPr>
            <w:t>Click or tap to enter a date.</w:t>
          </w:r>
        </w:p>
      </w:docPartBody>
    </w:docPart>
    <w:docPart>
      <w:docPartPr>
        <w:name w:val="072EC2FD9C084477BFA958F626CEE782"/>
        <w:category>
          <w:name w:val="General"/>
          <w:gallery w:val="placeholder"/>
        </w:category>
        <w:types>
          <w:type w:val="bbPlcHdr"/>
        </w:types>
        <w:behaviors>
          <w:behavior w:val="content"/>
        </w:behaviors>
        <w:guid w:val="{0D3D5AFE-3D93-4632-9F7F-A0D9CF1BD29A}"/>
      </w:docPartPr>
      <w:docPartBody>
        <w:p w:rsidR="00000000" w:rsidRDefault="00C36DE0">
          <w:pPr>
            <w:pStyle w:val="072EC2FD9C084477BFA958F626CEE782"/>
          </w:pPr>
          <w:r w:rsidRPr="00681E98">
            <w:rPr>
              <w:rStyle w:val="PlaceholderText"/>
            </w:rPr>
            <w:t>Click or tap here to enter text.</w:t>
          </w:r>
        </w:p>
      </w:docPartBody>
    </w:docPart>
    <w:docPart>
      <w:docPartPr>
        <w:name w:val="061DB68003F742678C8AA61BD06172BA"/>
        <w:category>
          <w:name w:val="General"/>
          <w:gallery w:val="placeholder"/>
        </w:category>
        <w:types>
          <w:type w:val="bbPlcHdr"/>
        </w:types>
        <w:behaviors>
          <w:behavior w:val="content"/>
        </w:behaviors>
        <w:guid w:val="{9D4D8B32-0F51-48A1-B5A0-85A172813446}"/>
      </w:docPartPr>
      <w:docPartBody>
        <w:p w:rsidR="00000000" w:rsidRDefault="00C36DE0">
          <w:pPr>
            <w:pStyle w:val="061DB68003F742678C8AA61BD06172BA"/>
          </w:pPr>
          <w:r w:rsidRPr="00681E98">
            <w:rPr>
              <w:rStyle w:val="PlaceholderText"/>
            </w:rPr>
            <w:t>Click or tap here to enter text.</w:t>
          </w:r>
        </w:p>
      </w:docPartBody>
    </w:docPart>
    <w:docPart>
      <w:docPartPr>
        <w:name w:val="8F5EB8C4676941278549BC9051231B23"/>
        <w:category>
          <w:name w:val="General"/>
          <w:gallery w:val="placeholder"/>
        </w:category>
        <w:types>
          <w:type w:val="bbPlcHdr"/>
        </w:types>
        <w:behaviors>
          <w:behavior w:val="content"/>
        </w:behaviors>
        <w:guid w:val="{9BE02F08-2490-47D7-8E38-DC0F952A3155}"/>
      </w:docPartPr>
      <w:docPartBody>
        <w:p w:rsidR="00000000" w:rsidRDefault="00C36DE0">
          <w:pPr>
            <w:pStyle w:val="8F5EB8C4676941278549BC9051231B23"/>
          </w:pPr>
          <w:r w:rsidRPr="00681E98">
            <w:rPr>
              <w:rStyle w:val="PlaceholderText"/>
            </w:rPr>
            <w:t>Click or tap here to enter text.</w:t>
          </w:r>
        </w:p>
      </w:docPartBody>
    </w:docPart>
    <w:docPart>
      <w:docPartPr>
        <w:name w:val="AB7FD1F19DBC4723B68364B21203E0E9"/>
        <w:category>
          <w:name w:val="General"/>
          <w:gallery w:val="placeholder"/>
        </w:category>
        <w:types>
          <w:type w:val="bbPlcHdr"/>
        </w:types>
        <w:behaviors>
          <w:behavior w:val="content"/>
        </w:behaviors>
        <w:guid w:val="{2F7D3748-A373-4863-A2B8-410B56544749}"/>
      </w:docPartPr>
      <w:docPartBody>
        <w:p w:rsidR="00000000" w:rsidRDefault="00C36DE0">
          <w:pPr>
            <w:pStyle w:val="AB7FD1F19DBC4723B68364B21203E0E9"/>
          </w:pPr>
          <w:r w:rsidRPr="00681E98">
            <w:rPr>
              <w:rStyle w:val="PlaceholderText"/>
            </w:rPr>
            <w:t>Click or tap here to enter text.</w:t>
          </w:r>
        </w:p>
      </w:docPartBody>
    </w:docPart>
    <w:docPart>
      <w:docPartPr>
        <w:name w:val="709D6B4FEEFE497C98725F500AFA5E89"/>
        <w:category>
          <w:name w:val="General"/>
          <w:gallery w:val="placeholder"/>
        </w:category>
        <w:types>
          <w:type w:val="bbPlcHdr"/>
        </w:types>
        <w:behaviors>
          <w:behavior w:val="content"/>
        </w:behaviors>
        <w:guid w:val="{8D8F4D37-767A-46E7-ACE6-91A936DD6658}"/>
      </w:docPartPr>
      <w:docPartBody>
        <w:p w:rsidR="00000000" w:rsidRDefault="00C36DE0">
          <w:pPr>
            <w:pStyle w:val="709D6B4FEEFE497C98725F500AFA5E89"/>
          </w:pPr>
          <w:r w:rsidRPr="00681E98">
            <w:rPr>
              <w:rStyle w:val="PlaceholderText"/>
            </w:rPr>
            <w:t>Click or tap here to enter text.</w:t>
          </w:r>
        </w:p>
      </w:docPartBody>
    </w:docPart>
    <w:docPart>
      <w:docPartPr>
        <w:name w:val="E7553B9F51AE471394B5A98197E08855"/>
        <w:category>
          <w:name w:val="General"/>
          <w:gallery w:val="placeholder"/>
        </w:category>
        <w:types>
          <w:type w:val="bbPlcHdr"/>
        </w:types>
        <w:behaviors>
          <w:behavior w:val="content"/>
        </w:behaviors>
        <w:guid w:val="{E981832F-49FB-4FCD-844A-AA23EEB9A89D}"/>
      </w:docPartPr>
      <w:docPartBody>
        <w:p w:rsidR="00000000" w:rsidRDefault="00C36DE0">
          <w:pPr>
            <w:pStyle w:val="E7553B9F51AE471394B5A98197E08855"/>
          </w:pPr>
          <w:r w:rsidRPr="00681E98">
            <w:rPr>
              <w:rStyle w:val="PlaceholderText"/>
            </w:rPr>
            <w:t>Click or tap here to enter text.</w:t>
          </w:r>
        </w:p>
      </w:docPartBody>
    </w:docPart>
    <w:docPart>
      <w:docPartPr>
        <w:name w:val="03B3668CD7524A2F8FF1288C4A07F0B3"/>
        <w:category>
          <w:name w:val="General"/>
          <w:gallery w:val="placeholder"/>
        </w:category>
        <w:types>
          <w:type w:val="bbPlcHdr"/>
        </w:types>
        <w:behaviors>
          <w:behavior w:val="content"/>
        </w:behaviors>
        <w:guid w:val="{BDD3EBFD-ADC5-47E5-89D7-286CF153337F}"/>
      </w:docPartPr>
      <w:docPartBody>
        <w:p w:rsidR="00000000" w:rsidRDefault="00C36DE0">
          <w:pPr>
            <w:pStyle w:val="03B3668CD7524A2F8FF1288C4A07F0B3"/>
          </w:pPr>
          <w:r w:rsidRPr="00681E98">
            <w:rPr>
              <w:rStyle w:val="PlaceholderText"/>
            </w:rPr>
            <w:t>Click or tap here to enter text.</w:t>
          </w:r>
        </w:p>
      </w:docPartBody>
    </w:docPart>
    <w:docPart>
      <w:docPartPr>
        <w:name w:val="EEC997F867544C939D85B9897095B516"/>
        <w:category>
          <w:name w:val="General"/>
          <w:gallery w:val="placeholder"/>
        </w:category>
        <w:types>
          <w:type w:val="bbPlcHdr"/>
        </w:types>
        <w:behaviors>
          <w:behavior w:val="content"/>
        </w:behaviors>
        <w:guid w:val="{25596F85-FBD8-4E23-A26D-95C3427ACBBF}"/>
      </w:docPartPr>
      <w:docPartBody>
        <w:p w:rsidR="00000000" w:rsidRDefault="00C36DE0">
          <w:pPr>
            <w:pStyle w:val="EEC997F867544C939D85B9897095B516"/>
          </w:pPr>
          <w:r w:rsidRPr="00681E98">
            <w:rPr>
              <w:rStyle w:val="PlaceholderText"/>
            </w:rPr>
            <w:t>Click or tap here to enter text.</w:t>
          </w:r>
        </w:p>
      </w:docPartBody>
    </w:docPart>
    <w:docPart>
      <w:docPartPr>
        <w:name w:val="C0B2BF8C6D394DAD95C5325ADECF8865"/>
        <w:category>
          <w:name w:val="General"/>
          <w:gallery w:val="placeholder"/>
        </w:category>
        <w:types>
          <w:type w:val="bbPlcHdr"/>
        </w:types>
        <w:behaviors>
          <w:behavior w:val="content"/>
        </w:behaviors>
        <w:guid w:val="{4C574306-92A4-46C4-8B62-4CA15479B1CE}"/>
      </w:docPartPr>
      <w:docPartBody>
        <w:p w:rsidR="00000000" w:rsidRDefault="00C36DE0">
          <w:pPr>
            <w:pStyle w:val="C0B2BF8C6D394DAD95C5325ADECF8865"/>
          </w:pPr>
          <w:r w:rsidRPr="00681E98">
            <w:rPr>
              <w:rStyle w:val="PlaceholderText"/>
            </w:rPr>
            <w:t>Click or tap here to enter text.</w:t>
          </w:r>
        </w:p>
      </w:docPartBody>
    </w:docPart>
    <w:docPart>
      <w:docPartPr>
        <w:name w:val="7D14E6C2EFC24FA88CC8AA7A22931E9C"/>
        <w:category>
          <w:name w:val="General"/>
          <w:gallery w:val="placeholder"/>
        </w:category>
        <w:types>
          <w:type w:val="bbPlcHdr"/>
        </w:types>
        <w:behaviors>
          <w:behavior w:val="content"/>
        </w:behaviors>
        <w:guid w:val="{5E0F0C2D-F2AE-402E-A00E-7138C67A605E}"/>
      </w:docPartPr>
      <w:docPartBody>
        <w:p w:rsidR="00000000" w:rsidRDefault="00C36DE0">
          <w:pPr>
            <w:pStyle w:val="7D14E6C2EFC24FA88CC8AA7A22931E9C"/>
          </w:pPr>
          <w:r w:rsidRPr="00681E98">
            <w:rPr>
              <w:rStyle w:val="PlaceholderText"/>
            </w:rPr>
            <w:t>Click or tap here to enter text.</w:t>
          </w:r>
        </w:p>
      </w:docPartBody>
    </w:docPart>
    <w:docPart>
      <w:docPartPr>
        <w:name w:val="63FDDDB7C1F2478891AFDBC1BF4F5345"/>
        <w:category>
          <w:name w:val="General"/>
          <w:gallery w:val="placeholder"/>
        </w:category>
        <w:types>
          <w:type w:val="bbPlcHdr"/>
        </w:types>
        <w:behaviors>
          <w:behavior w:val="content"/>
        </w:behaviors>
        <w:guid w:val="{05D67875-B8E1-4BB8-BBA3-BCB53B594525}"/>
      </w:docPartPr>
      <w:docPartBody>
        <w:p w:rsidR="00000000" w:rsidRDefault="00C36DE0">
          <w:pPr>
            <w:pStyle w:val="63FDDDB7C1F2478891AFDBC1BF4F5345"/>
          </w:pPr>
          <w:r w:rsidRPr="00681E98">
            <w:rPr>
              <w:rStyle w:val="PlaceholderText"/>
            </w:rPr>
            <w:t>Click or tap here to enter text.</w:t>
          </w:r>
        </w:p>
      </w:docPartBody>
    </w:docPart>
    <w:docPart>
      <w:docPartPr>
        <w:name w:val="1DD57C77D1C7444D84ECD4DC6DA359F2"/>
        <w:category>
          <w:name w:val="General"/>
          <w:gallery w:val="placeholder"/>
        </w:category>
        <w:types>
          <w:type w:val="bbPlcHdr"/>
        </w:types>
        <w:behaviors>
          <w:behavior w:val="content"/>
        </w:behaviors>
        <w:guid w:val="{B9330BB2-6E3B-4E28-9528-D76D33783CD8}"/>
      </w:docPartPr>
      <w:docPartBody>
        <w:p w:rsidR="00000000" w:rsidRDefault="00C36DE0">
          <w:pPr>
            <w:pStyle w:val="1DD57C77D1C7444D84ECD4DC6DA359F2"/>
          </w:pPr>
          <w:r w:rsidRPr="00681E98">
            <w:rPr>
              <w:rStyle w:val="PlaceholderText"/>
            </w:rPr>
            <w:t>Click or tap here to enter text.</w:t>
          </w:r>
        </w:p>
      </w:docPartBody>
    </w:docPart>
    <w:docPart>
      <w:docPartPr>
        <w:name w:val="21F84C008E404D2FBCDC2DC5F8C3314C"/>
        <w:category>
          <w:name w:val="General"/>
          <w:gallery w:val="placeholder"/>
        </w:category>
        <w:types>
          <w:type w:val="bbPlcHdr"/>
        </w:types>
        <w:behaviors>
          <w:behavior w:val="content"/>
        </w:behaviors>
        <w:guid w:val="{3A4EF2E5-1EBC-4E40-A745-7E4E6E5CDCD3}"/>
      </w:docPartPr>
      <w:docPartBody>
        <w:p w:rsidR="00000000" w:rsidRDefault="00C36DE0">
          <w:pPr>
            <w:pStyle w:val="21F84C008E404D2FBCDC2DC5F8C3314C"/>
          </w:pPr>
          <w:r w:rsidRPr="00681E98">
            <w:rPr>
              <w:rStyle w:val="PlaceholderText"/>
            </w:rPr>
            <w:t>Click or tap here to enter text.</w:t>
          </w:r>
        </w:p>
      </w:docPartBody>
    </w:docPart>
    <w:docPart>
      <w:docPartPr>
        <w:name w:val="F01F8ACFCA124F49A83A4EFF3DBA4419"/>
        <w:category>
          <w:name w:val="General"/>
          <w:gallery w:val="placeholder"/>
        </w:category>
        <w:types>
          <w:type w:val="bbPlcHdr"/>
        </w:types>
        <w:behaviors>
          <w:behavior w:val="content"/>
        </w:behaviors>
        <w:guid w:val="{5EBAB0DD-37CD-4016-9A3C-258A0543B362}"/>
      </w:docPartPr>
      <w:docPartBody>
        <w:p w:rsidR="00000000" w:rsidRDefault="00C36DE0">
          <w:pPr>
            <w:pStyle w:val="F01F8ACFCA124F49A83A4EFF3DBA4419"/>
          </w:pPr>
          <w:r w:rsidRPr="00681E98">
            <w:rPr>
              <w:rStyle w:val="PlaceholderText"/>
            </w:rPr>
            <w:t>Click or tap here to enter text.</w:t>
          </w:r>
        </w:p>
      </w:docPartBody>
    </w:docPart>
    <w:docPart>
      <w:docPartPr>
        <w:name w:val="721322B927A64EC587A414BB0E8DDA22"/>
        <w:category>
          <w:name w:val="General"/>
          <w:gallery w:val="placeholder"/>
        </w:category>
        <w:types>
          <w:type w:val="bbPlcHdr"/>
        </w:types>
        <w:behaviors>
          <w:behavior w:val="content"/>
        </w:behaviors>
        <w:guid w:val="{9C3E123F-D842-4912-B162-34646FE31AD7}"/>
      </w:docPartPr>
      <w:docPartBody>
        <w:p w:rsidR="00000000" w:rsidRDefault="00C36DE0">
          <w:pPr>
            <w:pStyle w:val="721322B927A64EC587A414BB0E8DDA22"/>
          </w:pPr>
          <w:r w:rsidRPr="00681E98">
            <w:rPr>
              <w:rStyle w:val="PlaceholderText"/>
            </w:rPr>
            <w:t>Click or tap here to enter text.</w:t>
          </w:r>
        </w:p>
      </w:docPartBody>
    </w:docPart>
    <w:docPart>
      <w:docPartPr>
        <w:name w:val="9F672FC0316D4551924E92E3D0755DD6"/>
        <w:category>
          <w:name w:val="General"/>
          <w:gallery w:val="placeholder"/>
        </w:category>
        <w:types>
          <w:type w:val="bbPlcHdr"/>
        </w:types>
        <w:behaviors>
          <w:behavior w:val="content"/>
        </w:behaviors>
        <w:guid w:val="{B0B4BC81-F5A9-41E3-9122-103964D929F8}"/>
      </w:docPartPr>
      <w:docPartBody>
        <w:p w:rsidR="00000000" w:rsidRDefault="00E573EF">
          <w:pPr>
            <w:pStyle w:val="9F672FC0316D4551924E92E3D0755DD6"/>
          </w:pPr>
          <w:r w:rsidRPr="00681E98">
            <w:rPr>
              <w:rStyle w:val="PlaceholderText"/>
            </w:rPr>
            <w:t>Click or tap here to enter text.</w:t>
          </w:r>
        </w:p>
      </w:docPartBody>
    </w:docPart>
    <w:docPart>
      <w:docPartPr>
        <w:name w:val="C61C17AF3EF4431488F8DC5BB28A01E0"/>
        <w:category>
          <w:name w:val="General"/>
          <w:gallery w:val="placeholder"/>
        </w:category>
        <w:types>
          <w:type w:val="bbPlcHdr"/>
        </w:types>
        <w:behaviors>
          <w:behavior w:val="content"/>
        </w:behaviors>
        <w:guid w:val="{545C7E30-5A0A-477D-A7A0-7014F0055F77}"/>
      </w:docPartPr>
      <w:docPartBody>
        <w:p w:rsidR="00000000" w:rsidRDefault="00E573EF">
          <w:pPr>
            <w:pStyle w:val="C61C17AF3EF4431488F8DC5BB28A01E0"/>
          </w:pPr>
          <w:r w:rsidRPr="00681E98">
            <w:rPr>
              <w:rStyle w:val="PlaceholderText"/>
            </w:rPr>
            <w:t>Click or tap here to enter text.</w:t>
          </w:r>
        </w:p>
      </w:docPartBody>
    </w:docPart>
    <w:docPart>
      <w:docPartPr>
        <w:name w:val="CC8170587D114E89841FEBD909A7FFA9"/>
        <w:category>
          <w:name w:val="General"/>
          <w:gallery w:val="placeholder"/>
        </w:category>
        <w:types>
          <w:type w:val="bbPlcHdr"/>
        </w:types>
        <w:behaviors>
          <w:behavior w:val="content"/>
        </w:behaviors>
        <w:guid w:val="{904A20A9-6DB9-4B1E-8F6D-7A9C04696594}"/>
      </w:docPartPr>
      <w:docPartBody>
        <w:p w:rsidR="00000000" w:rsidRDefault="00E573EF">
          <w:pPr>
            <w:pStyle w:val="CC8170587D114E89841FEBD909A7FFA9"/>
          </w:pPr>
          <w:r w:rsidRPr="00681E98">
            <w:rPr>
              <w:rStyle w:val="PlaceholderText"/>
            </w:rPr>
            <w:t>Click or tap here to enter text.</w:t>
          </w:r>
        </w:p>
      </w:docPartBody>
    </w:docPart>
    <w:docPart>
      <w:docPartPr>
        <w:name w:val="BB4BAA18FBFA43BE899E73749BE8CC71"/>
        <w:category>
          <w:name w:val="General"/>
          <w:gallery w:val="placeholder"/>
        </w:category>
        <w:types>
          <w:type w:val="bbPlcHdr"/>
        </w:types>
        <w:behaviors>
          <w:behavior w:val="content"/>
        </w:behaviors>
        <w:guid w:val="{10EB6D2A-9148-4C86-A836-EB6799F9A63A}"/>
      </w:docPartPr>
      <w:docPartBody>
        <w:p w:rsidR="00000000" w:rsidRDefault="00E573EF">
          <w:pPr>
            <w:pStyle w:val="BB4BAA18FBFA43BE899E73749BE8CC71"/>
          </w:pPr>
          <w:r w:rsidRPr="00681E98">
            <w:rPr>
              <w:rStyle w:val="PlaceholderText"/>
            </w:rPr>
            <w:t>Click or tap here to enter text.</w:t>
          </w:r>
        </w:p>
      </w:docPartBody>
    </w:docPart>
    <w:docPart>
      <w:docPartPr>
        <w:name w:val="CE6F6888D0DE40C0934F0CAA3A9211F1"/>
        <w:category>
          <w:name w:val="General"/>
          <w:gallery w:val="placeholder"/>
        </w:category>
        <w:types>
          <w:type w:val="bbPlcHdr"/>
        </w:types>
        <w:behaviors>
          <w:behavior w:val="content"/>
        </w:behaviors>
        <w:guid w:val="{E6958660-AD8C-433B-B3DF-82EE2AFA08AF}"/>
      </w:docPartPr>
      <w:docPartBody>
        <w:p w:rsidR="00000000" w:rsidRDefault="00E573EF">
          <w:pPr>
            <w:pStyle w:val="CE6F6888D0DE40C0934F0CAA3A9211F1"/>
          </w:pPr>
          <w:r w:rsidRPr="00681E98">
            <w:rPr>
              <w:rStyle w:val="PlaceholderText"/>
            </w:rPr>
            <w:t>Click or tap here to enter text.</w:t>
          </w:r>
        </w:p>
      </w:docPartBody>
    </w:docPart>
    <w:docPart>
      <w:docPartPr>
        <w:name w:val="1D0CA9A1D87F49989F7653FD8FF1BA0A"/>
        <w:category>
          <w:name w:val="General"/>
          <w:gallery w:val="placeholder"/>
        </w:category>
        <w:types>
          <w:type w:val="bbPlcHdr"/>
        </w:types>
        <w:behaviors>
          <w:behavior w:val="content"/>
        </w:behaviors>
        <w:guid w:val="{D04D8A14-969F-4693-89E0-37EBE416CEB6}"/>
      </w:docPartPr>
      <w:docPartBody>
        <w:p w:rsidR="00000000" w:rsidRDefault="00E573EF">
          <w:pPr>
            <w:pStyle w:val="1D0CA9A1D87F49989F7653FD8FF1BA0A"/>
          </w:pPr>
          <w:r w:rsidRPr="00681E98">
            <w:rPr>
              <w:rStyle w:val="PlaceholderText"/>
            </w:rPr>
            <w:t>Click or tap here to enter text.</w:t>
          </w:r>
        </w:p>
      </w:docPartBody>
    </w:docPart>
    <w:docPart>
      <w:docPartPr>
        <w:name w:val="2B2EAF3B8BDF44D6B978E7C6F3430149"/>
        <w:category>
          <w:name w:val="General"/>
          <w:gallery w:val="placeholder"/>
        </w:category>
        <w:types>
          <w:type w:val="bbPlcHdr"/>
        </w:types>
        <w:behaviors>
          <w:behavior w:val="content"/>
        </w:behaviors>
        <w:guid w:val="{6DE74DC9-25F9-46B9-9512-03764B306641}"/>
      </w:docPartPr>
      <w:docPartBody>
        <w:p w:rsidR="00000000" w:rsidRDefault="00E573EF">
          <w:pPr>
            <w:pStyle w:val="2B2EAF3B8BDF44D6B978E7C6F3430149"/>
          </w:pPr>
          <w:r w:rsidRPr="00681E98">
            <w:rPr>
              <w:rStyle w:val="PlaceholderText"/>
            </w:rPr>
            <w:t>Click or tap here to enter text.</w:t>
          </w:r>
        </w:p>
      </w:docPartBody>
    </w:docPart>
    <w:docPart>
      <w:docPartPr>
        <w:name w:val="101E40F9170844B0AE816017345FA93F"/>
        <w:category>
          <w:name w:val="General"/>
          <w:gallery w:val="placeholder"/>
        </w:category>
        <w:types>
          <w:type w:val="bbPlcHdr"/>
        </w:types>
        <w:behaviors>
          <w:behavior w:val="content"/>
        </w:behaviors>
        <w:guid w:val="{A51576D4-9622-4E26-8F9E-46AD83C042E5}"/>
      </w:docPartPr>
      <w:docPartBody>
        <w:p w:rsidR="00000000" w:rsidRDefault="00E573EF">
          <w:pPr>
            <w:pStyle w:val="101E40F9170844B0AE816017345FA93F"/>
          </w:pPr>
          <w:r w:rsidRPr="00681E98">
            <w:rPr>
              <w:rStyle w:val="PlaceholderText"/>
            </w:rPr>
            <w:t>Click or tap here to enter text.</w:t>
          </w:r>
        </w:p>
      </w:docPartBody>
    </w:docPart>
    <w:docPart>
      <w:docPartPr>
        <w:name w:val="0BCD364186974C99B0C2EAD4B826991C"/>
        <w:category>
          <w:name w:val="General"/>
          <w:gallery w:val="placeholder"/>
        </w:category>
        <w:types>
          <w:type w:val="bbPlcHdr"/>
        </w:types>
        <w:behaviors>
          <w:behavior w:val="content"/>
        </w:behaviors>
        <w:guid w:val="{1585AB30-442D-4D6D-83B8-B26741A3F057}"/>
      </w:docPartPr>
      <w:docPartBody>
        <w:p w:rsidR="00000000" w:rsidRDefault="00E573EF">
          <w:pPr>
            <w:pStyle w:val="0BCD364186974C99B0C2EAD4B826991C"/>
          </w:pPr>
          <w:r w:rsidRPr="00681E98">
            <w:rPr>
              <w:rStyle w:val="PlaceholderText"/>
            </w:rPr>
            <w:t>Click or tap here to enter text.</w:t>
          </w:r>
        </w:p>
      </w:docPartBody>
    </w:docPart>
    <w:docPart>
      <w:docPartPr>
        <w:name w:val="14318B994928411282775BBE845B71FC"/>
        <w:category>
          <w:name w:val="General"/>
          <w:gallery w:val="placeholder"/>
        </w:category>
        <w:types>
          <w:type w:val="bbPlcHdr"/>
        </w:types>
        <w:behaviors>
          <w:behavior w:val="content"/>
        </w:behaviors>
        <w:guid w:val="{CD2780BC-CEC5-45E7-9B80-D4389B75910B}"/>
      </w:docPartPr>
      <w:docPartBody>
        <w:p w:rsidR="00000000" w:rsidRDefault="00E573EF">
          <w:pPr>
            <w:pStyle w:val="14318B994928411282775BBE845B71FC"/>
          </w:pPr>
          <w:r w:rsidRPr="00681E98">
            <w:rPr>
              <w:rStyle w:val="PlaceholderText"/>
            </w:rPr>
            <w:t>Click or tap here to enter text.</w:t>
          </w:r>
        </w:p>
      </w:docPartBody>
    </w:docPart>
    <w:docPart>
      <w:docPartPr>
        <w:name w:val="876B5C5CD9FE4D1BA61E98A5C53F9078"/>
        <w:category>
          <w:name w:val="General"/>
          <w:gallery w:val="placeholder"/>
        </w:category>
        <w:types>
          <w:type w:val="bbPlcHdr"/>
        </w:types>
        <w:behaviors>
          <w:behavior w:val="content"/>
        </w:behaviors>
        <w:guid w:val="{D73E079C-7108-4E0B-9075-F9B94AF85982}"/>
      </w:docPartPr>
      <w:docPartBody>
        <w:p w:rsidR="00000000" w:rsidRDefault="00E573EF">
          <w:pPr>
            <w:pStyle w:val="876B5C5CD9FE4D1BA61E98A5C53F9078"/>
          </w:pPr>
          <w:r w:rsidRPr="00681E98">
            <w:rPr>
              <w:rStyle w:val="PlaceholderText"/>
            </w:rPr>
            <w:t>Click or tap here to enter text.</w:t>
          </w:r>
        </w:p>
      </w:docPartBody>
    </w:docPart>
    <w:docPart>
      <w:docPartPr>
        <w:name w:val="CFD72AE556E34252BF8D0940E939AA75"/>
        <w:category>
          <w:name w:val="General"/>
          <w:gallery w:val="placeholder"/>
        </w:category>
        <w:types>
          <w:type w:val="bbPlcHdr"/>
        </w:types>
        <w:behaviors>
          <w:behavior w:val="content"/>
        </w:behaviors>
        <w:guid w:val="{E41B1E8A-B034-48A9-AEB1-DF4C58C4625B}"/>
      </w:docPartPr>
      <w:docPartBody>
        <w:p w:rsidR="00000000" w:rsidRDefault="00E573EF">
          <w:pPr>
            <w:pStyle w:val="CFD72AE556E34252BF8D0940E939AA75"/>
          </w:pPr>
          <w:r w:rsidRPr="00681E98">
            <w:rPr>
              <w:rStyle w:val="PlaceholderText"/>
            </w:rPr>
            <w:t>Click or tap here to enter text.</w:t>
          </w:r>
        </w:p>
      </w:docPartBody>
    </w:docPart>
    <w:docPart>
      <w:docPartPr>
        <w:name w:val="0D80A0024E574B59ADB843C6D7C44097"/>
        <w:category>
          <w:name w:val="General"/>
          <w:gallery w:val="placeholder"/>
        </w:category>
        <w:types>
          <w:type w:val="bbPlcHdr"/>
        </w:types>
        <w:behaviors>
          <w:behavior w:val="content"/>
        </w:behaviors>
        <w:guid w:val="{CA71B706-4F84-40EE-83C7-A33316532699}"/>
      </w:docPartPr>
      <w:docPartBody>
        <w:p w:rsidR="00000000" w:rsidRDefault="00E573EF">
          <w:pPr>
            <w:pStyle w:val="0D80A0024E574B59ADB843C6D7C44097"/>
          </w:pPr>
          <w:r w:rsidRPr="00681E98">
            <w:rPr>
              <w:rStyle w:val="PlaceholderText"/>
            </w:rPr>
            <w:t>Click or tap here to enter text.</w:t>
          </w:r>
        </w:p>
      </w:docPartBody>
    </w:docPart>
    <w:docPart>
      <w:docPartPr>
        <w:name w:val="50C12988C5AF485DBF71AD25CCFE826B"/>
        <w:category>
          <w:name w:val="General"/>
          <w:gallery w:val="placeholder"/>
        </w:category>
        <w:types>
          <w:type w:val="bbPlcHdr"/>
        </w:types>
        <w:behaviors>
          <w:behavior w:val="content"/>
        </w:behaviors>
        <w:guid w:val="{01FDCEC9-74B6-4DB0-A97D-8579089171CA}"/>
      </w:docPartPr>
      <w:docPartBody>
        <w:p w:rsidR="00000000" w:rsidRDefault="00E573EF">
          <w:pPr>
            <w:pStyle w:val="50C12988C5AF485DBF71AD25CCFE826B"/>
          </w:pPr>
          <w:r w:rsidRPr="00681E98">
            <w:rPr>
              <w:rStyle w:val="PlaceholderText"/>
            </w:rPr>
            <w:t>Click or tap to enter a date.</w:t>
          </w:r>
        </w:p>
      </w:docPartBody>
    </w:docPart>
    <w:docPart>
      <w:docPartPr>
        <w:name w:val="0D52854D100E4522BCD67386C35EA9E5"/>
        <w:category>
          <w:name w:val="General"/>
          <w:gallery w:val="placeholder"/>
        </w:category>
        <w:types>
          <w:type w:val="bbPlcHdr"/>
        </w:types>
        <w:behaviors>
          <w:behavior w:val="content"/>
        </w:behaviors>
        <w:guid w:val="{2540C0F7-AD03-48D7-B2E5-FD8966761668}"/>
      </w:docPartPr>
      <w:docPartBody>
        <w:p w:rsidR="00000000" w:rsidRDefault="00E573EF">
          <w:pPr>
            <w:pStyle w:val="0D52854D100E4522BCD67386C35EA9E5"/>
          </w:pPr>
          <w:r w:rsidRPr="00681E98">
            <w:rPr>
              <w:rStyle w:val="PlaceholderText"/>
            </w:rPr>
            <w:t>Click or tap to enter a date.</w:t>
          </w:r>
        </w:p>
      </w:docPartBody>
    </w:docPart>
    <w:docPart>
      <w:docPartPr>
        <w:name w:val="54240E362B464906A032B570959FBE5C"/>
        <w:category>
          <w:name w:val="General"/>
          <w:gallery w:val="placeholder"/>
        </w:category>
        <w:types>
          <w:type w:val="bbPlcHdr"/>
        </w:types>
        <w:behaviors>
          <w:behavior w:val="content"/>
        </w:behaviors>
        <w:guid w:val="{25C4FF4C-2815-4BC1-8DE9-B787B54EF28A}"/>
      </w:docPartPr>
      <w:docPartBody>
        <w:p w:rsidR="00000000" w:rsidRDefault="00E573EF">
          <w:pPr>
            <w:pStyle w:val="54240E362B464906A032B570959FBE5C"/>
          </w:pPr>
          <w:r w:rsidRPr="00681E98">
            <w:rPr>
              <w:rStyle w:val="PlaceholderText"/>
            </w:rPr>
            <w:t>Click or tap here to enter text.</w:t>
          </w:r>
        </w:p>
      </w:docPartBody>
    </w:docPart>
    <w:docPart>
      <w:docPartPr>
        <w:name w:val="119DB5491B86466592042BF6CD84B25D"/>
        <w:category>
          <w:name w:val="General"/>
          <w:gallery w:val="placeholder"/>
        </w:category>
        <w:types>
          <w:type w:val="bbPlcHdr"/>
        </w:types>
        <w:behaviors>
          <w:behavior w:val="content"/>
        </w:behaviors>
        <w:guid w:val="{6FF3C54A-7983-4F7F-A52F-434E434A1487}"/>
      </w:docPartPr>
      <w:docPartBody>
        <w:p w:rsidR="00000000" w:rsidRDefault="00E573EF">
          <w:pPr>
            <w:pStyle w:val="119DB5491B86466592042BF6CD84B25D"/>
          </w:pPr>
          <w:r w:rsidRPr="00681E98">
            <w:rPr>
              <w:rStyle w:val="PlaceholderText"/>
            </w:rPr>
            <w:t>Click or tap here to enter text.</w:t>
          </w:r>
        </w:p>
      </w:docPartBody>
    </w:docPart>
    <w:docPart>
      <w:docPartPr>
        <w:name w:val="52C81F87E07C413C947411E3B29E4CAA"/>
        <w:category>
          <w:name w:val="General"/>
          <w:gallery w:val="placeholder"/>
        </w:category>
        <w:types>
          <w:type w:val="bbPlcHdr"/>
        </w:types>
        <w:behaviors>
          <w:behavior w:val="content"/>
        </w:behaviors>
        <w:guid w:val="{FBE882A1-3729-43A2-913A-B562455A6D8B}"/>
      </w:docPartPr>
      <w:docPartBody>
        <w:p w:rsidR="00000000" w:rsidRDefault="00E573EF">
          <w:pPr>
            <w:pStyle w:val="52C81F87E07C413C947411E3B29E4CAA"/>
          </w:pPr>
          <w:r w:rsidRPr="00681E98">
            <w:rPr>
              <w:rStyle w:val="PlaceholderText"/>
            </w:rPr>
            <w:t>Click or tap here to enter text.</w:t>
          </w:r>
        </w:p>
      </w:docPartBody>
    </w:docPart>
    <w:docPart>
      <w:docPartPr>
        <w:name w:val="D619A01003DF4ACD8EA5B40E0C7D6544"/>
        <w:category>
          <w:name w:val="General"/>
          <w:gallery w:val="placeholder"/>
        </w:category>
        <w:types>
          <w:type w:val="bbPlcHdr"/>
        </w:types>
        <w:behaviors>
          <w:behavior w:val="content"/>
        </w:behaviors>
        <w:guid w:val="{77D2E7D6-3D8B-4430-96B9-CFC82092F972}"/>
      </w:docPartPr>
      <w:docPartBody>
        <w:p w:rsidR="00000000" w:rsidRDefault="00E573EF">
          <w:pPr>
            <w:pStyle w:val="D619A01003DF4ACD8EA5B40E0C7D6544"/>
          </w:pPr>
          <w:r w:rsidRPr="00681E98">
            <w:rPr>
              <w:rStyle w:val="PlaceholderText"/>
            </w:rPr>
            <w:t>Click or tap here to enter text.</w:t>
          </w:r>
        </w:p>
      </w:docPartBody>
    </w:docPart>
    <w:docPart>
      <w:docPartPr>
        <w:name w:val="60C2E3DDC87E48F59DF96712BA7A076C"/>
        <w:category>
          <w:name w:val="General"/>
          <w:gallery w:val="placeholder"/>
        </w:category>
        <w:types>
          <w:type w:val="bbPlcHdr"/>
        </w:types>
        <w:behaviors>
          <w:behavior w:val="content"/>
        </w:behaviors>
        <w:guid w:val="{0AE13555-D7C0-4C5C-B278-B3F85AF40EB0}"/>
      </w:docPartPr>
      <w:docPartBody>
        <w:p w:rsidR="00000000" w:rsidRDefault="00E573EF">
          <w:pPr>
            <w:pStyle w:val="60C2E3DDC87E48F59DF96712BA7A076C"/>
          </w:pPr>
          <w:r w:rsidRPr="00681E98">
            <w:rPr>
              <w:rStyle w:val="PlaceholderText"/>
            </w:rPr>
            <w:t>Click or tap here to enter text.</w:t>
          </w:r>
        </w:p>
      </w:docPartBody>
    </w:docPart>
    <w:docPart>
      <w:docPartPr>
        <w:name w:val="F99BEAB2EFF543BAA6283C904EBBA8EE"/>
        <w:category>
          <w:name w:val="General"/>
          <w:gallery w:val="placeholder"/>
        </w:category>
        <w:types>
          <w:type w:val="bbPlcHdr"/>
        </w:types>
        <w:behaviors>
          <w:behavior w:val="content"/>
        </w:behaviors>
        <w:guid w:val="{6C36DD2D-5BB8-4736-812D-253F0956F7C6}"/>
      </w:docPartPr>
      <w:docPartBody>
        <w:p w:rsidR="00000000" w:rsidRDefault="00E573EF">
          <w:pPr>
            <w:pStyle w:val="F99BEAB2EFF543BAA6283C904EBBA8EE"/>
          </w:pPr>
          <w:r w:rsidRPr="00681E98">
            <w:rPr>
              <w:rStyle w:val="PlaceholderText"/>
            </w:rPr>
            <w:t>Click or tap here to enter text.</w:t>
          </w:r>
        </w:p>
      </w:docPartBody>
    </w:docPart>
    <w:docPart>
      <w:docPartPr>
        <w:name w:val="BA5EE3C8AA9946DFB922174D7E107A75"/>
        <w:category>
          <w:name w:val="General"/>
          <w:gallery w:val="placeholder"/>
        </w:category>
        <w:types>
          <w:type w:val="bbPlcHdr"/>
        </w:types>
        <w:behaviors>
          <w:behavior w:val="content"/>
        </w:behaviors>
        <w:guid w:val="{8E046900-4009-4A01-8DDF-A00BBE700DB3}"/>
      </w:docPartPr>
      <w:docPartBody>
        <w:p w:rsidR="00000000" w:rsidRDefault="00E573EF">
          <w:pPr>
            <w:pStyle w:val="BA5EE3C8AA9946DFB922174D7E107A75"/>
          </w:pPr>
          <w:r w:rsidRPr="00681E98">
            <w:rPr>
              <w:rStyle w:val="PlaceholderText"/>
            </w:rPr>
            <w:t>Click or tap here to enter text.</w:t>
          </w:r>
        </w:p>
      </w:docPartBody>
    </w:docPart>
    <w:docPart>
      <w:docPartPr>
        <w:name w:val="8335B99897B04640A8E842932B23F458"/>
        <w:category>
          <w:name w:val="General"/>
          <w:gallery w:val="placeholder"/>
        </w:category>
        <w:types>
          <w:type w:val="bbPlcHdr"/>
        </w:types>
        <w:behaviors>
          <w:behavior w:val="content"/>
        </w:behaviors>
        <w:guid w:val="{D3F55DA0-E125-4160-9382-67F8B64933A8}"/>
      </w:docPartPr>
      <w:docPartBody>
        <w:p w:rsidR="00000000" w:rsidRDefault="00E573EF">
          <w:pPr>
            <w:pStyle w:val="8335B99897B04640A8E842932B23F458"/>
          </w:pPr>
          <w:r w:rsidRPr="00681E98">
            <w:rPr>
              <w:rStyle w:val="PlaceholderText"/>
            </w:rPr>
            <w:t>Click or tap here to enter text.</w:t>
          </w:r>
        </w:p>
      </w:docPartBody>
    </w:docPart>
    <w:docPart>
      <w:docPartPr>
        <w:name w:val="43E059868E23493F9077FFA9386218B8"/>
        <w:category>
          <w:name w:val="General"/>
          <w:gallery w:val="placeholder"/>
        </w:category>
        <w:types>
          <w:type w:val="bbPlcHdr"/>
        </w:types>
        <w:behaviors>
          <w:behavior w:val="content"/>
        </w:behaviors>
        <w:guid w:val="{9281531E-25F0-4EF7-85E4-B3B0B42353C5}"/>
      </w:docPartPr>
      <w:docPartBody>
        <w:p w:rsidR="00000000" w:rsidRDefault="00E573EF">
          <w:pPr>
            <w:pStyle w:val="43E059868E23493F9077FFA9386218B8"/>
          </w:pPr>
          <w:r w:rsidRPr="00681E98">
            <w:rPr>
              <w:rStyle w:val="PlaceholderText"/>
            </w:rPr>
            <w:t>Click or tap here to enter text.</w:t>
          </w:r>
        </w:p>
      </w:docPartBody>
    </w:docPart>
    <w:docPart>
      <w:docPartPr>
        <w:name w:val="88F2DB678A5749B4ACE96FA0394DCA54"/>
        <w:category>
          <w:name w:val="General"/>
          <w:gallery w:val="placeholder"/>
        </w:category>
        <w:types>
          <w:type w:val="bbPlcHdr"/>
        </w:types>
        <w:behaviors>
          <w:behavior w:val="content"/>
        </w:behaviors>
        <w:guid w:val="{E394902A-0B01-4599-B617-A3C1E6259113}"/>
      </w:docPartPr>
      <w:docPartBody>
        <w:p w:rsidR="00000000" w:rsidRDefault="00E573EF">
          <w:pPr>
            <w:pStyle w:val="88F2DB678A5749B4ACE96FA0394DCA54"/>
          </w:pPr>
          <w:r w:rsidRPr="00681E98">
            <w:rPr>
              <w:rStyle w:val="PlaceholderText"/>
            </w:rPr>
            <w:t>Click or tap here to enter text.</w:t>
          </w:r>
        </w:p>
      </w:docPartBody>
    </w:docPart>
    <w:docPart>
      <w:docPartPr>
        <w:name w:val="237B94E154084474AB537A2A1C30F6E7"/>
        <w:category>
          <w:name w:val="General"/>
          <w:gallery w:val="placeholder"/>
        </w:category>
        <w:types>
          <w:type w:val="bbPlcHdr"/>
        </w:types>
        <w:behaviors>
          <w:behavior w:val="content"/>
        </w:behaviors>
        <w:guid w:val="{2360854A-27E5-4AA3-9056-E0934A35B089}"/>
      </w:docPartPr>
      <w:docPartBody>
        <w:p w:rsidR="00000000" w:rsidRDefault="00E573EF">
          <w:pPr>
            <w:pStyle w:val="237B94E154084474AB537A2A1C30F6E7"/>
          </w:pPr>
          <w:r w:rsidRPr="00681E98">
            <w:rPr>
              <w:rStyle w:val="PlaceholderText"/>
            </w:rPr>
            <w:t>Click or tap here to enter text.</w:t>
          </w:r>
        </w:p>
      </w:docPartBody>
    </w:docPart>
    <w:docPart>
      <w:docPartPr>
        <w:name w:val="00094E8080EA487987FA90BA4B3CDDD6"/>
        <w:category>
          <w:name w:val="General"/>
          <w:gallery w:val="placeholder"/>
        </w:category>
        <w:types>
          <w:type w:val="bbPlcHdr"/>
        </w:types>
        <w:behaviors>
          <w:behavior w:val="content"/>
        </w:behaviors>
        <w:guid w:val="{2D9AEEF8-2D4E-402C-8372-F41A85A2E04A}"/>
      </w:docPartPr>
      <w:docPartBody>
        <w:p w:rsidR="00000000" w:rsidRDefault="00E573EF">
          <w:pPr>
            <w:pStyle w:val="00094E8080EA487987FA90BA4B3CDDD6"/>
          </w:pPr>
          <w:r w:rsidRPr="00681E98">
            <w:rPr>
              <w:rStyle w:val="PlaceholderText"/>
            </w:rPr>
            <w:t>Click or tap here to enter text.</w:t>
          </w:r>
        </w:p>
      </w:docPartBody>
    </w:docPart>
    <w:docPart>
      <w:docPartPr>
        <w:name w:val="D67D6776AE6A4171B1D927EABAE2E0A4"/>
        <w:category>
          <w:name w:val="General"/>
          <w:gallery w:val="placeholder"/>
        </w:category>
        <w:types>
          <w:type w:val="bbPlcHdr"/>
        </w:types>
        <w:behaviors>
          <w:behavior w:val="content"/>
        </w:behaviors>
        <w:guid w:val="{7C5B51AD-72FE-4E22-9A38-DA8DE20A52A2}"/>
      </w:docPartPr>
      <w:docPartBody>
        <w:p w:rsidR="00000000" w:rsidRDefault="00E573EF">
          <w:pPr>
            <w:pStyle w:val="D67D6776AE6A4171B1D927EABAE2E0A4"/>
          </w:pPr>
          <w:r w:rsidRPr="00681E98">
            <w:rPr>
              <w:rStyle w:val="PlaceholderText"/>
            </w:rPr>
            <w:t>Click or tap here to enter text.</w:t>
          </w:r>
        </w:p>
      </w:docPartBody>
    </w:docPart>
    <w:docPart>
      <w:docPartPr>
        <w:name w:val="E84828E308244BD79B1EBAE44B17EA1B"/>
        <w:category>
          <w:name w:val="General"/>
          <w:gallery w:val="placeholder"/>
        </w:category>
        <w:types>
          <w:type w:val="bbPlcHdr"/>
        </w:types>
        <w:behaviors>
          <w:behavior w:val="content"/>
        </w:behaviors>
        <w:guid w:val="{2E45BBF2-35CB-43F4-944F-0AD44215A55A}"/>
      </w:docPartPr>
      <w:docPartBody>
        <w:p w:rsidR="00000000" w:rsidRDefault="00E573EF">
          <w:pPr>
            <w:pStyle w:val="E84828E308244BD79B1EBAE44B17EA1B"/>
          </w:pPr>
          <w:r w:rsidRPr="00681E98">
            <w:rPr>
              <w:rStyle w:val="PlaceholderText"/>
            </w:rPr>
            <w:t>Click or tap here to enter text.</w:t>
          </w:r>
        </w:p>
      </w:docPartBody>
    </w:docPart>
    <w:docPart>
      <w:docPartPr>
        <w:name w:val="8640C20598D748879F7608FD9130A622"/>
        <w:category>
          <w:name w:val="General"/>
          <w:gallery w:val="placeholder"/>
        </w:category>
        <w:types>
          <w:type w:val="bbPlcHdr"/>
        </w:types>
        <w:behaviors>
          <w:behavior w:val="content"/>
        </w:behaviors>
        <w:guid w:val="{03D25FAD-AE29-4DB8-ABE2-4D857C8748E2}"/>
      </w:docPartPr>
      <w:docPartBody>
        <w:p w:rsidR="00000000" w:rsidRDefault="00E573EF">
          <w:pPr>
            <w:pStyle w:val="8640C20598D748879F7608FD9130A622"/>
          </w:pPr>
          <w:r w:rsidRPr="00681E98">
            <w:rPr>
              <w:rStyle w:val="PlaceholderText"/>
            </w:rPr>
            <w:t>Click or tap here to enter text.</w:t>
          </w:r>
        </w:p>
      </w:docPartBody>
    </w:docPart>
    <w:docPart>
      <w:docPartPr>
        <w:name w:val="2E4D0CA0478F41508AFF77E2FF5B4A26"/>
        <w:category>
          <w:name w:val="General"/>
          <w:gallery w:val="placeholder"/>
        </w:category>
        <w:types>
          <w:type w:val="bbPlcHdr"/>
        </w:types>
        <w:behaviors>
          <w:behavior w:val="content"/>
        </w:behaviors>
        <w:guid w:val="{BAA76B0B-1DC6-4621-BBBD-1FCECF0972DB}"/>
      </w:docPartPr>
      <w:docPartBody>
        <w:p w:rsidR="00000000" w:rsidRDefault="00E573EF">
          <w:pPr>
            <w:pStyle w:val="2E4D0CA0478F41508AFF77E2FF5B4A26"/>
          </w:pPr>
          <w:r w:rsidRPr="00681E98">
            <w:rPr>
              <w:rStyle w:val="PlaceholderText"/>
            </w:rPr>
            <w:t>Click or tap here to enter text.</w:t>
          </w:r>
        </w:p>
      </w:docPartBody>
    </w:docPart>
    <w:docPart>
      <w:docPartPr>
        <w:name w:val="3FBD2C7FB881482B90AAD2F2B4D3B924"/>
        <w:category>
          <w:name w:val="General"/>
          <w:gallery w:val="placeholder"/>
        </w:category>
        <w:types>
          <w:type w:val="bbPlcHdr"/>
        </w:types>
        <w:behaviors>
          <w:behavior w:val="content"/>
        </w:behaviors>
        <w:guid w:val="{C098AD84-B685-4E9F-8505-11ECF0F50B48}"/>
      </w:docPartPr>
      <w:docPartBody>
        <w:p w:rsidR="00000000" w:rsidRDefault="00E573EF">
          <w:pPr>
            <w:pStyle w:val="3FBD2C7FB881482B90AAD2F2B4D3B924"/>
          </w:pPr>
          <w:r w:rsidRPr="00681E98">
            <w:rPr>
              <w:rStyle w:val="PlaceholderText"/>
            </w:rPr>
            <w:t>Click or tap here to enter text.</w:t>
          </w:r>
        </w:p>
      </w:docPartBody>
    </w:docPart>
    <w:docPart>
      <w:docPartPr>
        <w:name w:val="C624AA76C71E462EB4EE20FFD017E012"/>
        <w:category>
          <w:name w:val="General"/>
          <w:gallery w:val="placeholder"/>
        </w:category>
        <w:types>
          <w:type w:val="bbPlcHdr"/>
        </w:types>
        <w:behaviors>
          <w:behavior w:val="content"/>
        </w:behaviors>
        <w:guid w:val="{97665B16-8285-4079-BEF8-248FB667C98D}"/>
      </w:docPartPr>
      <w:docPartBody>
        <w:p w:rsidR="00000000" w:rsidRDefault="00E573EF">
          <w:pPr>
            <w:pStyle w:val="C624AA76C71E462EB4EE20FFD017E012"/>
          </w:pPr>
          <w:r w:rsidRPr="00681E98">
            <w:rPr>
              <w:rStyle w:val="PlaceholderText"/>
            </w:rPr>
            <w:t>Click or tap here to enter text.</w:t>
          </w:r>
        </w:p>
      </w:docPartBody>
    </w:docPart>
    <w:docPart>
      <w:docPartPr>
        <w:name w:val="8A1336DDCA4543BBAD5F65D88B6F0B57"/>
        <w:category>
          <w:name w:val="General"/>
          <w:gallery w:val="placeholder"/>
        </w:category>
        <w:types>
          <w:type w:val="bbPlcHdr"/>
        </w:types>
        <w:behaviors>
          <w:behavior w:val="content"/>
        </w:behaviors>
        <w:guid w:val="{7C2117D2-430C-4739-AC17-5BEE7A5A2F6D}"/>
      </w:docPartPr>
      <w:docPartBody>
        <w:p w:rsidR="00000000" w:rsidRDefault="00E573EF">
          <w:pPr>
            <w:pStyle w:val="8A1336DDCA4543BBAD5F65D88B6F0B57"/>
          </w:pPr>
          <w:r w:rsidRPr="00681E98">
            <w:rPr>
              <w:rStyle w:val="PlaceholderText"/>
            </w:rPr>
            <w:t>Click or tap here to enter text.</w:t>
          </w:r>
        </w:p>
      </w:docPartBody>
    </w:docPart>
    <w:docPart>
      <w:docPartPr>
        <w:name w:val="B6D2FF78DBBA4EF2AD4CD02D482D79BD"/>
        <w:category>
          <w:name w:val="General"/>
          <w:gallery w:val="placeholder"/>
        </w:category>
        <w:types>
          <w:type w:val="bbPlcHdr"/>
        </w:types>
        <w:behaviors>
          <w:behavior w:val="content"/>
        </w:behaviors>
        <w:guid w:val="{55EA5B52-0F1E-4049-B3EC-D99E57A3707A}"/>
      </w:docPartPr>
      <w:docPartBody>
        <w:p w:rsidR="00000000" w:rsidRDefault="00E573EF">
          <w:pPr>
            <w:pStyle w:val="B6D2FF78DBBA4EF2AD4CD02D482D79BD"/>
          </w:pPr>
          <w:r w:rsidRPr="00681E98">
            <w:rPr>
              <w:rStyle w:val="PlaceholderText"/>
            </w:rPr>
            <w:t>Click or tap here to enter text.</w:t>
          </w:r>
        </w:p>
      </w:docPartBody>
    </w:docPart>
    <w:docPart>
      <w:docPartPr>
        <w:name w:val="AFD19C63DF714FF4B26B570C76BDCF81"/>
        <w:category>
          <w:name w:val="General"/>
          <w:gallery w:val="placeholder"/>
        </w:category>
        <w:types>
          <w:type w:val="bbPlcHdr"/>
        </w:types>
        <w:behaviors>
          <w:behavior w:val="content"/>
        </w:behaviors>
        <w:guid w:val="{C81342F5-CB75-49C0-85F6-BAE9F356326C}"/>
      </w:docPartPr>
      <w:docPartBody>
        <w:p w:rsidR="00000000" w:rsidRDefault="00E573EF">
          <w:pPr>
            <w:pStyle w:val="AFD19C63DF714FF4B26B570C76BDCF81"/>
          </w:pPr>
          <w:r w:rsidRPr="00681E98">
            <w:rPr>
              <w:rStyle w:val="PlaceholderText"/>
            </w:rPr>
            <w:t>Click or tap here to enter text.</w:t>
          </w:r>
        </w:p>
      </w:docPartBody>
    </w:docPart>
    <w:docPart>
      <w:docPartPr>
        <w:name w:val="C7EBE4B8F8054A86BA980E57E89880FB"/>
        <w:category>
          <w:name w:val="General"/>
          <w:gallery w:val="placeholder"/>
        </w:category>
        <w:types>
          <w:type w:val="bbPlcHdr"/>
        </w:types>
        <w:behaviors>
          <w:behavior w:val="content"/>
        </w:behaviors>
        <w:guid w:val="{263394A3-5649-4FD5-896A-AF8EB3F0B797}"/>
      </w:docPartPr>
      <w:docPartBody>
        <w:p w:rsidR="00000000" w:rsidRDefault="00E573EF">
          <w:pPr>
            <w:pStyle w:val="C7EBE4B8F8054A86BA980E57E89880FB"/>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A6B447F6DE741CAADBA94E4E5A787A7">
    <w:name w:val="7A6B447F6DE741CAADBA94E4E5A787A7"/>
  </w:style>
  <w:style w:type="paragraph" w:customStyle="1" w:styleId="3154C45A061E4F7A8BDA203B1BCDA979">
    <w:name w:val="3154C45A061E4F7A8BDA203B1BCDA979"/>
  </w:style>
  <w:style w:type="paragraph" w:customStyle="1" w:styleId="827C4C08B02E4AE0B7490C0E8BADF46A">
    <w:name w:val="827C4C08B02E4AE0B7490C0E8BADF46A"/>
  </w:style>
  <w:style w:type="paragraph" w:customStyle="1" w:styleId="FFE59D0D6F884BF181AB8B2D87AED82D">
    <w:name w:val="FFE59D0D6F884BF181AB8B2D87AED82D"/>
  </w:style>
  <w:style w:type="paragraph" w:customStyle="1" w:styleId="6F503B4008684FDA8FE844F78EF15952">
    <w:name w:val="6F503B4008684FDA8FE844F78EF15952"/>
  </w:style>
  <w:style w:type="paragraph" w:customStyle="1" w:styleId="71BD1161264A4E83B80EDB75B47C4E43">
    <w:name w:val="71BD1161264A4E83B80EDB75B47C4E43"/>
  </w:style>
  <w:style w:type="paragraph" w:customStyle="1" w:styleId="26E5EA7709CB4B53952554DE4FD316ED">
    <w:name w:val="26E5EA7709CB4B53952554DE4FD316ED"/>
  </w:style>
  <w:style w:type="paragraph" w:customStyle="1" w:styleId="16F69C44D15647A9A74C23335F59A894">
    <w:name w:val="16F69C44D15647A9A74C23335F59A894"/>
  </w:style>
  <w:style w:type="paragraph" w:customStyle="1" w:styleId="9EE93DEC3C364D73B5E4D10C0F32DF8C">
    <w:name w:val="9EE93DEC3C364D73B5E4D10C0F32DF8C"/>
  </w:style>
  <w:style w:type="paragraph" w:customStyle="1" w:styleId="E90CD84D782C4A8484B21F3894066E39">
    <w:name w:val="E90CD84D782C4A8484B21F3894066E39"/>
  </w:style>
  <w:style w:type="paragraph" w:customStyle="1" w:styleId="B6E22D5D622047DEB12AC0EFEC162B1E">
    <w:name w:val="B6E22D5D622047DEB12AC0EFEC162B1E"/>
  </w:style>
  <w:style w:type="paragraph" w:customStyle="1" w:styleId="D463BD236EF94B238E062E52DE9C5AE2">
    <w:name w:val="D463BD236EF94B238E062E52DE9C5AE2"/>
  </w:style>
  <w:style w:type="paragraph" w:customStyle="1" w:styleId="78F9BABD69BB4821BE75EC08779C6665">
    <w:name w:val="78F9BABD69BB4821BE75EC08779C6665"/>
  </w:style>
  <w:style w:type="paragraph" w:customStyle="1" w:styleId="60D009B48F1A46D08D268DDAB613C820">
    <w:name w:val="60D009B48F1A46D08D268DDAB613C820"/>
  </w:style>
  <w:style w:type="paragraph" w:customStyle="1" w:styleId="1A979D11DE2846859CEF4B5B06EA0C39">
    <w:name w:val="1A979D11DE2846859CEF4B5B06EA0C39"/>
  </w:style>
  <w:style w:type="paragraph" w:customStyle="1" w:styleId="5540364AA26F49DF9984A6773DC45331">
    <w:name w:val="5540364AA26F49DF9984A6773DC45331"/>
  </w:style>
  <w:style w:type="paragraph" w:customStyle="1" w:styleId="FEE1F186052F4302B1D771996C41DC62">
    <w:name w:val="FEE1F186052F4302B1D771996C41DC62"/>
  </w:style>
  <w:style w:type="paragraph" w:customStyle="1" w:styleId="663D7688F4134399A679F116948167A3">
    <w:name w:val="663D7688F4134399A679F116948167A3"/>
  </w:style>
  <w:style w:type="paragraph" w:customStyle="1" w:styleId="EDFBC623976E47D9ABED3CED4F1F71F8">
    <w:name w:val="EDFBC623976E47D9ABED3CED4F1F71F8"/>
  </w:style>
  <w:style w:type="paragraph" w:customStyle="1" w:styleId="75BFE406FDAF4199BCE9348D38B542F2">
    <w:name w:val="75BFE406FDAF4199BCE9348D38B542F2"/>
  </w:style>
  <w:style w:type="paragraph" w:customStyle="1" w:styleId="072EC2FD9C084477BFA958F626CEE782">
    <w:name w:val="072EC2FD9C084477BFA958F626CEE782"/>
  </w:style>
  <w:style w:type="paragraph" w:customStyle="1" w:styleId="061DB68003F742678C8AA61BD06172BA">
    <w:name w:val="061DB68003F742678C8AA61BD06172BA"/>
  </w:style>
  <w:style w:type="paragraph" w:customStyle="1" w:styleId="8F5EB8C4676941278549BC9051231B23">
    <w:name w:val="8F5EB8C4676941278549BC9051231B23"/>
  </w:style>
  <w:style w:type="paragraph" w:customStyle="1" w:styleId="AB7FD1F19DBC4723B68364B21203E0E9">
    <w:name w:val="AB7FD1F19DBC4723B68364B21203E0E9"/>
  </w:style>
  <w:style w:type="paragraph" w:customStyle="1" w:styleId="709D6B4FEEFE497C98725F500AFA5E89">
    <w:name w:val="709D6B4FEEFE497C98725F500AFA5E89"/>
  </w:style>
  <w:style w:type="paragraph" w:customStyle="1" w:styleId="E7553B9F51AE471394B5A98197E08855">
    <w:name w:val="E7553B9F51AE471394B5A98197E08855"/>
  </w:style>
  <w:style w:type="paragraph" w:customStyle="1" w:styleId="03B3668CD7524A2F8FF1288C4A07F0B3">
    <w:name w:val="03B3668CD7524A2F8FF1288C4A07F0B3"/>
  </w:style>
  <w:style w:type="paragraph" w:customStyle="1" w:styleId="EEC997F867544C939D85B9897095B516">
    <w:name w:val="EEC997F867544C939D85B9897095B516"/>
  </w:style>
  <w:style w:type="paragraph" w:customStyle="1" w:styleId="C0B2BF8C6D394DAD95C5325ADECF8865">
    <w:name w:val="C0B2BF8C6D394DAD95C5325ADECF8865"/>
  </w:style>
  <w:style w:type="paragraph" w:customStyle="1" w:styleId="7D14E6C2EFC24FA88CC8AA7A22931E9C">
    <w:name w:val="7D14E6C2EFC24FA88CC8AA7A22931E9C"/>
  </w:style>
  <w:style w:type="paragraph" w:customStyle="1" w:styleId="63FDDDB7C1F2478891AFDBC1BF4F5345">
    <w:name w:val="63FDDDB7C1F2478891AFDBC1BF4F5345"/>
  </w:style>
  <w:style w:type="paragraph" w:customStyle="1" w:styleId="1DD57C77D1C7444D84ECD4DC6DA359F2">
    <w:name w:val="1DD57C77D1C7444D84ECD4DC6DA359F2"/>
  </w:style>
  <w:style w:type="paragraph" w:customStyle="1" w:styleId="21F84C008E404D2FBCDC2DC5F8C3314C">
    <w:name w:val="21F84C008E404D2FBCDC2DC5F8C3314C"/>
  </w:style>
  <w:style w:type="paragraph" w:customStyle="1" w:styleId="F01F8ACFCA124F49A83A4EFF3DBA4419">
    <w:name w:val="F01F8ACFCA124F49A83A4EFF3DBA4419"/>
  </w:style>
  <w:style w:type="paragraph" w:customStyle="1" w:styleId="721322B927A64EC587A414BB0E8DDA22">
    <w:name w:val="721322B927A64EC587A414BB0E8DDA22"/>
  </w:style>
  <w:style w:type="paragraph" w:customStyle="1" w:styleId="9F672FC0316D4551924E92E3D0755DD6">
    <w:name w:val="9F672FC0316D4551924E92E3D0755DD6"/>
  </w:style>
  <w:style w:type="paragraph" w:customStyle="1" w:styleId="C61C17AF3EF4431488F8DC5BB28A01E0">
    <w:name w:val="C61C17AF3EF4431488F8DC5BB28A01E0"/>
  </w:style>
  <w:style w:type="paragraph" w:customStyle="1" w:styleId="CC8170587D114E89841FEBD909A7FFA9">
    <w:name w:val="CC8170587D114E89841FEBD909A7FFA9"/>
  </w:style>
  <w:style w:type="paragraph" w:customStyle="1" w:styleId="BB4BAA18FBFA43BE899E73749BE8CC71">
    <w:name w:val="BB4BAA18FBFA43BE899E73749BE8CC71"/>
  </w:style>
  <w:style w:type="paragraph" w:customStyle="1" w:styleId="CE6F6888D0DE40C0934F0CAA3A9211F1">
    <w:name w:val="CE6F6888D0DE40C0934F0CAA3A9211F1"/>
  </w:style>
  <w:style w:type="paragraph" w:customStyle="1" w:styleId="1D0CA9A1D87F49989F7653FD8FF1BA0A">
    <w:name w:val="1D0CA9A1D87F49989F7653FD8FF1BA0A"/>
  </w:style>
  <w:style w:type="paragraph" w:customStyle="1" w:styleId="2B2EAF3B8BDF44D6B978E7C6F3430149">
    <w:name w:val="2B2EAF3B8BDF44D6B978E7C6F3430149"/>
  </w:style>
  <w:style w:type="paragraph" w:customStyle="1" w:styleId="101E40F9170844B0AE816017345FA93F">
    <w:name w:val="101E40F9170844B0AE816017345FA93F"/>
  </w:style>
  <w:style w:type="paragraph" w:customStyle="1" w:styleId="0BCD364186974C99B0C2EAD4B826991C">
    <w:name w:val="0BCD364186974C99B0C2EAD4B826991C"/>
  </w:style>
  <w:style w:type="paragraph" w:customStyle="1" w:styleId="14318B994928411282775BBE845B71FC">
    <w:name w:val="14318B994928411282775BBE845B71FC"/>
  </w:style>
  <w:style w:type="paragraph" w:customStyle="1" w:styleId="876B5C5CD9FE4D1BA61E98A5C53F9078">
    <w:name w:val="876B5C5CD9FE4D1BA61E98A5C53F9078"/>
  </w:style>
  <w:style w:type="paragraph" w:customStyle="1" w:styleId="CFD72AE556E34252BF8D0940E939AA75">
    <w:name w:val="CFD72AE556E34252BF8D0940E939AA75"/>
  </w:style>
  <w:style w:type="paragraph" w:customStyle="1" w:styleId="0D80A0024E574B59ADB843C6D7C44097">
    <w:name w:val="0D80A0024E574B59ADB843C6D7C44097"/>
  </w:style>
  <w:style w:type="paragraph" w:customStyle="1" w:styleId="50C12988C5AF485DBF71AD25CCFE826B">
    <w:name w:val="50C12988C5AF485DBF71AD25CCFE826B"/>
  </w:style>
  <w:style w:type="paragraph" w:customStyle="1" w:styleId="0D52854D100E4522BCD67386C35EA9E5">
    <w:name w:val="0D52854D100E4522BCD67386C35EA9E5"/>
  </w:style>
  <w:style w:type="paragraph" w:customStyle="1" w:styleId="54240E362B464906A032B570959FBE5C">
    <w:name w:val="54240E362B464906A032B570959FBE5C"/>
  </w:style>
  <w:style w:type="paragraph" w:customStyle="1" w:styleId="119DB5491B86466592042BF6CD84B25D">
    <w:name w:val="119DB5491B86466592042BF6CD84B25D"/>
  </w:style>
  <w:style w:type="paragraph" w:customStyle="1" w:styleId="52C81F87E07C413C947411E3B29E4CAA">
    <w:name w:val="52C81F87E07C413C947411E3B29E4CAA"/>
  </w:style>
  <w:style w:type="paragraph" w:customStyle="1" w:styleId="D619A01003DF4ACD8EA5B40E0C7D6544">
    <w:name w:val="D619A01003DF4ACD8EA5B40E0C7D6544"/>
  </w:style>
  <w:style w:type="paragraph" w:customStyle="1" w:styleId="60C2E3DDC87E48F59DF96712BA7A076C">
    <w:name w:val="60C2E3DDC87E48F59DF96712BA7A076C"/>
  </w:style>
  <w:style w:type="paragraph" w:customStyle="1" w:styleId="F99BEAB2EFF543BAA6283C904EBBA8EE">
    <w:name w:val="F99BEAB2EFF543BAA6283C904EBBA8EE"/>
  </w:style>
  <w:style w:type="paragraph" w:customStyle="1" w:styleId="BA5EE3C8AA9946DFB922174D7E107A75">
    <w:name w:val="BA5EE3C8AA9946DFB922174D7E107A75"/>
  </w:style>
  <w:style w:type="paragraph" w:customStyle="1" w:styleId="8335B99897B04640A8E842932B23F458">
    <w:name w:val="8335B99897B04640A8E842932B23F458"/>
  </w:style>
  <w:style w:type="paragraph" w:customStyle="1" w:styleId="43E059868E23493F9077FFA9386218B8">
    <w:name w:val="43E059868E23493F9077FFA9386218B8"/>
  </w:style>
  <w:style w:type="paragraph" w:customStyle="1" w:styleId="88F2DB678A5749B4ACE96FA0394DCA54">
    <w:name w:val="88F2DB678A5749B4ACE96FA0394DCA54"/>
  </w:style>
  <w:style w:type="paragraph" w:customStyle="1" w:styleId="237B94E154084474AB537A2A1C30F6E7">
    <w:name w:val="237B94E154084474AB537A2A1C30F6E7"/>
  </w:style>
  <w:style w:type="paragraph" w:customStyle="1" w:styleId="00094E8080EA487987FA90BA4B3CDDD6">
    <w:name w:val="00094E8080EA487987FA90BA4B3CDDD6"/>
  </w:style>
  <w:style w:type="paragraph" w:customStyle="1" w:styleId="D67D6776AE6A4171B1D927EABAE2E0A4">
    <w:name w:val="D67D6776AE6A4171B1D927EABAE2E0A4"/>
  </w:style>
  <w:style w:type="paragraph" w:customStyle="1" w:styleId="E84828E308244BD79B1EBAE44B17EA1B">
    <w:name w:val="E84828E308244BD79B1EBAE44B17EA1B"/>
  </w:style>
  <w:style w:type="paragraph" w:customStyle="1" w:styleId="8640C20598D748879F7608FD9130A622">
    <w:name w:val="8640C20598D748879F7608FD9130A622"/>
  </w:style>
  <w:style w:type="paragraph" w:customStyle="1" w:styleId="2E4D0CA0478F41508AFF77E2FF5B4A26">
    <w:name w:val="2E4D0CA0478F41508AFF77E2FF5B4A26"/>
  </w:style>
  <w:style w:type="paragraph" w:customStyle="1" w:styleId="3FBD2C7FB881482B90AAD2F2B4D3B924">
    <w:name w:val="3FBD2C7FB881482B90AAD2F2B4D3B924"/>
  </w:style>
  <w:style w:type="paragraph" w:customStyle="1" w:styleId="C624AA76C71E462EB4EE20FFD017E012">
    <w:name w:val="C624AA76C71E462EB4EE20FFD017E012"/>
  </w:style>
  <w:style w:type="paragraph" w:customStyle="1" w:styleId="8A1336DDCA4543BBAD5F65D88B6F0B57">
    <w:name w:val="8A1336DDCA4543BBAD5F65D88B6F0B57"/>
  </w:style>
  <w:style w:type="paragraph" w:customStyle="1" w:styleId="B6D2FF78DBBA4EF2AD4CD02D482D79BD">
    <w:name w:val="B6D2FF78DBBA4EF2AD4CD02D482D79BD"/>
  </w:style>
  <w:style w:type="paragraph" w:customStyle="1" w:styleId="AFD19C63DF714FF4B26B570C76BDCF81">
    <w:name w:val="AFD19C63DF714FF4B26B570C76BDCF81"/>
  </w:style>
  <w:style w:type="paragraph" w:customStyle="1" w:styleId="C7EBE4B8F8054A86BA980E57E89880FB">
    <w:name w:val="C7EBE4B8F8054A86BA980E57E89880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purl.org/dc/elements/1.1/"/>
    <ds:schemaRef ds:uri="http://schemas.microsoft.com/office/2006/metadata/propertie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9C1497-AB29-42EE-83A0-E726913A9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(003)</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cp:lastPrinted>2022-05-19T13:50:00Z</cp:lastPrinted>
  <dcterms:created xsi:type="dcterms:W3CDTF">2024-06-04T09:06:00Z</dcterms:created>
  <dcterms:modified xsi:type="dcterms:W3CDTF">2024-06-04T09:07:00Z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